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0A5CD" w14:textId="77777777" w:rsidR="00D665F5" w:rsidRDefault="00FC7014" w:rsidP="00400144">
      <w:pPr>
        <w:jc w:val="right"/>
        <w:rPr>
          <w:sz w:val="22"/>
          <w:szCs w:val="22"/>
        </w:rPr>
      </w:pPr>
      <w:bookmarkStart w:id="0" w:name="_Hlk52197885"/>
      <w:r w:rsidRPr="00FC7014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FC7014">
        <w:rPr>
          <w:sz w:val="22"/>
          <w:szCs w:val="22"/>
        </w:rPr>
        <w:t>2021-06-24</w:t>
      </w:r>
    </w:p>
    <w:p w14:paraId="6D2E203E" w14:textId="77777777" w:rsidR="00FC7014" w:rsidRPr="00FC7014" w:rsidRDefault="00FC7014" w:rsidP="00400144">
      <w:pPr>
        <w:rPr>
          <w:b/>
          <w:bCs/>
          <w:sz w:val="22"/>
          <w:szCs w:val="22"/>
        </w:rPr>
      </w:pPr>
      <w:r w:rsidRPr="00FC7014">
        <w:rPr>
          <w:b/>
          <w:bCs/>
          <w:sz w:val="22"/>
          <w:szCs w:val="22"/>
        </w:rPr>
        <w:t>Szpital Wojewódzki w Poznaniu</w:t>
      </w:r>
    </w:p>
    <w:p w14:paraId="1D97EB1A" w14:textId="77777777" w:rsidR="00D665F5" w:rsidRPr="00D91931" w:rsidRDefault="00FC7014" w:rsidP="00400144">
      <w:pPr>
        <w:rPr>
          <w:b/>
          <w:bCs/>
          <w:sz w:val="22"/>
          <w:szCs w:val="22"/>
        </w:rPr>
      </w:pPr>
      <w:r w:rsidRPr="00FC7014">
        <w:rPr>
          <w:b/>
          <w:bCs/>
          <w:sz w:val="22"/>
          <w:szCs w:val="22"/>
        </w:rPr>
        <w:t>Dział Zamówień Publicznych</w:t>
      </w:r>
    </w:p>
    <w:p w14:paraId="68231298" w14:textId="77777777" w:rsidR="00D665F5" w:rsidRPr="00BD5546" w:rsidRDefault="00FC7014" w:rsidP="00400144">
      <w:pPr>
        <w:rPr>
          <w:sz w:val="22"/>
          <w:szCs w:val="22"/>
        </w:rPr>
      </w:pPr>
      <w:r w:rsidRPr="00FC7014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Pr="00FC7014">
        <w:rPr>
          <w:sz w:val="22"/>
          <w:szCs w:val="22"/>
        </w:rPr>
        <w:t>7/19</w:t>
      </w:r>
    </w:p>
    <w:p w14:paraId="248D3C5E" w14:textId="77777777" w:rsidR="00D665F5" w:rsidRPr="00BD5546" w:rsidRDefault="00FC7014" w:rsidP="00400144">
      <w:pPr>
        <w:rPr>
          <w:sz w:val="22"/>
          <w:szCs w:val="22"/>
        </w:rPr>
      </w:pPr>
      <w:r w:rsidRPr="00FC7014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FC7014">
        <w:rPr>
          <w:sz w:val="22"/>
          <w:szCs w:val="22"/>
        </w:rPr>
        <w:t>Poznań</w:t>
      </w:r>
    </w:p>
    <w:p w14:paraId="1069D52F" w14:textId="77777777" w:rsidR="00D665F5" w:rsidRDefault="00D665F5" w:rsidP="00400144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7243548" w14:textId="77777777" w:rsidR="00A80738" w:rsidRDefault="00D665F5" w:rsidP="00400144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C7014" w:rsidRPr="00FC7014">
        <w:rPr>
          <w:b/>
          <w:sz w:val="22"/>
          <w:szCs w:val="22"/>
        </w:rPr>
        <w:t>SZW/DZP/27/2021</w:t>
      </w:r>
      <w:r w:rsidR="00A80738">
        <w:rPr>
          <w:sz w:val="24"/>
        </w:rPr>
        <w:tab/>
        <w:t xml:space="preserve"> </w:t>
      </w:r>
    </w:p>
    <w:p w14:paraId="531CE764" w14:textId="77777777" w:rsidR="00A80738" w:rsidRDefault="00A80738" w:rsidP="0040014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6E5D82C" w14:textId="77777777" w:rsidR="00A80738" w:rsidRDefault="00A80738" w:rsidP="0040014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A2D898" w14:textId="77777777" w:rsidR="00A80738" w:rsidRDefault="00A80738" w:rsidP="0040014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5BF312" w14:textId="42410568" w:rsidR="00A80738" w:rsidRDefault="00A80738" w:rsidP="00400144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379365B" w14:textId="77777777" w:rsidR="00400144" w:rsidRPr="00A80738" w:rsidRDefault="00400144" w:rsidP="00400144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14:paraId="7688C7B0" w14:textId="77777777" w:rsidR="00A80738" w:rsidRDefault="00A80738" w:rsidP="00400144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8619615" w14:textId="524A171F" w:rsidR="00C659E2" w:rsidRPr="00577BC6" w:rsidRDefault="00C659E2" w:rsidP="00400144">
      <w:pPr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C7014" w:rsidRPr="00FC7014">
        <w:rPr>
          <w:sz w:val="22"/>
          <w:szCs w:val="22"/>
        </w:rPr>
        <w:t>przetarg</w:t>
      </w:r>
      <w:r w:rsidR="00400144">
        <w:rPr>
          <w:sz w:val="22"/>
          <w:szCs w:val="22"/>
        </w:rPr>
        <w:t>u</w:t>
      </w:r>
      <w:r w:rsidR="00FC7014" w:rsidRPr="00FC7014">
        <w:rPr>
          <w:sz w:val="22"/>
          <w:szCs w:val="22"/>
        </w:rPr>
        <w:t xml:space="preserve"> nieograniczon</w:t>
      </w:r>
      <w:r w:rsidR="00400144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na: </w:t>
      </w:r>
    </w:p>
    <w:p w14:paraId="52C79A3D" w14:textId="7F65DBE5" w:rsidR="00A80738" w:rsidRDefault="00FC7014" w:rsidP="00400144">
      <w:pPr>
        <w:pStyle w:val="Tekstpodstawowywcity"/>
        <w:ind w:firstLine="0"/>
        <w:jc w:val="center"/>
        <w:rPr>
          <w:b/>
          <w:sz w:val="22"/>
          <w:szCs w:val="22"/>
        </w:rPr>
      </w:pPr>
      <w:r w:rsidRPr="00FC7014">
        <w:rPr>
          <w:b/>
          <w:sz w:val="22"/>
          <w:szCs w:val="22"/>
        </w:rPr>
        <w:t>Dostawa zestawów odczynnikowych do oznaczeń morfologii i rozmazów krwi oraz odczynników do oznaczeń immunologicznych wraz z dzierżawą niezbędnego sprzętu do Zakładu Diagnostyki Laboratoryjnej i Mikrobiologicznej</w:t>
      </w:r>
    </w:p>
    <w:p w14:paraId="01B1E604" w14:textId="77777777" w:rsidR="00400144" w:rsidRPr="00577BC6" w:rsidRDefault="00400144" w:rsidP="00400144">
      <w:pPr>
        <w:pStyle w:val="Tekstpodstawowywcity"/>
        <w:ind w:firstLine="0"/>
        <w:jc w:val="center"/>
        <w:rPr>
          <w:sz w:val="22"/>
          <w:szCs w:val="22"/>
        </w:rPr>
      </w:pPr>
    </w:p>
    <w:p w14:paraId="4E7504AE" w14:textId="77777777" w:rsidR="00D665F5" w:rsidRPr="00577BC6" w:rsidRDefault="00D665F5" w:rsidP="00400144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C7014" w:rsidRPr="00FC7014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9480180" w14:textId="77777777" w:rsidR="00400144" w:rsidRDefault="00400144" w:rsidP="00400144">
      <w:pPr>
        <w:rPr>
          <w:sz w:val="24"/>
          <w:szCs w:val="24"/>
        </w:rPr>
      </w:pPr>
    </w:p>
    <w:p w14:paraId="40391F1D" w14:textId="18777173" w:rsidR="00400144" w:rsidRPr="00400144" w:rsidRDefault="00400144" w:rsidP="00400144">
      <w:pPr>
        <w:rPr>
          <w:sz w:val="24"/>
          <w:szCs w:val="24"/>
        </w:rPr>
      </w:pPr>
      <w:r w:rsidRPr="00400144">
        <w:rPr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37D611CC" w14:textId="2BD02D62" w:rsidR="00400144" w:rsidRPr="00400144" w:rsidRDefault="00400144" w:rsidP="00400144">
      <w:pPr>
        <w:rPr>
          <w:sz w:val="24"/>
          <w:szCs w:val="24"/>
        </w:rPr>
      </w:pPr>
      <w:r w:rsidRPr="00400144">
        <w:rPr>
          <w:sz w:val="24"/>
          <w:szCs w:val="24"/>
        </w:rPr>
        <w:t>Zadanie 1 -</w:t>
      </w:r>
      <w:r>
        <w:rPr>
          <w:sz w:val="24"/>
          <w:szCs w:val="24"/>
        </w:rPr>
        <w:t xml:space="preserve"> </w:t>
      </w:r>
      <w:r w:rsidRPr="00400144">
        <w:rPr>
          <w:sz w:val="24"/>
          <w:szCs w:val="24"/>
        </w:rPr>
        <w:t>572400,00 zł brutto</w:t>
      </w:r>
    </w:p>
    <w:p w14:paraId="7BBE9C5A" w14:textId="323B3C17" w:rsidR="00400144" w:rsidRPr="00400144" w:rsidRDefault="00400144" w:rsidP="00400144">
      <w:pPr>
        <w:rPr>
          <w:sz w:val="24"/>
          <w:szCs w:val="24"/>
        </w:rPr>
      </w:pPr>
      <w:r w:rsidRPr="00400144">
        <w:rPr>
          <w:sz w:val="24"/>
          <w:szCs w:val="24"/>
        </w:rPr>
        <w:t>Zadanie 2 -</w:t>
      </w:r>
      <w:r>
        <w:rPr>
          <w:sz w:val="24"/>
          <w:szCs w:val="24"/>
        </w:rPr>
        <w:t xml:space="preserve"> </w:t>
      </w:r>
      <w:r w:rsidRPr="00400144">
        <w:rPr>
          <w:sz w:val="24"/>
          <w:szCs w:val="24"/>
        </w:rPr>
        <w:t>669600,00 zł brutto</w:t>
      </w:r>
    </w:p>
    <w:p w14:paraId="40C33B14" w14:textId="77777777" w:rsidR="00400144" w:rsidRDefault="00400144" w:rsidP="00400144">
      <w:pPr>
        <w:jc w:val="both"/>
        <w:rPr>
          <w:sz w:val="22"/>
          <w:szCs w:val="22"/>
        </w:rPr>
      </w:pPr>
    </w:p>
    <w:p w14:paraId="7A415DFA" w14:textId="674798F1" w:rsidR="00A80738" w:rsidRDefault="00D665F5" w:rsidP="00400144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C7014" w:rsidRPr="00FC7014">
        <w:rPr>
          <w:sz w:val="22"/>
          <w:szCs w:val="22"/>
        </w:rPr>
        <w:t>24/06/2021</w:t>
      </w:r>
      <w:r w:rsidR="00FF4AB1" w:rsidRPr="00577BC6">
        <w:rPr>
          <w:sz w:val="22"/>
          <w:szCs w:val="22"/>
        </w:rPr>
        <w:t xml:space="preserve"> o godz. </w:t>
      </w:r>
      <w:r w:rsidR="00FC7014" w:rsidRPr="00FC7014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3DE9F314" w14:textId="77777777" w:rsidTr="00C82837">
        <w:tc>
          <w:tcPr>
            <w:tcW w:w="993" w:type="dxa"/>
            <w:shd w:val="clear" w:color="auto" w:fill="auto"/>
            <w:vAlign w:val="center"/>
          </w:tcPr>
          <w:p w14:paraId="38BF26B3" w14:textId="77777777" w:rsidR="006B27ED" w:rsidRPr="00CB5EDB" w:rsidRDefault="006B27ED" w:rsidP="00400144">
            <w:pPr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3C63A4" w14:textId="77777777" w:rsidR="006B27ED" w:rsidRPr="00CB5EDB" w:rsidRDefault="006B27ED" w:rsidP="00400144">
            <w:pPr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5FC75069" w14:textId="77777777" w:rsidR="006B27ED" w:rsidRPr="00CB5EDB" w:rsidRDefault="006B27ED" w:rsidP="00400144">
            <w:pPr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64B112" w14:textId="77777777" w:rsidR="006B27ED" w:rsidRPr="00CB5EDB" w:rsidRDefault="006B27ED" w:rsidP="00400144">
            <w:pPr>
              <w:jc w:val="center"/>
            </w:pPr>
            <w:r w:rsidRPr="00CB5EDB">
              <w:t>Cena oferty</w:t>
            </w:r>
          </w:p>
        </w:tc>
      </w:tr>
      <w:tr w:rsidR="00FC7014" w:rsidRPr="00075CD0" w14:paraId="5D2A727F" w14:textId="77777777" w:rsidTr="0004423C">
        <w:tc>
          <w:tcPr>
            <w:tcW w:w="993" w:type="dxa"/>
            <w:shd w:val="clear" w:color="auto" w:fill="auto"/>
            <w:vAlign w:val="center"/>
          </w:tcPr>
          <w:p w14:paraId="531F23B3" w14:textId="77777777" w:rsidR="00FC7014" w:rsidRPr="00CB5EDB" w:rsidRDefault="00FC7014" w:rsidP="00400144">
            <w:pPr>
              <w:jc w:val="center"/>
            </w:pPr>
            <w:r w:rsidRPr="00FC7014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A97745" w14:textId="77777777" w:rsidR="00FC7014" w:rsidRPr="00CB5EDB" w:rsidRDefault="00FC7014" w:rsidP="00400144">
            <w:pPr>
              <w:jc w:val="center"/>
            </w:pPr>
            <w:r w:rsidRPr="00FC7014">
              <w:t>1</w:t>
            </w:r>
          </w:p>
        </w:tc>
        <w:tc>
          <w:tcPr>
            <w:tcW w:w="4110" w:type="dxa"/>
            <w:shd w:val="clear" w:color="auto" w:fill="auto"/>
          </w:tcPr>
          <w:p w14:paraId="3C518BD3" w14:textId="0F9DE9B5" w:rsidR="00FC7014" w:rsidRPr="00C82837" w:rsidRDefault="00FC7014" w:rsidP="00400144">
            <w:r w:rsidRPr="00FC7014">
              <w:t>ARGEN</w:t>
            </w:r>
            <w:r w:rsidR="0038152F">
              <w:t>TA</w:t>
            </w:r>
            <w:r w:rsidRPr="00FC7014">
              <w:t xml:space="preserve"> Sp. z o.o.</w:t>
            </w:r>
            <w:r w:rsidR="0038152F">
              <w:t xml:space="preserve"> </w:t>
            </w:r>
            <w:proofErr w:type="spellStart"/>
            <w:r w:rsidR="0038152F">
              <w:t>Sp.K</w:t>
            </w:r>
            <w:proofErr w:type="spellEnd"/>
          </w:p>
          <w:p w14:paraId="1F6DFDF0" w14:textId="4AD47D94" w:rsidR="00FC7014" w:rsidRPr="00CB5EDB" w:rsidRDefault="0038152F" w:rsidP="00400144">
            <w:r>
              <w:t>Polska 114</w:t>
            </w:r>
          </w:p>
          <w:p w14:paraId="59B3A352" w14:textId="0C6E8E59" w:rsidR="00FC7014" w:rsidRPr="00CB5EDB" w:rsidRDefault="00FC7014" w:rsidP="00400144">
            <w:pPr>
              <w:jc w:val="both"/>
            </w:pPr>
            <w:r w:rsidRPr="00FC7014">
              <w:t>60-40</w:t>
            </w:r>
            <w:r w:rsidR="0038152F">
              <w:t>1</w:t>
            </w:r>
            <w:r w:rsidRPr="00CB5EDB">
              <w:t xml:space="preserve"> </w:t>
            </w:r>
            <w:r w:rsidRPr="00FC7014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8D7766" w14:textId="77777777" w:rsidR="00FC7014" w:rsidRPr="00CB5EDB" w:rsidRDefault="00FC7014" w:rsidP="00400144">
            <w:pPr>
              <w:jc w:val="center"/>
            </w:pPr>
            <w:r w:rsidRPr="00FC7014">
              <w:t>488 964.23 zł</w:t>
            </w:r>
          </w:p>
        </w:tc>
      </w:tr>
      <w:tr w:rsidR="00FC7014" w:rsidRPr="00075CD0" w14:paraId="2F472D5E" w14:textId="77777777" w:rsidTr="0004423C">
        <w:tc>
          <w:tcPr>
            <w:tcW w:w="993" w:type="dxa"/>
            <w:shd w:val="clear" w:color="auto" w:fill="auto"/>
            <w:vAlign w:val="center"/>
          </w:tcPr>
          <w:p w14:paraId="4077684D" w14:textId="77777777" w:rsidR="00FC7014" w:rsidRPr="00CB5EDB" w:rsidRDefault="00FC7014" w:rsidP="00400144">
            <w:pPr>
              <w:jc w:val="center"/>
            </w:pPr>
            <w:r w:rsidRPr="00FC7014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E9169B" w14:textId="77777777" w:rsidR="00FC7014" w:rsidRPr="00CB5EDB" w:rsidRDefault="00FC7014" w:rsidP="00400144">
            <w:pPr>
              <w:jc w:val="center"/>
            </w:pPr>
            <w:r w:rsidRPr="00FC7014">
              <w:t>2</w:t>
            </w:r>
          </w:p>
        </w:tc>
        <w:tc>
          <w:tcPr>
            <w:tcW w:w="4110" w:type="dxa"/>
            <w:shd w:val="clear" w:color="auto" w:fill="auto"/>
          </w:tcPr>
          <w:p w14:paraId="6C1520D5" w14:textId="77777777" w:rsidR="00FC7014" w:rsidRPr="00C82837" w:rsidRDefault="00FC7014" w:rsidP="00400144">
            <w:proofErr w:type="spellStart"/>
            <w:r w:rsidRPr="00FC7014">
              <w:t>Euroimmun</w:t>
            </w:r>
            <w:proofErr w:type="spellEnd"/>
            <w:r w:rsidRPr="00FC7014">
              <w:t xml:space="preserve"> Polska Sp. z o.o.</w:t>
            </w:r>
          </w:p>
          <w:p w14:paraId="01997422" w14:textId="1D0BEDD8" w:rsidR="00FC7014" w:rsidRPr="00CB5EDB" w:rsidRDefault="0038152F" w:rsidP="00400144">
            <w:r>
              <w:t>Widna 2A</w:t>
            </w:r>
          </w:p>
          <w:p w14:paraId="7708ED6D" w14:textId="01F36766" w:rsidR="00FC7014" w:rsidRPr="00CB5EDB" w:rsidRDefault="0038152F" w:rsidP="00400144">
            <w:pPr>
              <w:jc w:val="both"/>
            </w:pPr>
            <w:r>
              <w:t>50-543</w:t>
            </w:r>
            <w:r w:rsidR="00FC7014" w:rsidRPr="00CB5EDB">
              <w:t xml:space="preserve"> </w:t>
            </w:r>
            <w:r w:rsidR="00FC7014" w:rsidRPr="00FC7014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896DD4" w14:textId="77777777" w:rsidR="00FC7014" w:rsidRPr="00CB5EDB" w:rsidRDefault="00FC7014" w:rsidP="00400144">
            <w:pPr>
              <w:jc w:val="center"/>
            </w:pPr>
            <w:r w:rsidRPr="00FC7014">
              <w:t>653 571.29 zł</w:t>
            </w:r>
          </w:p>
        </w:tc>
      </w:tr>
      <w:tr w:rsidR="00FC7014" w:rsidRPr="00075CD0" w14:paraId="28F1C623" w14:textId="77777777" w:rsidTr="0004423C">
        <w:tc>
          <w:tcPr>
            <w:tcW w:w="993" w:type="dxa"/>
            <w:shd w:val="clear" w:color="auto" w:fill="auto"/>
            <w:vAlign w:val="center"/>
          </w:tcPr>
          <w:p w14:paraId="58A43056" w14:textId="77777777" w:rsidR="00FC7014" w:rsidRPr="00CB5EDB" w:rsidRDefault="00FC7014" w:rsidP="00400144">
            <w:pPr>
              <w:jc w:val="center"/>
            </w:pPr>
            <w:r w:rsidRPr="00FC7014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DF2E22" w14:textId="77777777" w:rsidR="00FC7014" w:rsidRPr="00CB5EDB" w:rsidRDefault="00FC7014" w:rsidP="00400144">
            <w:pPr>
              <w:jc w:val="center"/>
            </w:pPr>
            <w:r w:rsidRPr="00FC7014">
              <w:t>1</w:t>
            </w:r>
          </w:p>
        </w:tc>
        <w:tc>
          <w:tcPr>
            <w:tcW w:w="4110" w:type="dxa"/>
            <w:shd w:val="clear" w:color="auto" w:fill="auto"/>
          </w:tcPr>
          <w:p w14:paraId="65F98E7D" w14:textId="4FC72FF3" w:rsidR="00FC7014" w:rsidRPr="00C82837" w:rsidRDefault="00FC7014" w:rsidP="00400144">
            <w:proofErr w:type="spellStart"/>
            <w:r w:rsidRPr="00FC7014">
              <w:t>Sysmex</w:t>
            </w:r>
            <w:proofErr w:type="spellEnd"/>
            <w:r w:rsidRPr="00FC7014">
              <w:t xml:space="preserve"> Polska Sp. z</w:t>
            </w:r>
            <w:r w:rsidR="0038152F">
              <w:t xml:space="preserve"> </w:t>
            </w:r>
            <w:r w:rsidRPr="00FC7014">
              <w:t>o.o.</w:t>
            </w:r>
          </w:p>
          <w:p w14:paraId="31DC3DD5" w14:textId="77777777" w:rsidR="00FC7014" w:rsidRPr="00CB5EDB" w:rsidRDefault="00FC7014" w:rsidP="00400144">
            <w:r w:rsidRPr="00FC7014">
              <w:t>Al. Jerozolimskie</w:t>
            </w:r>
            <w:r w:rsidRPr="00CB5EDB">
              <w:t xml:space="preserve"> </w:t>
            </w:r>
            <w:r w:rsidRPr="00FC7014">
              <w:t>176</w:t>
            </w:r>
            <w:r w:rsidRPr="00CB5EDB">
              <w:t xml:space="preserve"> </w:t>
            </w:r>
          </w:p>
          <w:p w14:paraId="693CE7D9" w14:textId="77777777" w:rsidR="00FC7014" w:rsidRPr="00CB5EDB" w:rsidRDefault="00FC7014" w:rsidP="00400144">
            <w:pPr>
              <w:jc w:val="both"/>
            </w:pPr>
            <w:r w:rsidRPr="00FC7014">
              <w:t>02-486</w:t>
            </w:r>
            <w:r w:rsidRPr="00CB5EDB">
              <w:t xml:space="preserve"> </w:t>
            </w:r>
            <w:r w:rsidRPr="00FC701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975702" w14:textId="77777777" w:rsidR="00FC7014" w:rsidRPr="00CB5EDB" w:rsidRDefault="00FC7014" w:rsidP="00400144">
            <w:pPr>
              <w:jc w:val="center"/>
            </w:pPr>
            <w:r w:rsidRPr="00FC7014">
              <w:t>424 139.40 zł</w:t>
            </w:r>
          </w:p>
        </w:tc>
      </w:tr>
      <w:tr w:rsidR="00FC7014" w:rsidRPr="00075CD0" w14:paraId="380951E3" w14:textId="77777777" w:rsidTr="0004423C">
        <w:tc>
          <w:tcPr>
            <w:tcW w:w="993" w:type="dxa"/>
            <w:shd w:val="clear" w:color="auto" w:fill="auto"/>
            <w:vAlign w:val="center"/>
          </w:tcPr>
          <w:p w14:paraId="5E4B0175" w14:textId="77777777" w:rsidR="00FC7014" w:rsidRPr="00CB5EDB" w:rsidRDefault="00FC7014" w:rsidP="00400144">
            <w:pPr>
              <w:jc w:val="center"/>
            </w:pPr>
            <w:r w:rsidRPr="00FC7014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83D00C" w14:textId="77777777" w:rsidR="00FC7014" w:rsidRPr="00CB5EDB" w:rsidRDefault="00FC7014" w:rsidP="00400144">
            <w:pPr>
              <w:jc w:val="center"/>
            </w:pPr>
            <w:r w:rsidRPr="00FC7014">
              <w:t>1</w:t>
            </w:r>
          </w:p>
        </w:tc>
        <w:tc>
          <w:tcPr>
            <w:tcW w:w="4110" w:type="dxa"/>
            <w:shd w:val="clear" w:color="auto" w:fill="auto"/>
          </w:tcPr>
          <w:p w14:paraId="21D167CE" w14:textId="77777777" w:rsidR="00FC7014" w:rsidRPr="00C82837" w:rsidRDefault="00FC7014" w:rsidP="00400144">
            <w:proofErr w:type="spellStart"/>
            <w:r w:rsidRPr="00FC7014">
              <w:t>Horiba</w:t>
            </w:r>
            <w:proofErr w:type="spellEnd"/>
            <w:r w:rsidRPr="00FC7014">
              <w:t xml:space="preserve"> ABX Sp. z o.o.</w:t>
            </w:r>
          </w:p>
          <w:p w14:paraId="7987FEA8" w14:textId="6F8ED7CD" w:rsidR="00FC7014" w:rsidRPr="00CB5EDB" w:rsidRDefault="00400144" w:rsidP="00400144">
            <w:r>
              <w:t>Al. Niepodległości 18</w:t>
            </w:r>
          </w:p>
          <w:p w14:paraId="71417567" w14:textId="6E46DCB9" w:rsidR="00FC7014" w:rsidRPr="00CB5EDB" w:rsidRDefault="00400144" w:rsidP="00400144">
            <w:pPr>
              <w:jc w:val="both"/>
            </w:pPr>
            <w:r>
              <w:t>02-653</w:t>
            </w:r>
            <w:r w:rsidR="00FC7014" w:rsidRPr="00CB5EDB">
              <w:t xml:space="preserve"> </w:t>
            </w:r>
            <w:r w:rsidR="00FC7014" w:rsidRPr="00FC701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41F2B7" w14:textId="77777777" w:rsidR="00FC7014" w:rsidRPr="00CB5EDB" w:rsidRDefault="00FC7014" w:rsidP="00400144">
            <w:pPr>
              <w:jc w:val="center"/>
            </w:pPr>
            <w:r w:rsidRPr="00FC7014">
              <w:t>433 916.20 zł</w:t>
            </w:r>
          </w:p>
        </w:tc>
      </w:tr>
    </w:tbl>
    <w:p w14:paraId="036484A3" w14:textId="77777777" w:rsidR="00400144" w:rsidRDefault="00400144" w:rsidP="00400144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58975199" w14:textId="7B97BCF1" w:rsidR="00A80738" w:rsidRDefault="00A80738" w:rsidP="00400144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p w14:paraId="0738694F" w14:textId="77777777" w:rsidR="0038152F" w:rsidRPr="006B27ED" w:rsidRDefault="0038152F" w:rsidP="00400144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bookmarkEnd w:id="0"/>
    <w:p w14:paraId="0251EDE6" w14:textId="77777777" w:rsidR="0038152F" w:rsidRDefault="0038152F" w:rsidP="0038152F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1C204947" w14:textId="77777777" w:rsidR="0038152F" w:rsidRDefault="0038152F" w:rsidP="0038152F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1DA7EF88" w14:textId="77777777" w:rsidR="0038152F" w:rsidRPr="00542FF5" w:rsidRDefault="0038152F" w:rsidP="0038152F">
      <w:pPr>
        <w:pStyle w:val="Tekstpodstawowy"/>
        <w:ind w:firstLine="425"/>
        <w:rPr>
          <w:vertAlign w:val="superscript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Piotr Nowicki</w:t>
      </w:r>
    </w:p>
    <w:p w14:paraId="40223625" w14:textId="15558D42" w:rsidR="00C236D3" w:rsidRDefault="00C236D3" w:rsidP="00400144">
      <w:pPr>
        <w:jc w:val="right"/>
        <w:rPr>
          <w:sz w:val="22"/>
          <w:szCs w:val="22"/>
        </w:rPr>
      </w:pPr>
    </w:p>
    <w:p w14:paraId="0E18DF11" w14:textId="77777777" w:rsidR="00400144" w:rsidRPr="006B27ED" w:rsidRDefault="00400144" w:rsidP="00400144">
      <w:pPr>
        <w:jc w:val="right"/>
        <w:rPr>
          <w:sz w:val="22"/>
          <w:szCs w:val="22"/>
        </w:rPr>
      </w:pPr>
    </w:p>
    <w:sectPr w:rsidR="00400144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14A922" w14:textId="77777777" w:rsidR="00AE1485" w:rsidRDefault="00AE1485">
      <w:r>
        <w:separator/>
      </w:r>
    </w:p>
  </w:endnote>
  <w:endnote w:type="continuationSeparator" w:id="0">
    <w:p w14:paraId="41D060FB" w14:textId="77777777" w:rsidR="00AE1485" w:rsidRDefault="00AE14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9F34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05EEF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BAD9E7" w14:textId="6DBB68F0" w:rsidR="009F189D" w:rsidRDefault="0038152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4FDA617" wp14:editId="5C6A1BD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68B1F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5F46207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89D40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9706E5" w14:textId="77777777" w:rsidR="009F189D" w:rsidRDefault="009F189D">
    <w:pPr>
      <w:pStyle w:val="Stopka"/>
      <w:tabs>
        <w:tab w:val="clear" w:pos="4536"/>
      </w:tabs>
      <w:jc w:val="center"/>
    </w:pPr>
  </w:p>
  <w:p w14:paraId="6BF08BE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26CDDE" w14:textId="77777777" w:rsidR="00AE1485" w:rsidRDefault="00AE1485">
      <w:r>
        <w:separator/>
      </w:r>
    </w:p>
  </w:footnote>
  <w:footnote w:type="continuationSeparator" w:id="0">
    <w:p w14:paraId="24D4C541" w14:textId="77777777" w:rsidR="00AE1485" w:rsidRDefault="00AE14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C8CE8" w14:textId="77777777" w:rsidR="00FC7014" w:rsidRDefault="00FC70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D080B" w14:textId="77777777" w:rsidR="00FC7014" w:rsidRDefault="00FC70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195D1" w14:textId="77777777" w:rsidR="00FC7014" w:rsidRDefault="00FC70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485"/>
    <w:rsid w:val="00007727"/>
    <w:rsid w:val="00017720"/>
    <w:rsid w:val="00035488"/>
    <w:rsid w:val="000D7F25"/>
    <w:rsid w:val="000E00E5"/>
    <w:rsid w:val="00173B20"/>
    <w:rsid w:val="001C69FF"/>
    <w:rsid w:val="0023318D"/>
    <w:rsid w:val="0038152F"/>
    <w:rsid w:val="003D72FD"/>
    <w:rsid w:val="00400144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30583"/>
    <w:rsid w:val="00A80738"/>
    <w:rsid w:val="00AE1485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014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F79B5D3"/>
  <w15:chartTrackingRefBased/>
  <w15:docId w15:val="{64C66646-D4A4-4326-9F2E-21FC6B6B8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0014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73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06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7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83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26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775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222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2645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52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1474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213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cp:lastPrinted>2021-06-24T10:37:00Z</cp:lastPrinted>
  <dcterms:created xsi:type="dcterms:W3CDTF">2021-06-24T10:37:00Z</dcterms:created>
  <dcterms:modified xsi:type="dcterms:W3CDTF">2021-06-24T10:37:00Z</dcterms:modified>
</cp:coreProperties>
</file>