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69036176" w:rsidR="00281DC6" w:rsidRPr="00B35E57" w:rsidRDefault="00281DC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8C3B3F">
        <w:rPr>
          <w:b/>
          <w:bCs/>
          <w:sz w:val="22"/>
          <w:szCs w:val="22"/>
        </w:rPr>
        <w:t xml:space="preserve"> </w:t>
      </w:r>
      <w:r w:rsidR="009E4607" w:rsidRPr="00540BA3">
        <w:rPr>
          <w:b/>
        </w:rPr>
        <w:t>Obsługa serwisowa i naprawa awaryjna urządzeń instalacji zaplecza technicznego Bloku Operacyjnego i Centralnej Sterylizatorni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56C31AD" w14:textId="77777777" w:rsidR="00125CB3" w:rsidRPr="00281DC6" w:rsidRDefault="00125CB3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BAE10A4" w14:textId="78F35783" w:rsidR="009E4607" w:rsidRPr="009E4607" w:rsidRDefault="009E4607" w:rsidP="009E4607">
      <w:pPr>
        <w:jc w:val="both"/>
        <w:rPr>
          <w:b/>
        </w:rPr>
      </w:pPr>
      <w:r w:rsidRPr="009E4607">
        <w:lastRenderedPageBreak/>
        <w:t xml:space="preserve">Całkowita wartość </w:t>
      </w:r>
      <w:r w:rsidR="00E4237E">
        <w:t>netto</w:t>
      </w:r>
      <w:r w:rsidRPr="009E4607">
        <w:t xml:space="preserve"> za wykonanie całości przedmiotu zamówienia wynosi: ................................ zł</w:t>
      </w:r>
    </w:p>
    <w:p w14:paraId="6FC149ED" w14:textId="77777777" w:rsidR="009E4607" w:rsidRPr="009E4607" w:rsidRDefault="009E4607" w:rsidP="009E4607">
      <w:pPr>
        <w:ind w:hanging="284"/>
        <w:jc w:val="both"/>
      </w:pPr>
      <w:r w:rsidRPr="009E4607">
        <w:t xml:space="preserve">    stawka  podatku VAT wynosi  ......%</w:t>
      </w:r>
    </w:p>
    <w:p w14:paraId="653E0DF2" w14:textId="77777777" w:rsidR="009E4607" w:rsidRPr="009E4607" w:rsidRDefault="009E4607" w:rsidP="009E4607">
      <w:pPr>
        <w:jc w:val="both"/>
      </w:pPr>
      <w:r w:rsidRPr="009E4607">
        <w:t>wartość podatku VAT …………….. zł</w:t>
      </w:r>
    </w:p>
    <w:p w14:paraId="18A9D8B4" w14:textId="055E5BB5" w:rsidR="009E4607" w:rsidRPr="00E4237E" w:rsidRDefault="00E4237E" w:rsidP="009E4607">
      <w:pPr>
        <w:jc w:val="both"/>
        <w:rPr>
          <w:b/>
          <w:bCs/>
        </w:rPr>
      </w:pPr>
      <w:r>
        <w:rPr>
          <w:b/>
          <w:bCs/>
        </w:rPr>
        <w:t xml:space="preserve">K-1; </w:t>
      </w:r>
      <w:r w:rsidR="009E4607" w:rsidRPr="00E4237E">
        <w:rPr>
          <w:b/>
          <w:bCs/>
        </w:rPr>
        <w:t xml:space="preserve">Całkowita wartość </w:t>
      </w:r>
      <w:r w:rsidRPr="00E4237E">
        <w:rPr>
          <w:b/>
          <w:bCs/>
        </w:rPr>
        <w:t>brutto</w:t>
      </w:r>
      <w:r w:rsidR="009E4607" w:rsidRPr="00E4237E">
        <w:rPr>
          <w:b/>
          <w:bCs/>
        </w:rPr>
        <w:t xml:space="preserve"> za wykonanie całości przedmiotu zamówienia wynosi: ................................ zł</w:t>
      </w:r>
    </w:p>
    <w:p w14:paraId="46EB386C" w14:textId="77777777" w:rsidR="009E4607" w:rsidRPr="009E4607" w:rsidRDefault="009E4607" w:rsidP="009E4607">
      <w:pPr>
        <w:jc w:val="both"/>
      </w:pPr>
    </w:p>
    <w:p w14:paraId="48E06891" w14:textId="7E707C91" w:rsidR="009E4607" w:rsidRPr="009E4607" w:rsidRDefault="00E4237E" w:rsidP="009E4607">
      <w:pPr>
        <w:jc w:val="both"/>
      </w:pPr>
      <w:r>
        <w:t xml:space="preserve">K-2; </w:t>
      </w:r>
      <w:r w:rsidR="009E4607" w:rsidRPr="009E4607">
        <w:t>Stawka (wartość brutto) roboczogodziny dla rozliczenia napraw oraz prac dodatkowych wynosi: ................................ zł</w:t>
      </w:r>
    </w:p>
    <w:p w14:paraId="64185AA4" w14:textId="77777777" w:rsidR="009E4607" w:rsidRPr="009E4607" w:rsidRDefault="009E4607" w:rsidP="009E4607">
      <w:pPr>
        <w:jc w:val="both"/>
      </w:pPr>
    </w:p>
    <w:p w14:paraId="155A28DC" w14:textId="466B3783" w:rsidR="009E4607" w:rsidRPr="009E4607" w:rsidRDefault="00E4237E" w:rsidP="009E4607">
      <w:pPr>
        <w:jc w:val="both"/>
      </w:pPr>
      <w:r>
        <w:t xml:space="preserve">K-3; </w:t>
      </w:r>
      <w:r w:rsidR="009E4607" w:rsidRPr="009E4607">
        <w:t xml:space="preserve">Doświadczenie osób wyznaczonych do realizacji zamówienia ……… lat  </w:t>
      </w:r>
    </w:p>
    <w:p w14:paraId="3EDE4D40" w14:textId="1A3D79CE" w:rsidR="009E4607" w:rsidRDefault="009E4607" w:rsidP="009E4607">
      <w:pPr>
        <w:jc w:val="both"/>
      </w:pPr>
      <w:r w:rsidRPr="009E4607">
        <w:t>(wpisać odpowiednio: 2 lata, 1 rok, 0 lat)</w:t>
      </w:r>
    </w:p>
    <w:p w14:paraId="437685D0" w14:textId="3524BB74" w:rsidR="00E4237E" w:rsidRPr="00E4237E" w:rsidRDefault="00E4237E" w:rsidP="009E4607">
      <w:pPr>
        <w:jc w:val="both"/>
        <w:rPr>
          <w:u w:val="single"/>
        </w:rPr>
      </w:pPr>
      <w:r>
        <w:rPr>
          <w:u w:val="single"/>
        </w:rPr>
        <w:t>(</w:t>
      </w:r>
      <w:r w:rsidRPr="00E4237E">
        <w:rPr>
          <w:u w:val="single"/>
        </w:rPr>
        <w:t>W celu przyznania punktów - do oferty należy dołączyć wykaz doświadczenia osób wyznaczonych do realizacji zamówienia - nie ma tu zastosowania art. 128 ust. 1 Ustawy</w:t>
      </w:r>
      <w:r>
        <w:rPr>
          <w:u w:val="single"/>
        </w:rPr>
        <w:t>)</w:t>
      </w:r>
    </w:p>
    <w:p w14:paraId="7146551B" w14:textId="77777777" w:rsidR="009E4607" w:rsidRPr="009E4607" w:rsidRDefault="009E4607" w:rsidP="009E4607">
      <w:pPr>
        <w:jc w:val="both"/>
      </w:pPr>
    </w:p>
    <w:p w14:paraId="323BEA3D" w14:textId="4F262D3C" w:rsidR="009E4607" w:rsidRPr="009E4607" w:rsidRDefault="009E4607" w:rsidP="009E4607">
      <w:pPr>
        <w:ind w:hanging="284"/>
        <w:jc w:val="both"/>
      </w:pPr>
      <w:r w:rsidRPr="009E4607">
        <w:t xml:space="preserve"> </w:t>
      </w:r>
      <w:r w:rsidRPr="009E4607">
        <w:tab/>
        <w:t>Termin wykonania zamówienia wynosi - 12 miesięcy</w:t>
      </w:r>
    </w:p>
    <w:p w14:paraId="78F24D03" w14:textId="326097B2" w:rsidR="009E4607" w:rsidRPr="009E4607" w:rsidRDefault="009E4607" w:rsidP="009E4607">
      <w:pPr>
        <w:ind w:hanging="284"/>
        <w:jc w:val="both"/>
      </w:pPr>
      <w:r w:rsidRPr="009E4607">
        <w:t xml:space="preserve">   </w:t>
      </w:r>
      <w:r w:rsidRPr="009E4607">
        <w:tab/>
        <w:t>Warunki płatności - 60 dni</w:t>
      </w:r>
    </w:p>
    <w:p w14:paraId="36ACB843" w14:textId="2F1A6DD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3F42221" w14:textId="67CE03BC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4BA07" w14:textId="77777777" w:rsidR="00F854E0" w:rsidRDefault="00F854E0">
      <w:r>
        <w:separator/>
      </w:r>
    </w:p>
  </w:endnote>
  <w:endnote w:type="continuationSeparator" w:id="0">
    <w:p w14:paraId="39457DEF" w14:textId="77777777" w:rsidR="00F854E0" w:rsidRDefault="00F8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E2E37" w14:textId="77777777" w:rsidR="00F854E0" w:rsidRDefault="00F854E0">
      <w:r>
        <w:separator/>
      </w:r>
    </w:p>
  </w:footnote>
  <w:footnote w:type="continuationSeparator" w:id="0">
    <w:p w14:paraId="22DBFD04" w14:textId="77777777" w:rsidR="00F854E0" w:rsidRDefault="00F854E0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0153F6C" w:rsidR="00D74BC1" w:rsidRDefault="00281DC6">
    <w:pPr>
      <w:pStyle w:val="Nagwek"/>
    </w:pPr>
    <w:r>
      <w:t>Znak sprawy: SZW/DZP/</w:t>
    </w:r>
    <w:r w:rsidR="009E4607">
      <w:t>40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30391A"/>
    <w:rsid w:val="003A652F"/>
    <w:rsid w:val="00443C09"/>
    <w:rsid w:val="00460383"/>
    <w:rsid w:val="004A2566"/>
    <w:rsid w:val="00535E57"/>
    <w:rsid w:val="005A70C7"/>
    <w:rsid w:val="00613B65"/>
    <w:rsid w:val="006A0EFD"/>
    <w:rsid w:val="00740C0B"/>
    <w:rsid w:val="007717C3"/>
    <w:rsid w:val="007E2FC5"/>
    <w:rsid w:val="008C3B3F"/>
    <w:rsid w:val="009E4607"/>
    <w:rsid w:val="00B22D6B"/>
    <w:rsid w:val="00B35E57"/>
    <w:rsid w:val="00CA0475"/>
    <w:rsid w:val="00CA7C6C"/>
    <w:rsid w:val="00CB2BE7"/>
    <w:rsid w:val="00D74BC1"/>
    <w:rsid w:val="00E4237E"/>
    <w:rsid w:val="00F2537A"/>
    <w:rsid w:val="00F854E0"/>
    <w:rsid w:val="00FA3974"/>
    <w:rsid w:val="00FB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3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14</cp:revision>
  <cp:lastPrinted>2007-10-05T06:59:00Z</cp:lastPrinted>
  <dcterms:created xsi:type="dcterms:W3CDTF">2021-03-05T08:11:00Z</dcterms:created>
  <dcterms:modified xsi:type="dcterms:W3CDTF">2021-06-24T06:23:00Z</dcterms:modified>
</cp:coreProperties>
</file>