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525" w:rsidRPr="00853E17" w:rsidRDefault="00F73525" w:rsidP="00F73525">
      <w:pPr>
        <w:pStyle w:val="p2"/>
        <w:spacing w:before="0" w:beforeAutospacing="0" w:after="0" w:afterAutospacing="0" w:line="360" w:lineRule="auto"/>
        <w:jc w:val="center"/>
        <w:rPr>
          <w:noProof/>
          <w:sz w:val="22"/>
          <w:szCs w:val="22"/>
        </w:rPr>
      </w:pPr>
      <w:bookmarkStart w:id="0" w:name="_Hlk53520193"/>
      <w:r>
        <w:rPr>
          <w:noProof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;mso-wrap-style:square">
            <v:imagedata r:id="rId6" o:title=" Fundusze Europejskie Program Regionalny, Rzeczpospolita Polska, Podkarpackie,  Unia Europejska EFRR"/>
          </v:shape>
        </w:pict>
      </w:r>
    </w:p>
    <w:p w:rsidR="00F73525" w:rsidRPr="00084445" w:rsidRDefault="00F73525" w:rsidP="00F73525">
      <w:pPr>
        <w:pStyle w:val="p2"/>
        <w:spacing w:before="0" w:beforeAutospacing="0" w:after="0" w:afterAutospacing="0" w:line="360" w:lineRule="auto"/>
        <w:rPr>
          <w:color w:val="444444"/>
          <w:sz w:val="22"/>
          <w:szCs w:val="22"/>
        </w:rPr>
      </w:pPr>
      <w:proofErr w:type="gramStart"/>
      <w:r w:rsidRPr="00853E17">
        <w:rPr>
          <w:color w:val="444444"/>
          <w:sz w:val="22"/>
          <w:szCs w:val="22"/>
        </w:rPr>
        <w:t xml:space="preserve">RPO .RC .21.007 - </w:t>
      </w:r>
      <w:proofErr w:type="gramEnd"/>
      <w:r w:rsidRPr="00853E17">
        <w:rPr>
          <w:color w:val="444444"/>
          <w:sz w:val="22"/>
          <w:szCs w:val="22"/>
        </w:rPr>
        <w:t xml:space="preserve">PCI N2_207 </w:t>
      </w:r>
      <w:proofErr w:type="spellStart"/>
      <w:r w:rsidRPr="00853E17">
        <w:rPr>
          <w:color w:val="444444"/>
          <w:sz w:val="22"/>
          <w:szCs w:val="22"/>
        </w:rPr>
        <w:t>BioActivCarbon</w:t>
      </w:r>
      <w:proofErr w:type="spellEnd"/>
      <w:r w:rsidRPr="00853E17">
        <w:rPr>
          <w:color w:val="444444"/>
          <w:sz w:val="22"/>
          <w:szCs w:val="22"/>
        </w:rPr>
        <w:t xml:space="preserve">- </w:t>
      </w:r>
      <w:proofErr w:type="gramStart"/>
      <w:r w:rsidRPr="00853E17">
        <w:rPr>
          <w:color w:val="444444"/>
          <w:sz w:val="22"/>
          <w:szCs w:val="22"/>
        </w:rPr>
        <w:t xml:space="preserve">zad 3 , </w:t>
      </w:r>
      <w:proofErr w:type="gramEnd"/>
      <w:r w:rsidRPr="00853E17">
        <w:rPr>
          <w:color w:val="444444"/>
          <w:sz w:val="22"/>
          <w:szCs w:val="22"/>
        </w:rPr>
        <w:t xml:space="preserve">zad 4 </w:t>
      </w:r>
    </w:p>
    <w:p w:rsidR="00F73525" w:rsidRPr="00853E17" w:rsidRDefault="00F73525" w:rsidP="00F73525">
      <w:pPr>
        <w:pStyle w:val="p2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>
        <w:rPr>
          <w:rFonts w:eastAsia="Droid Sans Fallback"/>
          <w:noProof/>
          <w:kern w:val="2"/>
          <w:sz w:val="22"/>
          <w:szCs w:val="22"/>
        </w:rPr>
        <w:pict>
          <v:shape id="Obraz 0" o:spid="_x0000_i1026" type="#_x0000_t75" alt="znaczki POIR.png" style="width:445.5pt;height:47.25pt;visibility:visible;mso-wrap-style:square">
            <v:imagedata r:id="rId7" o:title="znaczki POIR"/>
          </v:shape>
        </w:pict>
      </w:r>
    </w:p>
    <w:p w:rsidR="00F73525" w:rsidRPr="00853E17" w:rsidRDefault="00F73525" w:rsidP="00F73525">
      <w:pPr>
        <w:pStyle w:val="p2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853E17">
        <w:rPr>
          <w:color w:val="000000"/>
          <w:sz w:val="22"/>
          <w:szCs w:val="22"/>
        </w:rPr>
        <w:t>POIR.</w:t>
      </w:r>
      <w:proofErr w:type="gramStart"/>
      <w:r w:rsidRPr="00853E17">
        <w:rPr>
          <w:color w:val="000000"/>
          <w:sz w:val="22"/>
          <w:szCs w:val="22"/>
        </w:rPr>
        <w:t xml:space="preserve">RU .18.001 - </w:t>
      </w:r>
      <w:proofErr w:type="gramEnd"/>
      <w:r w:rsidRPr="00853E17">
        <w:rPr>
          <w:color w:val="000000"/>
          <w:sz w:val="22"/>
          <w:szCs w:val="22"/>
        </w:rPr>
        <w:t>Opracowanie innowacyjnego urządzenia do wielowariantowego i wielkoseryjnego odlewania łopatek turbin gazowych o mikrostrukturze</w:t>
      </w:r>
      <w:r w:rsidRPr="00853E17">
        <w:rPr>
          <w:sz w:val="22"/>
          <w:szCs w:val="22"/>
        </w:rPr>
        <w:t xml:space="preserve">- zad 1 </w:t>
      </w:r>
    </w:p>
    <w:p w:rsidR="00F73525" w:rsidRDefault="00F73525" w:rsidP="00F73525">
      <w:pPr>
        <w:spacing w:after="240"/>
        <w:rPr>
          <w:sz w:val="22"/>
          <w:szCs w:val="22"/>
        </w:rPr>
      </w:pPr>
    </w:p>
    <w:p w:rsidR="00FB7F50" w:rsidRPr="002245BE" w:rsidRDefault="00FE0C91" w:rsidP="00BB1495">
      <w:pPr>
        <w:spacing w:after="240"/>
        <w:jc w:val="right"/>
        <w:rPr>
          <w:sz w:val="22"/>
          <w:szCs w:val="22"/>
        </w:rPr>
      </w:pPr>
      <w:r w:rsidRPr="00FE0C9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FE0C91">
        <w:rPr>
          <w:sz w:val="22"/>
          <w:szCs w:val="22"/>
        </w:rPr>
        <w:t>2021-06-24</w:t>
      </w:r>
    </w:p>
    <w:p w:rsidR="00FE0C91" w:rsidRPr="00FE0C91" w:rsidRDefault="00FE0C91" w:rsidP="00FB7F50">
      <w:pPr>
        <w:spacing w:after="40"/>
        <w:rPr>
          <w:b/>
          <w:bCs/>
          <w:sz w:val="22"/>
          <w:szCs w:val="22"/>
        </w:rPr>
      </w:pPr>
      <w:r w:rsidRPr="00FE0C91">
        <w:rPr>
          <w:b/>
          <w:bCs/>
          <w:sz w:val="22"/>
          <w:szCs w:val="22"/>
        </w:rPr>
        <w:t>Politechnika Rzeszowska</w:t>
      </w:r>
    </w:p>
    <w:p w:rsidR="00FB7F50" w:rsidRPr="002245BE" w:rsidRDefault="00FE0C91" w:rsidP="00FB7F50">
      <w:pPr>
        <w:spacing w:after="40"/>
        <w:rPr>
          <w:b/>
          <w:bCs/>
          <w:sz w:val="22"/>
          <w:szCs w:val="22"/>
        </w:rPr>
      </w:pPr>
      <w:r w:rsidRPr="00FE0C91">
        <w:rPr>
          <w:b/>
          <w:bCs/>
          <w:sz w:val="22"/>
          <w:szCs w:val="22"/>
        </w:rPr>
        <w:t>Dział Zamówień Publicznych</w:t>
      </w:r>
    </w:p>
    <w:p w:rsidR="00FB7F50" w:rsidRPr="002245BE" w:rsidRDefault="00FE0C91" w:rsidP="00FB7F50">
      <w:pPr>
        <w:rPr>
          <w:sz w:val="22"/>
          <w:szCs w:val="22"/>
        </w:rPr>
      </w:pPr>
      <w:r w:rsidRPr="00FE0C9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FE0C91">
        <w:rPr>
          <w:sz w:val="22"/>
          <w:szCs w:val="22"/>
        </w:rPr>
        <w:t>12</w:t>
      </w:r>
    </w:p>
    <w:p w:rsidR="00FB7F50" w:rsidRPr="002245BE" w:rsidRDefault="00FE0C91" w:rsidP="00FB7F50">
      <w:pPr>
        <w:rPr>
          <w:sz w:val="22"/>
          <w:szCs w:val="22"/>
        </w:rPr>
      </w:pPr>
      <w:r w:rsidRPr="00FE0C9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FE0C9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FE0C91" w:rsidRPr="00607F9B" w:rsidTr="00A57BD6">
        <w:trPr>
          <w:trHeight w:val="638"/>
        </w:trPr>
        <w:tc>
          <w:tcPr>
            <w:tcW w:w="959" w:type="dxa"/>
            <w:shd w:val="clear" w:color="auto" w:fill="auto"/>
          </w:tcPr>
          <w:p w:rsidR="00FE0C91" w:rsidRPr="00607F9B" w:rsidRDefault="00FE0C91" w:rsidP="00A57B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E0C91" w:rsidRPr="00607F9B" w:rsidRDefault="00FE0C91" w:rsidP="00A57B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FE0C9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E0C91">
              <w:rPr>
                <w:b/>
                <w:bCs/>
                <w:sz w:val="22"/>
                <w:szCs w:val="22"/>
              </w:rPr>
              <w:t>Dostawa tarcz do cięcia na przecinarce precyzyjnej. Dostawa suszarki laboratoryjnej. Dostawa odczynników chemicznych i materiałów eksploatacyjnych. Dostawa wagosuszarki.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 xml:space="preserve">– </w:t>
            </w:r>
            <w:proofErr w:type="gramStart"/>
            <w:r w:rsidRPr="00607F9B">
              <w:rPr>
                <w:bCs/>
                <w:sz w:val="22"/>
                <w:szCs w:val="22"/>
              </w:rPr>
              <w:t>znak</w:t>
            </w:r>
            <w:proofErr w:type="gramEnd"/>
            <w:r w:rsidRPr="00607F9B">
              <w:rPr>
                <w:bCs/>
                <w:sz w:val="22"/>
                <w:szCs w:val="22"/>
              </w:rPr>
              <w:t xml:space="preserve">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E0C91">
              <w:rPr>
                <w:b/>
                <w:sz w:val="22"/>
                <w:szCs w:val="22"/>
              </w:rPr>
              <w:t>NA/O/97/2021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FE0C91" w:rsidRPr="00FE0C91" w:rsidRDefault="00C65E53" w:rsidP="00BB1495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FE0C91" w:rsidRPr="00FE0C91">
        <w:rPr>
          <w:b/>
          <w:sz w:val="22"/>
          <w:szCs w:val="22"/>
        </w:rPr>
        <w:t>Politechnika Rzeszowska</w:t>
      </w:r>
    </w:p>
    <w:p w:rsidR="008642B3" w:rsidRDefault="00FE0C91" w:rsidP="00BB1495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FE0C9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FE0C91">
        <w:rPr>
          <w:sz w:val="22"/>
          <w:szCs w:val="22"/>
        </w:rPr>
        <w:t xml:space="preserve">(Dz.U. </w:t>
      </w:r>
      <w:proofErr w:type="gramStart"/>
      <w:r w:rsidRPr="00FE0C91">
        <w:rPr>
          <w:sz w:val="22"/>
          <w:szCs w:val="22"/>
        </w:rPr>
        <w:t>poz</w:t>
      </w:r>
      <w:proofErr w:type="gramEnd"/>
      <w:r w:rsidRPr="00FE0C91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E0C91" w:rsidTr="00A57BD6">
        <w:trPr>
          <w:cantSplit/>
        </w:trPr>
        <w:tc>
          <w:tcPr>
            <w:tcW w:w="9498" w:type="dxa"/>
          </w:tcPr>
          <w:p w:rsidR="00FE0C91" w:rsidRPr="00D26ED6" w:rsidRDefault="00FE0C91" w:rsidP="00A57B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0C91">
              <w:rPr>
                <w:b/>
                <w:sz w:val="22"/>
                <w:szCs w:val="22"/>
              </w:rPr>
              <w:t>Struers sp. z o.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E0C91">
              <w:rPr>
                <w:b/>
                <w:sz w:val="22"/>
                <w:szCs w:val="22"/>
              </w:rPr>
              <w:t>oddział</w:t>
            </w:r>
            <w:proofErr w:type="gramEnd"/>
            <w:r w:rsidRPr="00FE0C91">
              <w:rPr>
                <w:b/>
                <w:sz w:val="22"/>
                <w:szCs w:val="22"/>
              </w:rPr>
              <w:t xml:space="preserve"> w Polsce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Jasnogórska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44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31-358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Kraków</w:t>
            </w:r>
          </w:p>
          <w:p w:rsidR="00FE0C91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E0C91" w:rsidRPr="00211A34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0C91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0C91">
              <w:rPr>
                <w:sz w:val="22"/>
                <w:szCs w:val="22"/>
              </w:rPr>
              <w:t>Dostawa tarcz do cięcia na przecinarce precyzyjnej.</w:t>
            </w:r>
            <w:r w:rsidRPr="00211A34">
              <w:rPr>
                <w:sz w:val="22"/>
                <w:szCs w:val="22"/>
              </w:rPr>
              <w:t xml:space="preserve"> </w:t>
            </w:r>
            <w:proofErr w:type="gramStart"/>
            <w:r w:rsidRPr="00211A34">
              <w:rPr>
                <w:sz w:val="22"/>
                <w:szCs w:val="22"/>
              </w:rPr>
              <w:t>za</w:t>
            </w:r>
            <w:proofErr w:type="gramEnd"/>
            <w:r w:rsidRPr="00211A34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0C91">
              <w:rPr>
                <w:b/>
                <w:sz w:val="22"/>
                <w:szCs w:val="22"/>
              </w:rPr>
              <w:t xml:space="preserve">19 159.51 </w:t>
            </w:r>
            <w:proofErr w:type="gramStart"/>
            <w:r w:rsidRPr="00FE0C9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E0C91" w:rsidRPr="00D26ED6" w:rsidRDefault="00FE0C91" w:rsidP="00A57B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0C91" w:rsidRDefault="00FE0C91" w:rsidP="00A57B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0C91">
              <w:t>Zamawiający wybrał najkorzystniejszą ofertę zgodnie z kryterium oceny ofert określonym w ogłoszeniu o zamówieniu, cena oferty - 100 %</w:t>
            </w:r>
          </w:p>
        </w:tc>
      </w:tr>
      <w:tr w:rsidR="00FE0C91" w:rsidTr="00A57BD6">
        <w:trPr>
          <w:cantSplit/>
        </w:trPr>
        <w:tc>
          <w:tcPr>
            <w:tcW w:w="9498" w:type="dxa"/>
          </w:tcPr>
          <w:p w:rsidR="00FE0C91" w:rsidRPr="00D26ED6" w:rsidRDefault="00FE0C91" w:rsidP="00A57B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0C91">
              <w:rPr>
                <w:b/>
                <w:sz w:val="22"/>
                <w:szCs w:val="22"/>
              </w:rPr>
              <w:lastRenderedPageBreak/>
              <w:t>ALCHEM Grupa sp. z o.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>/Rzeszów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Rzeszów</w:t>
            </w:r>
          </w:p>
          <w:p w:rsidR="00FE0C91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E0C91" w:rsidRPr="00211A34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0C91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0C91">
              <w:rPr>
                <w:sz w:val="22"/>
                <w:szCs w:val="22"/>
              </w:rPr>
              <w:t>Dostawa suszarki laboratoryjnej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0C91">
              <w:rPr>
                <w:b/>
                <w:sz w:val="22"/>
                <w:szCs w:val="22"/>
              </w:rPr>
              <w:t xml:space="preserve">5 891.70 </w:t>
            </w:r>
            <w:proofErr w:type="gramStart"/>
            <w:r w:rsidRPr="00FE0C9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E0C91" w:rsidRPr="00D26ED6" w:rsidRDefault="00FE0C91" w:rsidP="00A57B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0C91" w:rsidRDefault="00FE0C91" w:rsidP="00A57B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0C91">
              <w:t>Zamawiający wybrał najkorzystniejszą ofertę zgodnie z kryterium oceny ofert określonym w ogłoszeniu o zamówieniu, cena oferty - 100 %</w:t>
            </w:r>
          </w:p>
        </w:tc>
      </w:tr>
      <w:tr w:rsidR="00FE0C91" w:rsidTr="00A57BD6">
        <w:trPr>
          <w:cantSplit/>
        </w:trPr>
        <w:tc>
          <w:tcPr>
            <w:tcW w:w="9498" w:type="dxa"/>
          </w:tcPr>
          <w:p w:rsidR="00FE0C91" w:rsidRPr="00D26ED6" w:rsidRDefault="00FE0C91" w:rsidP="00A57B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0C91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>/Rzeszów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Rzeszów</w:t>
            </w:r>
          </w:p>
          <w:p w:rsidR="00FE0C91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E0C91" w:rsidRPr="00211A34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0C91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0C91">
              <w:rPr>
                <w:sz w:val="22"/>
                <w:szCs w:val="22"/>
              </w:rPr>
              <w:t>Dostawa odczynników chemicznych i materiałów eksploatacyjnych- Pakiet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0C91">
              <w:rPr>
                <w:b/>
                <w:sz w:val="22"/>
                <w:szCs w:val="22"/>
              </w:rPr>
              <w:t xml:space="preserve">4 393.56 </w:t>
            </w:r>
            <w:proofErr w:type="gramStart"/>
            <w:r w:rsidRPr="00FE0C9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E0C91" w:rsidRPr="00D26ED6" w:rsidRDefault="00FE0C91" w:rsidP="00A57B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0C91" w:rsidRDefault="00FE0C91" w:rsidP="00A57B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0C91">
              <w:t>Zamawiający wybrał najkorzystniejszą ofertę zgodnie z kryterium oceny ofert określonym w ogłoszeniu o zamówieniu, cena oferty - 100 %</w:t>
            </w:r>
          </w:p>
        </w:tc>
      </w:tr>
      <w:tr w:rsidR="00FE0C91" w:rsidTr="00A57BD6">
        <w:trPr>
          <w:cantSplit/>
        </w:trPr>
        <w:tc>
          <w:tcPr>
            <w:tcW w:w="9498" w:type="dxa"/>
          </w:tcPr>
          <w:p w:rsidR="00FE0C91" w:rsidRPr="00D26ED6" w:rsidRDefault="00FE0C91" w:rsidP="00A57BD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E0C91">
              <w:rPr>
                <w:b/>
                <w:sz w:val="22"/>
                <w:szCs w:val="22"/>
              </w:rPr>
              <w:t>ALCHEM Grupa sp. z o.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FE0C91">
              <w:rPr>
                <w:b/>
                <w:sz w:val="22"/>
                <w:szCs w:val="22"/>
              </w:rPr>
              <w:t>o</w:t>
            </w:r>
            <w:proofErr w:type="gramEnd"/>
            <w:r w:rsidRPr="00FE0C91">
              <w:rPr>
                <w:b/>
                <w:sz w:val="22"/>
                <w:szCs w:val="22"/>
              </w:rPr>
              <w:t>/Rzeszów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Boya Żeleńskiego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25b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E0C91" w:rsidRPr="009F0E5C" w:rsidRDefault="00FE0C91" w:rsidP="00A57BD6">
            <w:pPr>
              <w:jc w:val="both"/>
              <w:rPr>
                <w:bCs/>
                <w:sz w:val="22"/>
                <w:szCs w:val="22"/>
              </w:rPr>
            </w:pPr>
            <w:r w:rsidRPr="00FE0C91">
              <w:rPr>
                <w:bCs/>
                <w:sz w:val="22"/>
                <w:szCs w:val="22"/>
              </w:rPr>
              <w:t>35-959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E0C91">
              <w:rPr>
                <w:bCs/>
                <w:sz w:val="22"/>
                <w:szCs w:val="22"/>
              </w:rPr>
              <w:t>Rzeszów</w:t>
            </w:r>
          </w:p>
          <w:p w:rsidR="00FE0C91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FE0C91" w:rsidRPr="00211A34" w:rsidRDefault="00FE0C91" w:rsidP="00A57BD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FE0C91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FE0C91">
              <w:rPr>
                <w:sz w:val="22"/>
                <w:szCs w:val="22"/>
              </w:rPr>
              <w:t>Dostawa odczynników chemicznych i materiałów eksploatacyjnych- Pakiet 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FE0C91">
              <w:rPr>
                <w:b/>
                <w:sz w:val="22"/>
                <w:szCs w:val="22"/>
              </w:rPr>
              <w:t xml:space="preserve">2 453.83 </w:t>
            </w:r>
            <w:proofErr w:type="gramStart"/>
            <w:r w:rsidRPr="00FE0C91">
              <w:rPr>
                <w:b/>
                <w:sz w:val="22"/>
                <w:szCs w:val="22"/>
              </w:rPr>
              <w:t>zł</w:t>
            </w:r>
            <w:proofErr w:type="gramEnd"/>
            <w:r w:rsidRPr="00211A34">
              <w:rPr>
                <w:bCs/>
                <w:sz w:val="22"/>
                <w:szCs w:val="22"/>
              </w:rPr>
              <w:t>.</w:t>
            </w:r>
          </w:p>
          <w:p w:rsidR="00FE0C91" w:rsidRPr="00D26ED6" w:rsidRDefault="00FE0C91" w:rsidP="00A57BD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FE0C91" w:rsidRDefault="00FE0C91" w:rsidP="00A57BD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FE0C91">
              <w:t>Zamawiający wybrał najkorzystniejszą ofertę zgodnie z kryterium oceny ofert określonym w ogłoszeniu o zamówieniu, cena oferty - 100 %</w:t>
            </w:r>
          </w:p>
        </w:tc>
      </w:tr>
    </w:tbl>
    <w:p w:rsidR="00086463" w:rsidRDefault="00086463" w:rsidP="00086463">
      <w:pPr>
        <w:spacing w:line="360" w:lineRule="auto"/>
        <w:rPr>
          <w:b/>
          <w:sz w:val="22"/>
          <w:szCs w:val="22"/>
        </w:rPr>
      </w:pPr>
    </w:p>
    <w:p w:rsidR="00086463" w:rsidRPr="00086463" w:rsidRDefault="00086463" w:rsidP="00086463">
      <w:pPr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Streszczenie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Cena oferty</w:t>
            </w:r>
          </w:p>
        </w:tc>
      </w:tr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86463" w:rsidRPr="006874C6" w:rsidRDefault="00086463" w:rsidP="00A57BD6">
            <w:pPr>
              <w:spacing w:before="40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OPTO-LAB Marcin Kowalewski</w:t>
            </w:r>
          </w:p>
          <w:p w:rsidR="00086463" w:rsidRPr="006874C6" w:rsidRDefault="00086463" w:rsidP="00A57BD6">
            <w:pPr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Trzebińska 19/24 </w:t>
            </w:r>
          </w:p>
          <w:p w:rsidR="00086463" w:rsidRPr="006874C6" w:rsidRDefault="00086463" w:rsidP="00A57BD6">
            <w:pPr>
              <w:spacing w:after="120"/>
              <w:jc w:val="both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32-500 Chrzanów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7 926.91 </w:t>
            </w:r>
            <w:proofErr w:type="gramStart"/>
            <w:r w:rsidRPr="006874C6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086463" w:rsidRPr="006874C6" w:rsidRDefault="00086463" w:rsidP="00A57BD6">
            <w:pPr>
              <w:spacing w:before="40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Struers sp. z o.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 xml:space="preserve">. </w:t>
            </w:r>
            <w:proofErr w:type="gramStart"/>
            <w:r w:rsidRPr="006874C6">
              <w:rPr>
                <w:sz w:val="22"/>
                <w:szCs w:val="22"/>
              </w:rPr>
              <w:t>oddział</w:t>
            </w:r>
            <w:proofErr w:type="gramEnd"/>
            <w:r w:rsidRPr="006874C6">
              <w:rPr>
                <w:sz w:val="22"/>
                <w:szCs w:val="22"/>
              </w:rPr>
              <w:t xml:space="preserve"> w Polsce</w:t>
            </w:r>
          </w:p>
          <w:p w:rsidR="00086463" w:rsidRPr="006874C6" w:rsidRDefault="00086463" w:rsidP="00A57BD6">
            <w:pPr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Jasnogórska 44 </w:t>
            </w:r>
          </w:p>
          <w:p w:rsidR="00086463" w:rsidRPr="006874C6" w:rsidRDefault="00086463" w:rsidP="00A57BD6">
            <w:pPr>
              <w:spacing w:after="120"/>
              <w:jc w:val="both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31-358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19 159.51 </w:t>
            </w:r>
            <w:proofErr w:type="gramStart"/>
            <w:r w:rsidRPr="006874C6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086463" w:rsidRPr="006874C6" w:rsidRDefault="00086463" w:rsidP="00A57BD6">
            <w:pPr>
              <w:spacing w:before="40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ALCHEM Grupa sp. z o.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 xml:space="preserve">. 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>/Rzeszów</w:t>
            </w:r>
          </w:p>
          <w:p w:rsidR="00086463" w:rsidRPr="006874C6" w:rsidRDefault="00086463" w:rsidP="00A57BD6">
            <w:pPr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Boya Żeleńskiego 25b </w:t>
            </w:r>
          </w:p>
          <w:p w:rsidR="00086463" w:rsidRPr="006874C6" w:rsidRDefault="00086463" w:rsidP="00A57BD6">
            <w:pPr>
              <w:spacing w:after="120"/>
              <w:jc w:val="both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5 891.70 </w:t>
            </w:r>
            <w:proofErr w:type="gramStart"/>
            <w:r w:rsidRPr="006874C6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086463" w:rsidRPr="006874C6" w:rsidRDefault="00086463" w:rsidP="00A57BD6">
            <w:pPr>
              <w:spacing w:before="40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ALCHEM Grupa sp. z o.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 xml:space="preserve">. 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>/Rzeszów</w:t>
            </w:r>
          </w:p>
          <w:p w:rsidR="00086463" w:rsidRPr="006874C6" w:rsidRDefault="00086463" w:rsidP="00A57BD6">
            <w:pPr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Boya Żeleńskiego 25b </w:t>
            </w:r>
          </w:p>
          <w:p w:rsidR="00086463" w:rsidRPr="006874C6" w:rsidRDefault="00086463" w:rsidP="00A57BD6">
            <w:pPr>
              <w:spacing w:after="120"/>
              <w:jc w:val="both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4 393.56 </w:t>
            </w:r>
            <w:proofErr w:type="gramStart"/>
            <w:r w:rsidRPr="006874C6">
              <w:rPr>
                <w:sz w:val="22"/>
                <w:szCs w:val="22"/>
              </w:rPr>
              <w:t>zł</w:t>
            </w:r>
            <w:proofErr w:type="gramEnd"/>
          </w:p>
        </w:tc>
      </w:tr>
      <w:tr w:rsidR="00086463" w:rsidRPr="006874C6" w:rsidTr="00A57BD6">
        <w:tc>
          <w:tcPr>
            <w:tcW w:w="993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086463" w:rsidRPr="006874C6" w:rsidRDefault="00086463" w:rsidP="00A57BD6">
            <w:pPr>
              <w:spacing w:before="40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>ALCHEM Grupa sp. z o.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 xml:space="preserve">. </w:t>
            </w:r>
            <w:proofErr w:type="gramStart"/>
            <w:r w:rsidRPr="006874C6">
              <w:rPr>
                <w:sz w:val="22"/>
                <w:szCs w:val="22"/>
              </w:rPr>
              <w:t>o</w:t>
            </w:r>
            <w:proofErr w:type="gramEnd"/>
            <w:r w:rsidRPr="006874C6">
              <w:rPr>
                <w:sz w:val="22"/>
                <w:szCs w:val="22"/>
              </w:rPr>
              <w:t>/Rzeszów</w:t>
            </w:r>
          </w:p>
          <w:p w:rsidR="00086463" w:rsidRPr="006874C6" w:rsidRDefault="00086463" w:rsidP="00A57BD6">
            <w:pPr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t xml:space="preserve">Boya Żeleńskiego 25b </w:t>
            </w:r>
          </w:p>
          <w:p w:rsidR="00086463" w:rsidRPr="006874C6" w:rsidRDefault="00086463" w:rsidP="00A57BD6">
            <w:pPr>
              <w:spacing w:after="120"/>
              <w:jc w:val="both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lastRenderedPageBreak/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6463" w:rsidRPr="006874C6" w:rsidRDefault="00086463" w:rsidP="00A57BD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874C6">
              <w:rPr>
                <w:sz w:val="22"/>
                <w:szCs w:val="22"/>
              </w:rPr>
              <w:lastRenderedPageBreak/>
              <w:t xml:space="preserve">2 453.83 </w:t>
            </w:r>
            <w:proofErr w:type="gramStart"/>
            <w:r w:rsidRPr="006874C6">
              <w:rPr>
                <w:sz w:val="22"/>
                <w:szCs w:val="22"/>
              </w:rPr>
              <w:t>zł</w:t>
            </w:r>
            <w:proofErr w:type="gramEnd"/>
          </w:p>
        </w:tc>
      </w:tr>
    </w:tbl>
    <w:p w:rsidR="00BB1495" w:rsidRPr="00BB1495" w:rsidRDefault="00BB1495" w:rsidP="00BB1495">
      <w:pPr>
        <w:spacing w:line="360" w:lineRule="auto"/>
        <w:rPr>
          <w:b/>
          <w:sz w:val="16"/>
          <w:szCs w:val="16"/>
        </w:rPr>
      </w:pPr>
    </w:p>
    <w:p w:rsidR="00086463" w:rsidRDefault="00BB1495" w:rsidP="00BB1495">
      <w:pPr>
        <w:spacing w:line="360" w:lineRule="auto"/>
        <w:rPr>
          <w:b/>
          <w:sz w:val="22"/>
          <w:szCs w:val="22"/>
        </w:rPr>
      </w:pPr>
      <w:r w:rsidRPr="00BB1495">
        <w:rPr>
          <w:b/>
          <w:sz w:val="22"/>
          <w:szCs w:val="22"/>
        </w:rPr>
        <w:t>Zdania unieważnione:</w:t>
      </w:r>
    </w:p>
    <w:p w:rsidR="00BB1495" w:rsidRPr="00BB1495" w:rsidRDefault="00BB1495" w:rsidP="00BB1495">
      <w:pPr>
        <w:spacing w:after="120" w:line="360" w:lineRule="auto"/>
        <w:rPr>
          <w:sz w:val="22"/>
          <w:szCs w:val="22"/>
        </w:rPr>
      </w:pPr>
      <w:r w:rsidRPr="00BB1495">
        <w:rPr>
          <w:sz w:val="22"/>
          <w:szCs w:val="22"/>
        </w:rPr>
        <w:t xml:space="preserve">Zadanie nr 4 zostało unieważnione, ponieważ do terminu składania ofert nie wpłynęła żadna </w:t>
      </w:r>
      <w:r>
        <w:rPr>
          <w:sz w:val="22"/>
          <w:szCs w:val="22"/>
        </w:rPr>
        <w:t>oferta</w:t>
      </w:r>
    </w:p>
    <w:p w:rsidR="00BB1495" w:rsidRDefault="00BB1495" w:rsidP="006874C6">
      <w:pPr>
        <w:spacing w:before="120" w:after="12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Oferty odrzucone: </w:t>
      </w:r>
    </w:p>
    <w:p w:rsidR="00232C7F" w:rsidRPr="006874C6" w:rsidRDefault="00232C7F" w:rsidP="006874C6">
      <w:pPr>
        <w:spacing w:line="360" w:lineRule="auto"/>
        <w:jc w:val="both"/>
      </w:pPr>
      <w:r w:rsidRPr="006874C6">
        <w:t>Oferta Firmy</w:t>
      </w:r>
      <w:r w:rsidRPr="006874C6">
        <w:rPr>
          <w:b/>
        </w:rPr>
        <w:t xml:space="preserve"> </w:t>
      </w:r>
      <w:r w:rsidRPr="006874C6">
        <w:t>OPTO-LAB Marcin Kowalewski</w:t>
      </w:r>
      <w:r w:rsidR="009C7090" w:rsidRPr="006874C6">
        <w:t xml:space="preserve">, została </w:t>
      </w:r>
      <w:r w:rsidR="006874C6" w:rsidRPr="006874C6">
        <w:t>odrzucona, ponieważ jest niezgodna z zapytaniem</w:t>
      </w:r>
    </w:p>
    <w:p w:rsidR="009C7090" w:rsidRPr="006874C6" w:rsidRDefault="009C7090" w:rsidP="006874C6">
      <w:pPr>
        <w:spacing w:line="360" w:lineRule="auto"/>
        <w:jc w:val="both"/>
        <w:rPr>
          <w:b/>
        </w:rPr>
      </w:pPr>
      <w:r w:rsidRPr="006874C6">
        <w:rPr>
          <w:b/>
        </w:rPr>
        <w:t>Wykonawca zaoferował: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 xml:space="preserve">Poz. 1. wymiar 125mmx0,38mm powinno być 127mmx0,4mm 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>Poz. 2. wymiar 125mmxo</w:t>
      </w:r>
      <w:proofErr w:type="gramStart"/>
      <w:r w:rsidRPr="006874C6">
        <w:t>,38mm</w:t>
      </w:r>
      <w:proofErr w:type="gramEnd"/>
      <w:r w:rsidRPr="006874C6">
        <w:t xml:space="preserve"> powinno być 127mmx0,6mm 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 xml:space="preserve">Poz. 3. wymiar 125mmx0,38mm powinno być 127mmx0,6mm 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 xml:space="preserve">Poz. 4. wymiar 125mmx0,8mm powinno być 125mmx0,5mm 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 xml:space="preserve">Poz. 5. wymiar 125mmx0,8mm powinno być 125mmx0,5mm </w:t>
      </w:r>
    </w:p>
    <w:p w:rsidR="009C7090" w:rsidRPr="006874C6" w:rsidRDefault="009C7090" w:rsidP="006874C6">
      <w:pPr>
        <w:spacing w:line="360" w:lineRule="auto"/>
        <w:jc w:val="both"/>
      </w:pPr>
      <w:r w:rsidRPr="006874C6">
        <w:t>Poz. 6. wymiar 125mmx0,38mm powinno by 127mmx 0,4mm</w:t>
      </w:r>
    </w:p>
    <w:p w:rsidR="00232C7F" w:rsidRPr="00232C7F" w:rsidRDefault="00232C7F" w:rsidP="00232C7F">
      <w:pPr>
        <w:spacing w:before="40"/>
      </w:pPr>
    </w:p>
    <w:p w:rsidR="00BB1495" w:rsidRPr="00BB1495" w:rsidRDefault="00BB1495" w:rsidP="00BB1495">
      <w:pPr>
        <w:spacing w:before="480" w:after="480" w:line="360" w:lineRule="auto"/>
        <w:rPr>
          <w:b/>
          <w:sz w:val="22"/>
          <w:szCs w:val="22"/>
        </w:rPr>
      </w:pPr>
    </w:p>
    <w:p w:rsidR="00086463" w:rsidRDefault="00086463" w:rsidP="00F73525">
      <w:pPr>
        <w:spacing w:before="480" w:after="480" w:line="360" w:lineRule="auto"/>
        <w:rPr>
          <w:i/>
          <w:sz w:val="22"/>
          <w:szCs w:val="22"/>
        </w:rPr>
      </w:pPr>
      <w:bookmarkStart w:id="1" w:name="_GoBack"/>
      <w:bookmarkEnd w:id="1"/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075" w:rsidRDefault="003C5075">
      <w:r>
        <w:separator/>
      </w:r>
    </w:p>
  </w:endnote>
  <w:endnote w:type="continuationSeparator" w:id="0">
    <w:p w:rsidR="003C5075" w:rsidRDefault="003C5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roid Sans Fallback">
    <w:altName w:val="MS Gothic"/>
    <w:charset w:val="8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075" w:rsidRDefault="003C5075">
      <w:r>
        <w:separator/>
      </w:r>
    </w:p>
  </w:footnote>
  <w:footnote w:type="continuationSeparator" w:id="0">
    <w:p w:rsidR="003C5075" w:rsidRDefault="003C5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5075"/>
    <w:rsid w:val="00022322"/>
    <w:rsid w:val="00042497"/>
    <w:rsid w:val="00086463"/>
    <w:rsid w:val="000C1E6F"/>
    <w:rsid w:val="000E4E56"/>
    <w:rsid w:val="001A1468"/>
    <w:rsid w:val="001B7815"/>
    <w:rsid w:val="00211A34"/>
    <w:rsid w:val="00232C7F"/>
    <w:rsid w:val="002B1E4F"/>
    <w:rsid w:val="002B6761"/>
    <w:rsid w:val="003445A0"/>
    <w:rsid w:val="003A0AFC"/>
    <w:rsid w:val="003C5075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874C6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7090"/>
    <w:rsid w:val="009F0E5C"/>
    <w:rsid w:val="00A029B8"/>
    <w:rsid w:val="00A91321"/>
    <w:rsid w:val="00AA02AC"/>
    <w:rsid w:val="00B32D12"/>
    <w:rsid w:val="00B464D3"/>
    <w:rsid w:val="00B8185B"/>
    <w:rsid w:val="00BB149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3525"/>
    <w:rsid w:val="00F960D7"/>
    <w:rsid w:val="00FB7F50"/>
    <w:rsid w:val="00FE0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00D0D7-8004-4DF2-998D-1DF4C7905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F7352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495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2021-06-24T08:51:00Z</cp:lastPrinted>
  <dcterms:created xsi:type="dcterms:W3CDTF">2021-06-24T08:53:00Z</dcterms:created>
  <dcterms:modified xsi:type="dcterms:W3CDTF">2021-06-24T08:53:00Z</dcterms:modified>
</cp:coreProperties>
</file>