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A6976" w14:textId="00C85990" w:rsidR="00F5316F" w:rsidRDefault="00F5316F" w:rsidP="00F5316F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2131EA">
        <w:rPr>
          <w:rFonts w:ascii="Times New Roman" w:hAnsi="Times New Roman"/>
          <w:sz w:val="24"/>
        </w:rPr>
        <w:t>5</w:t>
      </w:r>
    </w:p>
    <w:p w14:paraId="6F6CAE4E" w14:textId="176687DA" w:rsidR="00F5316F" w:rsidRDefault="002131EA" w:rsidP="00F5316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E96A5B" wp14:editId="78956C3E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065" r="1270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F333CF" w14:textId="77777777" w:rsidR="00F5316F" w:rsidRDefault="00F5316F" w:rsidP="00F5316F"/>
                          <w:p w14:paraId="2E173C01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65C7DB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B1000F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5C480B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44ACEE" w14:textId="77777777" w:rsidR="00F5316F" w:rsidRDefault="00F5316F" w:rsidP="00F531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AB059E" w14:textId="77777777" w:rsidR="00F5316F" w:rsidRDefault="00F5316F" w:rsidP="00F531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E96A5B" id="AutoShape 2" o:spid="_x0000_s1026" style="position:absolute;margin-left:-3.85pt;margin-top:10.6pt;width:158.4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" filled="f" strokeweight=".25pt">
                <v:textbox inset="1pt,1pt,1pt,1pt">
                  <w:txbxContent>
                    <w:p w14:paraId="15F333CF" w14:textId="77777777" w:rsidR="00F5316F" w:rsidRDefault="00F5316F" w:rsidP="00F5316F"/>
                    <w:p w14:paraId="2E173C01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4C65C7DB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77B1000F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5C5C480B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5B44ACEE" w14:textId="77777777" w:rsidR="00F5316F" w:rsidRDefault="00F5316F" w:rsidP="00F531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AB059E" w14:textId="77777777" w:rsidR="00F5316F" w:rsidRDefault="00F5316F" w:rsidP="00F5316F"/>
                  </w:txbxContent>
                </v:textbox>
              </v:roundrect>
            </w:pict>
          </mc:Fallback>
        </mc:AlternateContent>
      </w:r>
    </w:p>
    <w:p w14:paraId="3767C964" w14:textId="77777777" w:rsidR="00F5316F" w:rsidRDefault="00F5316F" w:rsidP="00F5316F">
      <w:pPr>
        <w:rPr>
          <w:sz w:val="22"/>
        </w:rPr>
      </w:pPr>
    </w:p>
    <w:p w14:paraId="23A5E044" w14:textId="77777777" w:rsidR="00F5316F" w:rsidRDefault="00F5316F" w:rsidP="00F5316F">
      <w:pPr>
        <w:rPr>
          <w:sz w:val="22"/>
        </w:rPr>
      </w:pPr>
    </w:p>
    <w:p w14:paraId="2D994980" w14:textId="77777777" w:rsidR="00F5316F" w:rsidRDefault="00F5316F" w:rsidP="00F5316F">
      <w:pPr>
        <w:rPr>
          <w:sz w:val="22"/>
        </w:rPr>
      </w:pPr>
    </w:p>
    <w:p w14:paraId="6CA58133" w14:textId="77777777" w:rsidR="00F5316F" w:rsidRDefault="00F5316F" w:rsidP="00F5316F">
      <w:pPr>
        <w:spacing w:line="360" w:lineRule="auto"/>
        <w:rPr>
          <w:sz w:val="22"/>
        </w:rPr>
      </w:pPr>
    </w:p>
    <w:p w14:paraId="245A693B" w14:textId="77777777" w:rsidR="00F5316F" w:rsidRPr="0060654D" w:rsidRDefault="00F5316F" w:rsidP="00F5316F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B83BEE5" w14:textId="77777777" w:rsidR="00F5316F" w:rsidRDefault="00F5316F" w:rsidP="00F5316F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483F3573" w14:textId="77777777" w:rsidR="00F5316F" w:rsidRPr="0060654D" w:rsidRDefault="00F5316F" w:rsidP="00F5316F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14:paraId="5FE06565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3BF269F3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5DD75BB4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29E5ECB9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74B730FF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32DFA4E4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48C59B37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F5316F" w14:paraId="6FE99517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3E9EBA6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A6275D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E4F59D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536C22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40C2663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CD76FD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06913501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6F09906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CF5EC2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61707BB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3345F6A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1E13B40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4EEC1E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069CBBC1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0BAB0D8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3C31D2CC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E70BA2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5A1F5B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15BF98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50812CB3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1D5A820F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45DB7DB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07345A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142EB0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F3F7EE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1F52EF3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6170CF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62774344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343C30B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426EB2E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6418E46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9FE3E9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19B33F0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C84ECA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</w:tbl>
    <w:p w14:paraId="145C72EE" w14:textId="77777777" w:rsidR="000B487D" w:rsidRDefault="000B487D" w:rsidP="002131E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Oświadczam, że wykazane osoby posiadają wymagane uprawnienia </w:t>
      </w:r>
    </w:p>
    <w:p w14:paraId="39B1C52A" w14:textId="77777777" w:rsidR="00F5316F" w:rsidRDefault="00F5316F" w:rsidP="002131E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>
        <w:rPr>
          <w:sz w:val="24"/>
        </w:rPr>
        <w:tab/>
        <w:t xml:space="preserve">                                      .………………………………………………………..</w:t>
      </w:r>
    </w:p>
    <w:p w14:paraId="73E5B8A4" w14:textId="77777777" w:rsidR="007B3DA7" w:rsidRDefault="00F5316F" w:rsidP="002B5195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7B3DA7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76C3F" w14:textId="77777777" w:rsidR="00FD2C89" w:rsidRDefault="00FD2C89" w:rsidP="0028052F">
      <w:r>
        <w:separator/>
      </w:r>
    </w:p>
  </w:endnote>
  <w:endnote w:type="continuationSeparator" w:id="0">
    <w:p w14:paraId="7437C4DB" w14:textId="77777777" w:rsidR="00FD2C89" w:rsidRDefault="00FD2C89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D4480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9990CE" w14:textId="77777777" w:rsidR="00821C80" w:rsidRDefault="002826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055B4" w14:textId="77777777" w:rsidR="00821C80" w:rsidRDefault="002826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D4DB7E" w14:textId="77777777" w:rsidR="00821C80" w:rsidRDefault="002826C9">
    <w:pPr>
      <w:pStyle w:val="Stopka"/>
      <w:tabs>
        <w:tab w:val="clear" w:pos="4536"/>
      </w:tabs>
      <w:jc w:val="center"/>
    </w:pPr>
  </w:p>
  <w:p w14:paraId="32F5496A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DEDF8" w14:textId="77777777" w:rsidR="00821C80" w:rsidRDefault="002826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8F25DA" w14:textId="77777777" w:rsidR="00821C80" w:rsidRDefault="002826C9">
    <w:pPr>
      <w:pStyle w:val="Stopka"/>
      <w:tabs>
        <w:tab w:val="clear" w:pos="4536"/>
      </w:tabs>
      <w:jc w:val="center"/>
    </w:pPr>
  </w:p>
  <w:p w14:paraId="20ABDF1C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AF8FC" w14:textId="77777777" w:rsidR="00FD2C89" w:rsidRDefault="00FD2C89" w:rsidP="0028052F">
      <w:r>
        <w:separator/>
      </w:r>
    </w:p>
  </w:footnote>
  <w:footnote w:type="continuationSeparator" w:id="0">
    <w:p w14:paraId="165888B6" w14:textId="77777777" w:rsidR="00FD2C89" w:rsidRDefault="00FD2C89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16AB" w14:textId="77777777" w:rsidR="009211FF" w:rsidRDefault="00921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90201" w14:textId="77777777" w:rsidR="009211FF" w:rsidRDefault="00921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E6CE4" w14:textId="77777777" w:rsidR="00821C80" w:rsidRDefault="002826C9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C89"/>
    <w:rsid w:val="000B487D"/>
    <w:rsid w:val="000F6EBE"/>
    <w:rsid w:val="00162030"/>
    <w:rsid w:val="0017159B"/>
    <w:rsid w:val="001B2FEC"/>
    <w:rsid w:val="001F4EB3"/>
    <w:rsid w:val="002131EA"/>
    <w:rsid w:val="0028052F"/>
    <w:rsid w:val="002826C9"/>
    <w:rsid w:val="002B5195"/>
    <w:rsid w:val="003B2FE7"/>
    <w:rsid w:val="003B64CE"/>
    <w:rsid w:val="007B3DA7"/>
    <w:rsid w:val="00901B09"/>
    <w:rsid w:val="009211FF"/>
    <w:rsid w:val="00A8178B"/>
    <w:rsid w:val="00D8625D"/>
    <w:rsid w:val="00F5316F"/>
    <w:rsid w:val="00FD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10ADA6"/>
  <w15:docId w15:val="{C432D5BE-E525-4C1B-A9DC-F6FDBF227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2021-06-23T09:54:00Z</dcterms:created>
  <dcterms:modified xsi:type="dcterms:W3CDTF">2021-06-23T09:54:00Z</dcterms:modified>
</cp:coreProperties>
</file>