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F97C9" w14:textId="7777777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E658E" w:rsidRPr="00EE658E">
        <w:rPr>
          <w:b/>
        </w:rPr>
        <w:t>3</w:t>
      </w:r>
    </w:p>
    <w:p w14:paraId="24AEE159" w14:textId="59A468F5" w:rsidR="00025386" w:rsidRDefault="00D5179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BF2C8E1" wp14:editId="2F9A9DCC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FD89DE" w14:textId="77777777" w:rsidR="00025386" w:rsidRDefault="00025386" w:rsidP="00025386"/>
                          <w:p w14:paraId="689ECF0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79476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B486DE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AA6CDA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2DA70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6D024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FCE54A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F501A7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F2C8E1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1BFD89DE" w14:textId="77777777" w:rsidR="00025386" w:rsidRDefault="00025386" w:rsidP="00025386"/>
                    <w:p w14:paraId="689ECF0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79476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AB486DE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AA6CDA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C2DA70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E6D0246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6FCE54A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F501A7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6407D950" w14:textId="77777777" w:rsidR="00025386" w:rsidRPr="00025386" w:rsidRDefault="00025386" w:rsidP="00025386"/>
    <w:p w14:paraId="1C28C4EE" w14:textId="77777777" w:rsidR="00025386" w:rsidRPr="00025386" w:rsidRDefault="00025386" w:rsidP="00025386"/>
    <w:p w14:paraId="6317A365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1CE437BB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A3AB2D5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8EB9488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E658E" w:rsidRPr="00EE658E">
        <w:rPr>
          <w:rFonts w:ascii="Times New Roman" w:eastAsia="Times New Roman" w:hAnsi="Times New Roman"/>
          <w:b/>
          <w:sz w:val="24"/>
          <w:szCs w:val="20"/>
          <w:lang w:eastAsia="pl-PL"/>
        </w:rPr>
        <w:t>ZP 271.6.2021</w:t>
      </w:r>
    </w:p>
    <w:p w14:paraId="40AE08B0" w14:textId="77777777" w:rsidR="00025386" w:rsidRPr="00025386" w:rsidRDefault="00025386" w:rsidP="00025386"/>
    <w:p w14:paraId="6F901543" w14:textId="77777777" w:rsidR="00025386" w:rsidRDefault="00025386" w:rsidP="00025386"/>
    <w:p w14:paraId="058C9691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7D78E973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22A0EA7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250DE96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E658E" w:rsidRPr="00EE658E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377C8CE" w14:textId="77777777" w:rsidR="00A56A6F" w:rsidRPr="00A56A6F" w:rsidRDefault="00EE658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E658E">
        <w:rPr>
          <w:rFonts w:ascii="Times New Roman" w:eastAsia="Times New Roman" w:hAnsi="Times New Roman"/>
          <w:b/>
          <w:sz w:val="24"/>
          <w:szCs w:val="24"/>
          <w:lang w:eastAsia="pl-PL"/>
        </w:rPr>
        <w:t>Remont nawierzchni bitumicznej drogi gminnej ulicy Wolności w Babienicy i ulicy Słonecznej w Mzykach</w:t>
      </w:r>
    </w:p>
    <w:p w14:paraId="655F5608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57470E3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2F1B713C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4AD3CA30" w14:textId="6F77EBB9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D51795">
        <w:rPr>
          <w:rFonts w:ascii="Times New Roman" w:hAnsi="Times New Roman"/>
          <w:color w:val="000000"/>
          <w:sz w:val="24"/>
          <w:szCs w:val="24"/>
        </w:rPr>
        <w:t>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r. poz. 1</w:t>
      </w:r>
      <w:r w:rsidR="00D51795">
        <w:rPr>
          <w:rFonts w:ascii="Times New Roman" w:hAnsi="Times New Roman"/>
          <w:color w:val="000000"/>
          <w:sz w:val="24"/>
          <w:szCs w:val="24"/>
        </w:rPr>
        <w:t>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3A00608A" w14:textId="669B0FDE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3B846473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10E7335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2669385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43611EF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95AD5A5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CC2E0ED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6B3BB099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E6D26" w14:textId="77777777" w:rsidR="00F07165" w:rsidRDefault="00F07165" w:rsidP="00025386">
      <w:pPr>
        <w:spacing w:after="0" w:line="240" w:lineRule="auto"/>
      </w:pPr>
      <w:r>
        <w:separator/>
      </w:r>
    </w:p>
  </w:endnote>
  <w:endnote w:type="continuationSeparator" w:id="0">
    <w:p w14:paraId="1CA12666" w14:textId="77777777" w:rsidR="00F07165" w:rsidRDefault="00F071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5223A" w14:textId="77777777" w:rsidR="00EE658E" w:rsidRDefault="00EE65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89EBE" w14:textId="4A53B640" w:rsidR="00025386" w:rsidRDefault="00D5179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297289B" wp14:editId="7511E38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5D22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43ECE1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87443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15C46" w14:textId="77777777" w:rsidR="00EE658E" w:rsidRDefault="00EE65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BAD46" w14:textId="77777777" w:rsidR="00F07165" w:rsidRDefault="00F07165" w:rsidP="00025386">
      <w:pPr>
        <w:spacing w:after="0" w:line="240" w:lineRule="auto"/>
      </w:pPr>
      <w:r>
        <w:separator/>
      </w:r>
    </w:p>
  </w:footnote>
  <w:footnote w:type="continuationSeparator" w:id="0">
    <w:p w14:paraId="2372F0BD" w14:textId="77777777" w:rsidR="00F07165" w:rsidRDefault="00F071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F25C" w14:textId="77777777" w:rsidR="00EE658E" w:rsidRDefault="00EE65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AE462" w14:textId="77777777" w:rsidR="00EE658E" w:rsidRDefault="00EE65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7294C" w14:textId="77777777" w:rsidR="00EE658E" w:rsidRDefault="00EE65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165"/>
    <w:rsid w:val="00025386"/>
    <w:rsid w:val="001C2314"/>
    <w:rsid w:val="004202B7"/>
    <w:rsid w:val="005624D8"/>
    <w:rsid w:val="007A69F8"/>
    <w:rsid w:val="00833E3D"/>
    <w:rsid w:val="008F2498"/>
    <w:rsid w:val="00A4542E"/>
    <w:rsid w:val="00A56A6F"/>
    <w:rsid w:val="00AE62F2"/>
    <w:rsid w:val="00C904C8"/>
    <w:rsid w:val="00CD751B"/>
    <w:rsid w:val="00D51795"/>
    <w:rsid w:val="00D55FC4"/>
    <w:rsid w:val="00E10D5B"/>
    <w:rsid w:val="00EE46AD"/>
    <w:rsid w:val="00EE658E"/>
    <w:rsid w:val="00F071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DBE33CD"/>
  <w15:chartTrackingRefBased/>
  <w15:docId w15:val="{17DE5EBC-2DDE-4939-81B8-31A32F39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2021-06-22T11:45:00Z</dcterms:created>
  <dcterms:modified xsi:type="dcterms:W3CDTF">2021-06-22T11:45:00Z</dcterms:modified>
</cp:coreProperties>
</file>