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A922E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80294" w:rsidRPr="00280294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7B7A60E6" w14:textId="77777777" w:rsidTr="00AF7375">
        <w:tc>
          <w:tcPr>
            <w:tcW w:w="9104" w:type="dxa"/>
            <w:shd w:val="clear" w:color="auto" w:fill="auto"/>
          </w:tcPr>
          <w:p w14:paraId="42B6D79C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0E4409B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280294" w:rsidRPr="00280294">
        <w:rPr>
          <w:rFonts w:ascii="Times New Roman" w:eastAsia="Times New Roman" w:hAnsi="Times New Roman"/>
          <w:b/>
          <w:lang w:eastAsia="pl-PL"/>
        </w:rPr>
        <w:t>ZP 271.6.2021</w:t>
      </w:r>
    </w:p>
    <w:p w14:paraId="6F8F4742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66AD9DB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D8887AB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9C96D3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6F6F6C08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9070AF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603FB420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6EE259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923DB67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FA4F34E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280294" w:rsidRPr="00280294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2616DEF7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674654C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A5EFDF5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94188AE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2254B89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BCF95D3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5B364F8" w14:textId="77777777" w:rsidR="00E27ABB" w:rsidRDefault="00280294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280294">
        <w:rPr>
          <w:rFonts w:ascii="Times New Roman" w:eastAsia="Times New Roman" w:hAnsi="Times New Roman"/>
          <w:b/>
          <w:lang w:eastAsia="pl-PL"/>
        </w:rPr>
        <w:t>Remont nawierzchni bitumicznej drogi gminnej ulicy Wolności w Babienicy i ulicy Słonecznej w Mzykach</w:t>
      </w:r>
    </w:p>
    <w:p w14:paraId="3E35431A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1C5C2173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157C0CED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30892E6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AF8613E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75B73946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1D23A6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5ED5C77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E010DCF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97B8A1A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36DE15D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96B5F10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72ABE1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DCAFA3A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EEE71A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2C8B647F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C1F6B" w14:textId="77777777" w:rsidR="00FB74DF" w:rsidRDefault="00FB74DF" w:rsidP="00025386">
      <w:pPr>
        <w:spacing w:after="0" w:line="240" w:lineRule="auto"/>
      </w:pPr>
      <w:r>
        <w:separator/>
      </w:r>
    </w:p>
  </w:endnote>
  <w:endnote w:type="continuationSeparator" w:id="0">
    <w:p w14:paraId="62A98D0A" w14:textId="77777777" w:rsidR="00FB74DF" w:rsidRDefault="00FB74D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681D0" w14:textId="77777777" w:rsidR="00280294" w:rsidRDefault="002802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7D22F" w14:textId="74E4BD1F" w:rsidR="00025386" w:rsidRDefault="00536B9F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5154FC7" wp14:editId="30EFA6F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9C31A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9E7255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38FA93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96805" w14:textId="77777777" w:rsidR="00280294" w:rsidRDefault="002802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8DC52" w14:textId="77777777" w:rsidR="00FB74DF" w:rsidRDefault="00FB74DF" w:rsidP="00025386">
      <w:pPr>
        <w:spacing w:after="0" w:line="240" w:lineRule="auto"/>
      </w:pPr>
      <w:r>
        <w:separator/>
      </w:r>
    </w:p>
  </w:footnote>
  <w:footnote w:type="continuationSeparator" w:id="0">
    <w:p w14:paraId="224A59AB" w14:textId="77777777" w:rsidR="00FB74DF" w:rsidRDefault="00FB74D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4E5D5" w14:textId="77777777" w:rsidR="00280294" w:rsidRDefault="002802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74546" w14:textId="77777777" w:rsidR="00280294" w:rsidRDefault="002802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39BF5" w14:textId="77777777" w:rsidR="00280294" w:rsidRDefault="00280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4DF"/>
    <w:rsid w:val="00025386"/>
    <w:rsid w:val="000423B9"/>
    <w:rsid w:val="00084786"/>
    <w:rsid w:val="0016158F"/>
    <w:rsid w:val="001C2314"/>
    <w:rsid w:val="00213980"/>
    <w:rsid w:val="00280294"/>
    <w:rsid w:val="004374F2"/>
    <w:rsid w:val="00460705"/>
    <w:rsid w:val="00485239"/>
    <w:rsid w:val="004E27D7"/>
    <w:rsid w:val="00536B9F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66CAD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4D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5FAF1A0"/>
  <w15:chartTrackingRefBased/>
  <w15:docId w15:val="{5BC3714B-D592-4E37-85C1-48778F4C3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2021-06-22T11:43:00Z</dcterms:created>
  <dcterms:modified xsi:type="dcterms:W3CDTF">2021-06-22T11:43:00Z</dcterms:modified>
</cp:coreProperties>
</file>