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903A9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A52405" w:rsidRPr="00A52405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229E16AE" w14:textId="77777777" w:rsidR="005103B9" w:rsidRDefault="005103B9" w:rsidP="005103B9">
      <w:pPr>
        <w:spacing w:after="0" w:line="480" w:lineRule="auto"/>
        <w:rPr>
          <w:b/>
        </w:rPr>
      </w:pPr>
    </w:p>
    <w:p w14:paraId="25D8D21A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52405" w:rsidRPr="00A52405">
        <w:rPr>
          <w:rFonts w:ascii="Times New Roman" w:hAnsi="Times New Roman"/>
          <w:b/>
        </w:rPr>
        <w:t>ZP 271.6.2021</w:t>
      </w:r>
    </w:p>
    <w:p w14:paraId="0A00EE77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60C8F57D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2405" w:rsidRPr="00A52405">
        <w:rPr>
          <w:sz w:val="22"/>
          <w:szCs w:val="22"/>
        </w:rPr>
        <w:t>Gmina Woźniki</w:t>
      </w:r>
    </w:p>
    <w:p w14:paraId="187EA756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2405" w:rsidRPr="00A52405">
        <w:rPr>
          <w:sz w:val="22"/>
          <w:szCs w:val="22"/>
        </w:rPr>
        <w:t>Rynek</w:t>
      </w:r>
      <w:r w:rsidRPr="00E24546">
        <w:rPr>
          <w:sz w:val="22"/>
          <w:szCs w:val="22"/>
        </w:rPr>
        <w:t xml:space="preserve"> </w:t>
      </w:r>
      <w:r w:rsidR="00A52405" w:rsidRPr="00A52405">
        <w:rPr>
          <w:sz w:val="22"/>
          <w:szCs w:val="22"/>
        </w:rPr>
        <w:t>11</w:t>
      </w:r>
      <w:r w:rsidRPr="00E24546">
        <w:rPr>
          <w:sz w:val="22"/>
          <w:szCs w:val="22"/>
        </w:rPr>
        <w:t xml:space="preserve"> </w:t>
      </w:r>
    </w:p>
    <w:p w14:paraId="4DE6496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2405" w:rsidRPr="00A52405">
        <w:rPr>
          <w:sz w:val="22"/>
          <w:szCs w:val="22"/>
        </w:rPr>
        <w:t>42-289</w:t>
      </w:r>
      <w:r w:rsidRPr="00E24546">
        <w:rPr>
          <w:sz w:val="22"/>
          <w:szCs w:val="22"/>
        </w:rPr>
        <w:t xml:space="preserve"> </w:t>
      </w:r>
      <w:r w:rsidR="00A52405" w:rsidRPr="00A52405">
        <w:rPr>
          <w:sz w:val="22"/>
          <w:szCs w:val="22"/>
        </w:rPr>
        <w:t>Woźniki</w:t>
      </w:r>
    </w:p>
    <w:p w14:paraId="169C1433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7CBF9914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D608914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B77A4FF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801B796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14ECAD04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6B63CC8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846A5B1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394F3365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E737718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52405" w:rsidRPr="00110593" w14:paraId="762CC6E2" w14:textId="77777777" w:rsidTr="009B4C45">
        <w:tc>
          <w:tcPr>
            <w:tcW w:w="9212" w:type="dxa"/>
            <w:shd w:val="clear" w:color="auto" w:fill="D9D9D9"/>
          </w:tcPr>
          <w:p w14:paraId="1EAC9F8C" w14:textId="77777777" w:rsidR="00A52405" w:rsidRPr="00110593" w:rsidRDefault="00A52405" w:rsidP="009B4C45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F7190CE" w14:textId="77777777" w:rsidR="00A52405" w:rsidRPr="00110593" w:rsidRDefault="00A52405" w:rsidP="009B4C45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A52405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22CD0B99" w14:textId="77777777" w:rsidR="00A52405" w:rsidRPr="00110593" w:rsidRDefault="00A52405" w:rsidP="009B4C4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F42C17A" w14:textId="77777777" w:rsidR="00A52405" w:rsidRPr="00110593" w:rsidRDefault="00A52405" w:rsidP="009B4C45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2F053771" w14:textId="77777777" w:rsidR="00A52405" w:rsidRPr="00110593" w:rsidRDefault="00A52405" w:rsidP="009B4C45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ED6CE54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1B63AAC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6F576E8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A52405" w:rsidRPr="00A52405">
        <w:rPr>
          <w:rFonts w:ascii="Times New Roman" w:hAnsi="Times New Roman"/>
          <w:b/>
        </w:rPr>
        <w:t>Gmina Woźniki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51DF7262" w14:textId="77777777" w:rsidR="005434B3" w:rsidRDefault="00A52405" w:rsidP="005434B3">
      <w:pPr>
        <w:spacing w:after="240" w:line="276" w:lineRule="auto"/>
        <w:jc w:val="center"/>
        <w:rPr>
          <w:rFonts w:ascii="Times New Roman" w:hAnsi="Times New Roman"/>
        </w:rPr>
      </w:pPr>
      <w:r w:rsidRPr="00A52405">
        <w:rPr>
          <w:rFonts w:ascii="Times New Roman" w:hAnsi="Times New Roman"/>
          <w:b/>
        </w:rPr>
        <w:t>Remont nawierzchni bitumicznej drogi gminnej ulicy Wolności w Babienicy i ulicy Słonecznej w Mzykach</w:t>
      </w:r>
    </w:p>
    <w:p w14:paraId="0433EAC1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6C196B9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5BC02247" w14:textId="77777777" w:rsidR="00A52405" w:rsidRPr="00997D0F" w:rsidRDefault="00A52405" w:rsidP="00A5240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74EFED49" w14:textId="77777777" w:rsidR="002426FF" w:rsidRPr="00232DF0" w:rsidRDefault="00A52405" w:rsidP="00A52405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Pzp, w zakresie:</w:t>
      </w:r>
    </w:p>
    <w:p w14:paraId="336EEE26" w14:textId="77777777" w:rsidR="00A52405" w:rsidRPr="00997D0F" w:rsidRDefault="00A52405" w:rsidP="00A52405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1B2FF8C" w14:textId="77777777" w:rsidR="00A52405" w:rsidRPr="000247FF" w:rsidRDefault="00A52405" w:rsidP="00A5240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1</w:t>
      </w:r>
    </w:p>
    <w:p w14:paraId="0B026C3D" w14:textId="77777777" w:rsidR="00A52405" w:rsidRPr="000247FF" w:rsidRDefault="00A52405" w:rsidP="00A5240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</w:t>
      </w:r>
      <w:r w:rsidRPr="00F8636A">
        <w:rPr>
          <w:rFonts w:ascii="Times New Roman" w:hAnsi="Times New Roman"/>
        </w:rPr>
        <w:t xml:space="preserve">który naruszył obowiązki dotyczące płatności podatków, opłat lub składek na ubezpieczenia społeczne lub zdrowotne, z wyjątkiem przypadku, o którym mowa w art. 108 ust. 1 pkt 3, chyba że </w:t>
      </w:r>
      <w:r>
        <w:rPr>
          <w:rFonts w:ascii="Times New Roman" w:hAnsi="Times New Roman"/>
        </w:rPr>
        <w:t>W</w:t>
      </w:r>
      <w:r w:rsidRPr="00F8636A">
        <w:rPr>
          <w:rFonts w:ascii="Times New Roman" w:hAnsi="Times New Roman"/>
        </w:rPr>
        <w:t xml:space="preserve">ykonawca odpowiednio przed upływem terminu do składania wniosków o dopuszczenie do udziału w postępowaniu albo przed upływem terminu składania ofert dokonał płatności należnych </w:t>
      </w:r>
      <w:r w:rsidRPr="00F8636A">
        <w:rPr>
          <w:rFonts w:ascii="Times New Roman" w:hAnsi="Times New Roman"/>
        </w:rPr>
        <w:lastRenderedPageBreak/>
        <w:t>podatków, opłat lub składek na ubezpieczenia społeczne lub zdrowotne wraz z odsetkami lub grzywnami lub zawarł wiążące porozumienie w sprawie spłaty tych należności</w:t>
      </w:r>
      <w:r w:rsidRPr="000247FF">
        <w:rPr>
          <w:rFonts w:ascii="Times New Roman" w:hAnsi="Times New Roman"/>
        </w:rPr>
        <w:t>.</w:t>
      </w:r>
    </w:p>
    <w:p w14:paraId="76FF137C" w14:textId="77777777" w:rsidR="00A52405" w:rsidRPr="00292198" w:rsidRDefault="00A52405" w:rsidP="00A52405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329B6625" w14:textId="77777777" w:rsidR="00A52405" w:rsidRPr="000247FF" w:rsidRDefault="00A52405" w:rsidP="00A5240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0EAA7B14" w14:textId="77777777" w:rsidR="00A52405" w:rsidRPr="000247FF" w:rsidRDefault="00A52405" w:rsidP="00A52405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3D405561" w14:textId="77777777" w:rsidR="00710937" w:rsidRPr="00292198" w:rsidRDefault="00710937" w:rsidP="005E24AA">
      <w:pPr>
        <w:rPr>
          <w:rFonts w:ascii="Times New Roman" w:hAnsi="Times New Roman"/>
        </w:rPr>
      </w:pPr>
    </w:p>
    <w:p w14:paraId="68183D08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4EA511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C35E2DB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A4CBCEF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CF8DA57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1DD1A50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A475FAE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F2E7047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03961403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F8A5DC1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A3B8476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8558A6C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54AC05C2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7965E5F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5C9FA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2683D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6BA2992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52873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DA242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14:paraId="6A26C00D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14:paraId="57DA2C42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67E0B7B7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2F4DC38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6B12A08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05A65F02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A978AF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2BC261E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70EF95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48000B4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B914C" w14:textId="77777777" w:rsidR="00393931" w:rsidRDefault="00393931" w:rsidP="0038231F">
      <w:pPr>
        <w:spacing w:after="0" w:line="240" w:lineRule="auto"/>
      </w:pPr>
      <w:r>
        <w:separator/>
      </w:r>
    </w:p>
  </w:endnote>
  <w:endnote w:type="continuationSeparator" w:id="0">
    <w:p w14:paraId="6340A6AC" w14:textId="77777777" w:rsidR="00393931" w:rsidRDefault="003939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473B2" w14:textId="77777777" w:rsidR="00A52405" w:rsidRDefault="00A524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A07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C36A0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999D6" w14:textId="77777777" w:rsidR="00A52405" w:rsidRDefault="00A524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87607" w14:textId="77777777" w:rsidR="00393931" w:rsidRDefault="00393931" w:rsidP="0038231F">
      <w:pPr>
        <w:spacing w:after="0" w:line="240" w:lineRule="auto"/>
      </w:pPr>
      <w:r>
        <w:separator/>
      </w:r>
    </w:p>
  </w:footnote>
  <w:footnote w:type="continuationSeparator" w:id="0">
    <w:p w14:paraId="6D0C687C" w14:textId="77777777" w:rsidR="00393931" w:rsidRDefault="0039393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25990" w14:textId="77777777" w:rsidR="00A52405" w:rsidRDefault="00A524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B0AAB" w14:textId="77777777" w:rsidR="00A52405" w:rsidRDefault="00A524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4AFA1" w14:textId="77777777" w:rsidR="00A52405" w:rsidRDefault="00A524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93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3931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6FC4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405"/>
    <w:rsid w:val="00AE6FF2"/>
    <w:rsid w:val="00B0088C"/>
    <w:rsid w:val="00B0541A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4619E9"/>
  <w15:docId w15:val="{623605C3-0386-4370-9976-D9F11A08C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2016-07-26T10:32:00Z</cp:lastPrinted>
  <dcterms:created xsi:type="dcterms:W3CDTF">2021-06-23T10:24:00Z</dcterms:created>
  <dcterms:modified xsi:type="dcterms:W3CDTF">2021-06-23T10:24:00Z</dcterms:modified>
</cp:coreProperties>
</file>