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557A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2ECB" w:rsidRPr="000E2ECB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000F2E66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2C3EF7FB" w14:textId="77777777" w:rsidTr="005844F6">
        <w:tc>
          <w:tcPr>
            <w:tcW w:w="9104" w:type="dxa"/>
            <w:shd w:val="clear" w:color="auto" w:fill="F2F2F2"/>
          </w:tcPr>
          <w:p w14:paraId="6173A2F2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06BC260A" w14:textId="77777777" w:rsidR="007E331F" w:rsidRPr="004D74D1" w:rsidRDefault="007E331F" w:rsidP="007E331F">
      <w:pPr>
        <w:pStyle w:val="Nagwek2"/>
        <w:widowControl/>
        <w:spacing w:line="360" w:lineRule="auto"/>
        <w:rPr>
          <w:sz w:val="16"/>
          <w:szCs w:val="10"/>
        </w:rPr>
      </w:pPr>
    </w:p>
    <w:p w14:paraId="7B0BF68A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0E2ECB" w:rsidRPr="000E2ECB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FE1315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0E2ECB" w:rsidRPr="000E2ECB">
        <w:rPr>
          <w:b/>
          <w:sz w:val="22"/>
          <w:szCs w:val="22"/>
        </w:rPr>
        <w:t>Remont nawierzchni bitumicznej drogi gminnej ulicy Wolności w Babienicy i ulicy Słonecznej w Mzykach</w:t>
      </w:r>
      <w:r w:rsidRPr="00525EFF">
        <w:rPr>
          <w:sz w:val="22"/>
          <w:szCs w:val="22"/>
        </w:rPr>
        <w:t>”</w:t>
      </w:r>
    </w:p>
    <w:p w14:paraId="722EC559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755D46E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02C3456C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184B0253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4B9FBDFE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0A4E59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108047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A67596B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A4889A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5BD6618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6F684B8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79DE499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FBB13E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F77F758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A4E427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7597F5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3E2A7B9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858954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9649CD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19492B18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06E4C1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4E8279F5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7E8D8E88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17A1F224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3AD316EF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4F23B015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2726E6A1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1A6A6F87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00455B00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FC0B104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1E53D221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0B0FE9A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1241FC7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6E2FCA15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1E3FA3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20329F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7E6D804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DE3F50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5B990C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888A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F66C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6C0A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1DC3FB5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3C80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EAFE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F238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28E2315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14:paraId="21E49461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591D061C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49804BD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9EA77F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1309C236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786C45EA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CC319F7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3FD2B0DC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C8119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D57A73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B7EA1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9D264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D9FB753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C8F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1B1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5B7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B6FE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5916689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A18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A731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180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54A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49B9BFE" w14:textId="77777777" w:rsidR="007D475B" w:rsidRPr="007D475B" w:rsidRDefault="007D475B" w:rsidP="004D74D1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50BC379D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2369BD1D" w14:textId="77777777" w:rsidTr="00DC336F">
        <w:tc>
          <w:tcPr>
            <w:tcW w:w="2551" w:type="dxa"/>
            <w:shd w:val="clear" w:color="auto" w:fill="auto"/>
            <w:vAlign w:val="center"/>
          </w:tcPr>
          <w:p w14:paraId="5FAE61C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FEA87D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70E28FE" w14:textId="77777777" w:rsidTr="00DC336F">
        <w:tc>
          <w:tcPr>
            <w:tcW w:w="2551" w:type="dxa"/>
            <w:shd w:val="clear" w:color="auto" w:fill="auto"/>
            <w:vAlign w:val="center"/>
          </w:tcPr>
          <w:p w14:paraId="2A88C6F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C46E6B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DC27654" w14:textId="77777777" w:rsidTr="00DC336F">
        <w:tc>
          <w:tcPr>
            <w:tcW w:w="2551" w:type="dxa"/>
            <w:shd w:val="clear" w:color="auto" w:fill="auto"/>
            <w:vAlign w:val="center"/>
          </w:tcPr>
          <w:p w14:paraId="65474D5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B6E33B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56E6693" w14:textId="77777777" w:rsidTr="00DC336F">
        <w:tc>
          <w:tcPr>
            <w:tcW w:w="2551" w:type="dxa"/>
            <w:shd w:val="clear" w:color="auto" w:fill="auto"/>
            <w:vAlign w:val="center"/>
          </w:tcPr>
          <w:p w14:paraId="38424AC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23AD0F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761D1A4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7EB48247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6DF6C7D0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F5C77AA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9678D67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4A85752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292AD9C1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0DD26" w14:textId="77777777" w:rsidR="00F90040" w:rsidRDefault="00F90040" w:rsidP="00FF57EE">
      <w:r>
        <w:separator/>
      </w:r>
    </w:p>
  </w:endnote>
  <w:endnote w:type="continuationSeparator" w:id="0">
    <w:p w14:paraId="5BBBE58A" w14:textId="77777777" w:rsidR="00F90040" w:rsidRDefault="00F9004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7DD02" w14:textId="77777777" w:rsidR="000E2ECB" w:rsidRDefault="000E2E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70EFF" w14:textId="77777777" w:rsidR="000E2ECB" w:rsidRDefault="000E2E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46AC4" w14:textId="77777777" w:rsidR="000E2ECB" w:rsidRDefault="000E2E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D2638" w14:textId="77777777" w:rsidR="00F90040" w:rsidRDefault="00F90040" w:rsidP="00FF57EE">
      <w:r>
        <w:separator/>
      </w:r>
    </w:p>
  </w:footnote>
  <w:footnote w:type="continuationSeparator" w:id="0">
    <w:p w14:paraId="1F3BB214" w14:textId="77777777" w:rsidR="00F90040" w:rsidRDefault="00F90040" w:rsidP="00FF57EE">
      <w:r>
        <w:continuationSeparator/>
      </w:r>
    </w:p>
  </w:footnote>
  <w:footnote w:id="1">
    <w:p w14:paraId="2E4E693C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127EDE1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3DD845D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242BC36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F3CAD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2A646" w14:textId="77777777" w:rsidR="000E2ECB" w:rsidRDefault="000E2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D01C7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0E2ECB">
      <w:rPr>
        <w:sz w:val="20"/>
        <w:szCs w:val="20"/>
      </w:rPr>
      <w:t>ZP 271.6.2021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AA8C5" w14:textId="77777777" w:rsidR="000E2ECB" w:rsidRDefault="000E2E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040"/>
    <w:rsid w:val="000E2ECB"/>
    <w:rsid w:val="001063D3"/>
    <w:rsid w:val="001C7D84"/>
    <w:rsid w:val="002214DB"/>
    <w:rsid w:val="00267D1F"/>
    <w:rsid w:val="002E612D"/>
    <w:rsid w:val="003B769C"/>
    <w:rsid w:val="004D5A42"/>
    <w:rsid w:val="004D74D1"/>
    <w:rsid w:val="00525EFF"/>
    <w:rsid w:val="005844F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55C9E"/>
    <w:rsid w:val="00DC336F"/>
    <w:rsid w:val="00E70DBC"/>
    <w:rsid w:val="00F134D5"/>
    <w:rsid w:val="00F31EAC"/>
    <w:rsid w:val="00F90040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958D43"/>
  <w15:chartTrackingRefBased/>
  <w15:docId w15:val="{EDF6D359-4B6C-4AA3-89D3-6F922109A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2021-06-23T10:05:00Z</dcterms:created>
  <dcterms:modified xsi:type="dcterms:W3CDTF">2021-06-23T10:05:00Z</dcterms:modified>
</cp:coreProperties>
</file>