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020856" w14:textId="77777777" w:rsidR="00D665F5" w:rsidRDefault="000A0C1F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0A0C1F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0A0C1F">
        <w:rPr>
          <w:sz w:val="22"/>
          <w:szCs w:val="22"/>
        </w:rPr>
        <w:t>2021-06-16</w:t>
      </w:r>
    </w:p>
    <w:p w14:paraId="1106992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52EDCDD" w14:textId="77777777" w:rsidR="000A0C1F" w:rsidRPr="000A0C1F" w:rsidRDefault="000A0C1F" w:rsidP="00577BC6">
      <w:pPr>
        <w:spacing w:after="40"/>
        <w:rPr>
          <w:b/>
          <w:bCs/>
          <w:sz w:val="22"/>
          <w:szCs w:val="22"/>
        </w:rPr>
      </w:pPr>
      <w:r w:rsidRPr="000A0C1F">
        <w:rPr>
          <w:b/>
          <w:bCs/>
          <w:sz w:val="22"/>
          <w:szCs w:val="22"/>
        </w:rPr>
        <w:t>Szpital Wojewódzki w Poznaniu</w:t>
      </w:r>
    </w:p>
    <w:p w14:paraId="31DBE6BF" w14:textId="77777777" w:rsidR="00D665F5" w:rsidRPr="00D91931" w:rsidRDefault="000A0C1F" w:rsidP="00577BC6">
      <w:pPr>
        <w:spacing w:after="40"/>
        <w:rPr>
          <w:b/>
          <w:bCs/>
          <w:sz w:val="22"/>
          <w:szCs w:val="22"/>
        </w:rPr>
      </w:pPr>
      <w:r w:rsidRPr="000A0C1F">
        <w:rPr>
          <w:b/>
          <w:bCs/>
          <w:sz w:val="22"/>
          <w:szCs w:val="22"/>
        </w:rPr>
        <w:t>Dział Zamówień Publicznych</w:t>
      </w:r>
    </w:p>
    <w:p w14:paraId="5C300CC5" w14:textId="4E3E4AFB" w:rsidR="00D665F5" w:rsidRPr="00BD5546" w:rsidRDefault="00F263DC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A0C1F" w:rsidRPr="000A0C1F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="000A0C1F" w:rsidRPr="000A0C1F">
        <w:rPr>
          <w:sz w:val="22"/>
          <w:szCs w:val="22"/>
        </w:rPr>
        <w:t>7/19</w:t>
      </w:r>
    </w:p>
    <w:p w14:paraId="3A66C42C" w14:textId="77777777" w:rsidR="00D665F5" w:rsidRPr="00BD5546" w:rsidRDefault="000A0C1F" w:rsidP="00D665F5">
      <w:pPr>
        <w:rPr>
          <w:sz w:val="22"/>
          <w:szCs w:val="22"/>
        </w:rPr>
      </w:pPr>
      <w:r w:rsidRPr="000A0C1F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0A0C1F">
        <w:rPr>
          <w:sz w:val="22"/>
          <w:szCs w:val="22"/>
        </w:rPr>
        <w:t>Poznań</w:t>
      </w:r>
    </w:p>
    <w:p w14:paraId="1530CC5C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C1C94C8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F84685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A0C1F" w:rsidRPr="000A0C1F">
        <w:rPr>
          <w:b/>
          <w:sz w:val="22"/>
          <w:szCs w:val="22"/>
        </w:rPr>
        <w:t>SZW/DZP/23/2021</w:t>
      </w:r>
      <w:r w:rsidR="00A80738">
        <w:rPr>
          <w:sz w:val="24"/>
        </w:rPr>
        <w:tab/>
        <w:t xml:space="preserve"> </w:t>
      </w:r>
    </w:p>
    <w:p w14:paraId="55A3A77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5CACF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63672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7A0A1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CE1A53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78C03CC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A0C1F" w:rsidRPr="000A0C1F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317A9AA0" w14:textId="77777777" w:rsidR="00A80738" w:rsidRPr="00577BC6" w:rsidRDefault="000A0C1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A0C1F">
        <w:rPr>
          <w:b/>
          <w:sz w:val="22"/>
          <w:szCs w:val="22"/>
        </w:rPr>
        <w:t>Przeglądy techniczne i naprawy urządzeń medycznych - Inkubatory</w:t>
      </w:r>
    </w:p>
    <w:p w14:paraId="478ACD15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A0C1F" w:rsidRPr="000A0C1F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2EA7A1E" w14:textId="414A09FA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</w:t>
      </w:r>
      <w:r w:rsidR="00F263DC">
        <w:rPr>
          <w:sz w:val="22"/>
          <w:szCs w:val="22"/>
        </w:rPr>
        <w:t xml:space="preserve"> 16.06.2021 r. </w:t>
      </w:r>
      <w:r w:rsidR="00FF4AB1" w:rsidRPr="00577BC6">
        <w:rPr>
          <w:sz w:val="22"/>
          <w:szCs w:val="22"/>
        </w:rPr>
        <w:t>o godz.</w:t>
      </w:r>
      <w:r w:rsidR="00F263DC">
        <w:rPr>
          <w:sz w:val="22"/>
          <w:szCs w:val="22"/>
        </w:rPr>
        <w:t xml:space="preserve"> 10:00</w:t>
      </w:r>
      <w:r w:rsidR="00FF4AB1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 xml:space="preserve">, otwarte zostały oferty następujących </w:t>
      </w:r>
      <w:r w:rsidR="00F263DC">
        <w:rPr>
          <w:sz w:val="22"/>
          <w:szCs w:val="22"/>
        </w:rPr>
        <w:t>W</w:t>
      </w:r>
      <w:r w:rsidRPr="00577BC6">
        <w:rPr>
          <w:sz w:val="22"/>
          <w:szCs w:val="22"/>
        </w:rPr>
        <w:t>ykonawców:</w:t>
      </w: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850"/>
        <w:gridCol w:w="2693"/>
        <w:gridCol w:w="1170"/>
        <w:gridCol w:w="957"/>
        <w:gridCol w:w="1275"/>
        <w:gridCol w:w="1418"/>
      </w:tblGrid>
      <w:tr w:rsidR="000611C4" w:rsidRPr="00075CD0" w14:paraId="433F5C0A" w14:textId="1002D401" w:rsidTr="000611C4">
        <w:tc>
          <w:tcPr>
            <w:tcW w:w="880" w:type="dxa"/>
            <w:shd w:val="clear" w:color="auto" w:fill="auto"/>
            <w:vAlign w:val="center"/>
          </w:tcPr>
          <w:p w14:paraId="685BA26B" w14:textId="77777777" w:rsidR="000611C4" w:rsidRPr="00CB5EDB" w:rsidRDefault="000611C4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E72D4B1" w14:textId="77777777" w:rsidR="000611C4" w:rsidRPr="00CB5EDB" w:rsidRDefault="000611C4" w:rsidP="00C82837">
            <w:pPr>
              <w:spacing w:before="120" w:after="120"/>
              <w:jc w:val="center"/>
            </w:pPr>
            <w:r w:rsidRPr="00CB5EDB">
              <w:t>Nr</w:t>
            </w:r>
            <w:r>
              <w:t xml:space="preserve"> </w:t>
            </w:r>
            <w:r w:rsidRPr="00CB5EDB">
              <w:t>zadania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6563A68" w14:textId="77777777" w:rsidR="000611C4" w:rsidRPr="00CB5EDB" w:rsidRDefault="000611C4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4215E1A0" w14:textId="77777777" w:rsidR="000611C4" w:rsidRDefault="000611C4" w:rsidP="00C82837">
            <w:pPr>
              <w:spacing w:before="120" w:after="120"/>
              <w:jc w:val="center"/>
            </w:pPr>
            <w:r w:rsidRPr="00CB5EDB">
              <w:t>Cena oferty</w:t>
            </w:r>
            <w:r>
              <w:t xml:space="preserve"> brutto</w:t>
            </w:r>
          </w:p>
          <w:p w14:paraId="250B72C9" w14:textId="4933E732" w:rsidR="000611C4" w:rsidRPr="00CB5EDB" w:rsidRDefault="000611C4" w:rsidP="00C82837">
            <w:pPr>
              <w:spacing w:before="120" w:after="120"/>
              <w:jc w:val="center"/>
            </w:pPr>
            <w:r>
              <w:t>K-1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2060A185" w14:textId="77777777" w:rsidR="000611C4" w:rsidRDefault="000611C4" w:rsidP="00C82837">
            <w:pPr>
              <w:spacing w:before="120" w:after="120"/>
              <w:jc w:val="center"/>
            </w:pPr>
            <w:r>
              <w:t>Okres gwarancji po naprawie</w:t>
            </w:r>
          </w:p>
          <w:p w14:paraId="265CD976" w14:textId="1A421811" w:rsidR="000611C4" w:rsidRPr="00CB5EDB" w:rsidRDefault="000611C4" w:rsidP="00C82837">
            <w:pPr>
              <w:spacing w:before="120" w:after="120"/>
              <w:jc w:val="center"/>
            </w:pPr>
            <w:r>
              <w:t>K-2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60EACA0" w14:textId="77777777" w:rsidR="000611C4" w:rsidRDefault="000611C4" w:rsidP="000611C4">
            <w:pPr>
              <w:spacing w:before="120" w:after="120"/>
              <w:jc w:val="center"/>
            </w:pPr>
            <w:r>
              <w:t>Czas reakcji Wykonawcy liczony od zgłoszenia naprawy do czasu wykonania diagnostyki uszkodzenia</w:t>
            </w:r>
          </w:p>
          <w:p w14:paraId="4EF8761F" w14:textId="6DEA76B3" w:rsidR="000611C4" w:rsidRPr="00CB5EDB" w:rsidRDefault="000611C4" w:rsidP="000611C4">
            <w:pPr>
              <w:spacing w:before="120" w:after="120"/>
              <w:jc w:val="center"/>
            </w:pPr>
            <w:r>
              <w:t>K-3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62D8EB1" w14:textId="77777777" w:rsidR="000611C4" w:rsidRDefault="000611C4" w:rsidP="000611C4">
            <w:pPr>
              <w:spacing w:before="120" w:after="120"/>
              <w:jc w:val="center"/>
            </w:pPr>
            <w:r>
              <w:t>Autoryzacja producenta do serwisowania sprzętu</w:t>
            </w:r>
          </w:p>
          <w:p w14:paraId="578BEE9F" w14:textId="0ACA0039" w:rsidR="000611C4" w:rsidRPr="00CB5EDB" w:rsidRDefault="000611C4" w:rsidP="000611C4">
            <w:pPr>
              <w:spacing w:before="120" w:after="120"/>
              <w:jc w:val="center"/>
            </w:pPr>
            <w:r>
              <w:t>K-4</w:t>
            </w:r>
          </w:p>
        </w:tc>
      </w:tr>
      <w:tr w:rsidR="000611C4" w:rsidRPr="00075CD0" w14:paraId="7654642F" w14:textId="595EC417" w:rsidTr="000611C4">
        <w:tc>
          <w:tcPr>
            <w:tcW w:w="880" w:type="dxa"/>
            <w:shd w:val="clear" w:color="auto" w:fill="auto"/>
            <w:vAlign w:val="center"/>
          </w:tcPr>
          <w:p w14:paraId="70BACF5C" w14:textId="77777777" w:rsidR="000611C4" w:rsidRPr="00CB5EDB" w:rsidRDefault="000611C4" w:rsidP="00322081">
            <w:pPr>
              <w:spacing w:before="120" w:after="120"/>
              <w:jc w:val="center"/>
            </w:pPr>
            <w:r w:rsidRPr="000A0C1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9B1F38F" w14:textId="77777777" w:rsidR="000611C4" w:rsidRPr="00CB5EDB" w:rsidRDefault="000611C4" w:rsidP="00322081">
            <w:pPr>
              <w:spacing w:before="120" w:after="120"/>
              <w:jc w:val="center"/>
            </w:pPr>
            <w:r w:rsidRPr="000A0C1F">
              <w:t>4</w:t>
            </w:r>
          </w:p>
        </w:tc>
        <w:tc>
          <w:tcPr>
            <w:tcW w:w="2693" w:type="dxa"/>
            <w:shd w:val="clear" w:color="auto" w:fill="auto"/>
          </w:tcPr>
          <w:p w14:paraId="4AD98798" w14:textId="77777777" w:rsidR="000611C4" w:rsidRPr="00C82837" w:rsidRDefault="000611C4" w:rsidP="00322081">
            <w:pPr>
              <w:spacing w:before="40"/>
            </w:pPr>
            <w:r w:rsidRPr="000A0C1F">
              <w:t>GE Medical Systems Polska Sp. z o.o.</w:t>
            </w:r>
          </w:p>
          <w:p w14:paraId="1633B979" w14:textId="1984C529" w:rsidR="000611C4" w:rsidRPr="00CB5EDB" w:rsidRDefault="000611C4" w:rsidP="00322081">
            <w:r>
              <w:t xml:space="preserve">ul. </w:t>
            </w:r>
            <w:r w:rsidRPr="000A0C1F">
              <w:t>Wołowska</w:t>
            </w:r>
            <w:r w:rsidRPr="00CB5EDB">
              <w:t xml:space="preserve"> </w:t>
            </w:r>
            <w:r w:rsidRPr="000A0C1F">
              <w:t>9</w:t>
            </w:r>
            <w:r w:rsidRPr="00CB5EDB">
              <w:t xml:space="preserve"> </w:t>
            </w:r>
          </w:p>
          <w:p w14:paraId="595F15F8" w14:textId="77777777" w:rsidR="000611C4" w:rsidRPr="00CB5EDB" w:rsidRDefault="000611C4" w:rsidP="00322081">
            <w:pPr>
              <w:spacing w:after="120"/>
              <w:jc w:val="both"/>
            </w:pPr>
            <w:r w:rsidRPr="000A0C1F">
              <w:t>02-583</w:t>
            </w:r>
            <w:r w:rsidRPr="00CB5EDB">
              <w:t xml:space="preserve"> </w:t>
            </w:r>
            <w:r w:rsidRPr="000A0C1F">
              <w:t>Warszawa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2FDAC215" w14:textId="77777777" w:rsidR="000611C4" w:rsidRPr="00CB5EDB" w:rsidRDefault="000611C4" w:rsidP="00322081">
            <w:pPr>
              <w:spacing w:before="120" w:after="120"/>
              <w:jc w:val="center"/>
            </w:pPr>
            <w:r w:rsidRPr="000A0C1F">
              <w:t>24 321.60 zł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724472DD" w14:textId="33750D2F" w:rsidR="000611C4" w:rsidRPr="00CB5EDB" w:rsidRDefault="000611C4" w:rsidP="00322081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4A83BCB" w14:textId="07B0BE43" w:rsidR="000611C4" w:rsidRPr="00CB5EDB" w:rsidRDefault="000611C4" w:rsidP="000611C4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39584FE" w14:textId="0F31E121" w:rsidR="000611C4" w:rsidRPr="00CB5EDB" w:rsidRDefault="000611C4" w:rsidP="000611C4">
            <w:pPr>
              <w:spacing w:before="120" w:after="120"/>
              <w:jc w:val="center"/>
            </w:pPr>
            <w:r>
              <w:t>TAK</w:t>
            </w:r>
          </w:p>
        </w:tc>
      </w:tr>
      <w:tr w:rsidR="000611C4" w:rsidRPr="00075CD0" w14:paraId="5FC2DBE6" w14:textId="0675154F" w:rsidTr="000611C4">
        <w:tc>
          <w:tcPr>
            <w:tcW w:w="880" w:type="dxa"/>
            <w:shd w:val="clear" w:color="auto" w:fill="auto"/>
            <w:vAlign w:val="center"/>
          </w:tcPr>
          <w:p w14:paraId="1E9466FF" w14:textId="77777777" w:rsidR="000611C4" w:rsidRPr="00CB5EDB" w:rsidRDefault="000611C4" w:rsidP="00322081">
            <w:pPr>
              <w:spacing w:before="120" w:after="120"/>
              <w:jc w:val="center"/>
            </w:pPr>
            <w:r w:rsidRPr="000A0C1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E400B4B" w14:textId="77777777" w:rsidR="000611C4" w:rsidRPr="00CB5EDB" w:rsidRDefault="000611C4" w:rsidP="00322081">
            <w:pPr>
              <w:spacing w:before="120" w:after="120"/>
              <w:jc w:val="center"/>
            </w:pPr>
            <w:r w:rsidRPr="000A0C1F">
              <w:t>5</w:t>
            </w:r>
          </w:p>
        </w:tc>
        <w:tc>
          <w:tcPr>
            <w:tcW w:w="2693" w:type="dxa"/>
            <w:shd w:val="clear" w:color="auto" w:fill="auto"/>
          </w:tcPr>
          <w:p w14:paraId="39FE211A" w14:textId="77777777" w:rsidR="000611C4" w:rsidRPr="00C82837" w:rsidRDefault="000611C4" w:rsidP="00322081">
            <w:pPr>
              <w:spacing w:before="40"/>
            </w:pPr>
            <w:r w:rsidRPr="000A0C1F">
              <w:t>GE Medical Systems Polska Sp. z o.o.</w:t>
            </w:r>
          </w:p>
          <w:p w14:paraId="6548A8A7" w14:textId="41B8095B" w:rsidR="000611C4" w:rsidRPr="00CB5EDB" w:rsidRDefault="000611C4" w:rsidP="00322081">
            <w:r>
              <w:t xml:space="preserve">ul. </w:t>
            </w:r>
            <w:r w:rsidRPr="000A0C1F">
              <w:t>Wołowska</w:t>
            </w:r>
            <w:r w:rsidRPr="00CB5EDB">
              <w:t xml:space="preserve"> </w:t>
            </w:r>
            <w:r w:rsidRPr="000A0C1F">
              <w:t>9</w:t>
            </w:r>
            <w:r w:rsidRPr="00CB5EDB">
              <w:t xml:space="preserve"> </w:t>
            </w:r>
          </w:p>
          <w:p w14:paraId="2F7AF013" w14:textId="77777777" w:rsidR="000611C4" w:rsidRPr="00CB5EDB" w:rsidRDefault="000611C4" w:rsidP="00322081">
            <w:pPr>
              <w:spacing w:after="120"/>
              <w:jc w:val="both"/>
            </w:pPr>
            <w:r w:rsidRPr="000A0C1F">
              <w:t>02-583</w:t>
            </w:r>
            <w:r w:rsidRPr="00CB5EDB">
              <w:t xml:space="preserve"> </w:t>
            </w:r>
            <w:r w:rsidRPr="000A0C1F">
              <w:t>Warszawa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1A58E7D7" w14:textId="77777777" w:rsidR="000611C4" w:rsidRPr="00CB5EDB" w:rsidRDefault="000611C4" w:rsidP="00322081">
            <w:pPr>
              <w:spacing w:before="120" w:after="120"/>
              <w:jc w:val="center"/>
            </w:pPr>
            <w:r w:rsidRPr="000A0C1F">
              <w:t>4 795.20 zł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48831CAB" w14:textId="52EFB2AC" w:rsidR="000611C4" w:rsidRPr="00CB5EDB" w:rsidRDefault="000611C4" w:rsidP="00322081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91F0E32" w14:textId="1EF96A06" w:rsidR="000611C4" w:rsidRPr="00CB5EDB" w:rsidRDefault="000611C4" w:rsidP="000611C4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4BF3703" w14:textId="2DE6A41C" w:rsidR="000611C4" w:rsidRPr="00CB5EDB" w:rsidRDefault="000611C4" w:rsidP="000611C4">
            <w:pPr>
              <w:spacing w:before="120" w:after="120"/>
              <w:jc w:val="center"/>
            </w:pPr>
            <w:r>
              <w:t>TAK</w:t>
            </w:r>
          </w:p>
        </w:tc>
      </w:tr>
      <w:tr w:rsidR="000611C4" w:rsidRPr="00075CD0" w14:paraId="5149085F" w14:textId="2ABF44E2" w:rsidTr="000611C4">
        <w:tc>
          <w:tcPr>
            <w:tcW w:w="880" w:type="dxa"/>
            <w:shd w:val="clear" w:color="auto" w:fill="auto"/>
            <w:vAlign w:val="center"/>
          </w:tcPr>
          <w:p w14:paraId="517AFA9E" w14:textId="77777777" w:rsidR="000611C4" w:rsidRPr="00CB5EDB" w:rsidRDefault="000611C4" w:rsidP="00322081">
            <w:pPr>
              <w:spacing w:before="120" w:after="120"/>
              <w:jc w:val="center"/>
            </w:pPr>
            <w:r w:rsidRPr="000A0C1F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ED6719" w14:textId="77777777" w:rsidR="000611C4" w:rsidRPr="00CB5EDB" w:rsidRDefault="000611C4" w:rsidP="00322081">
            <w:pPr>
              <w:spacing w:before="120" w:after="120"/>
              <w:jc w:val="center"/>
            </w:pPr>
            <w:r w:rsidRPr="000A0C1F">
              <w:t>2</w:t>
            </w:r>
          </w:p>
        </w:tc>
        <w:tc>
          <w:tcPr>
            <w:tcW w:w="2693" w:type="dxa"/>
            <w:shd w:val="clear" w:color="auto" w:fill="auto"/>
          </w:tcPr>
          <w:p w14:paraId="2F9912E8" w14:textId="77777777" w:rsidR="000611C4" w:rsidRPr="00C82837" w:rsidRDefault="000611C4" w:rsidP="00322081">
            <w:pPr>
              <w:spacing w:before="40"/>
            </w:pPr>
            <w:r w:rsidRPr="000A0C1F">
              <w:t>Drager Polska sp. z o.o.</w:t>
            </w:r>
          </w:p>
          <w:p w14:paraId="1E772C9E" w14:textId="79E069DC" w:rsidR="000611C4" w:rsidRPr="00CB5EDB" w:rsidRDefault="000611C4" w:rsidP="00322081">
            <w:r>
              <w:t>ul. Posag 7 Panien 1</w:t>
            </w:r>
            <w:r w:rsidRPr="00CB5EDB">
              <w:t xml:space="preserve"> </w:t>
            </w:r>
          </w:p>
          <w:p w14:paraId="5CF7772C" w14:textId="5077D617" w:rsidR="000611C4" w:rsidRPr="00CB5EDB" w:rsidRDefault="000611C4" w:rsidP="00322081">
            <w:pPr>
              <w:spacing w:after="120"/>
              <w:jc w:val="both"/>
            </w:pPr>
            <w:r>
              <w:t>02 – 495 Warszawa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1CA3C1A8" w14:textId="77777777" w:rsidR="000611C4" w:rsidRPr="00CB5EDB" w:rsidRDefault="000611C4" w:rsidP="00322081">
            <w:pPr>
              <w:spacing w:before="120" w:after="120"/>
              <w:jc w:val="center"/>
            </w:pPr>
            <w:r w:rsidRPr="000A0C1F">
              <w:t>36 637.76 zł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0E2B49D4" w14:textId="4B0D6655" w:rsidR="000611C4" w:rsidRPr="00CB5EDB" w:rsidRDefault="000611C4" w:rsidP="00322081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C9F282B" w14:textId="553FDEEB" w:rsidR="000611C4" w:rsidRPr="00CB5EDB" w:rsidRDefault="000611C4" w:rsidP="000611C4">
            <w:pPr>
              <w:spacing w:before="120" w:after="120"/>
              <w:jc w:val="center"/>
            </w:pPr>
            <w:r>
              <w:t>48 h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6C2680C" w14:textId="3FD88EC5" w:rsidR="000611C4" w:rsidRPr="00CB5EDB" w:rsidRDefault="000611C4" w:rsidP="000611C4">
            <w:pPr>
              <w:spacing w:before="120" w:after="120"/>
              <w:jc w:val="center"/>
            </w:pPr>
            <w:r>
              <w:t>TAK</w:t>
            </w:r>
          </w:p>
        </w:tc>
      </w:tr>
      <w:tr w:rsidR="000611C4" w:rsidRPr="00075CD0" w14:paraId="2F4AB7A9" w14:textId="2EEDB1E0" w:rsidTr="000611C4">
        <w:tc>
          <w:tcPr>
            <w:tcW w:w="880" w:type="dxa"/>
            <w:shd w:val="clear" w:color="auto" w:fill="auto"/>
            <w:vAlign w:val="center"/>
          </w:tcPr>
          <w:p w14:paraId="79D30325" w14:textId="77777777" w:rsidR="000611C4" w:rsidRPr="00CB5EDB" w:rsidRDefault="000611C4" w:rsidP="00322081">
            <w:pPr>
              <w:spacing w:before="120" w:after="120"/>
              <w:jc w:val="center"/>
            </w:pPr>
            <w:r w:rsidRPr="000A0C1F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F2C8C17" w14:textId="77777777" w:rsidR="000611C4" w:rsidRPr="00CB5EDB" w:rsidRDefault="000611C4" w:rsidP="00322081">
            <w:pPr>
              <w:spacing w:before="120" w:after="120"/>
              <w:jc w:val="center"/>
            </w:pPr>
            <w:r w:rsidRPr="000A0C1F">
              <w:t>4</w:t>
            </w:r>
          </w:p>
        </w:tc>
        <w:tc>
          <w:tcPr>
            <w:tcW w:w="2693" w:type="dxa"/>
            <w:shd w:val="clear" w:color="auto" w:fill="auto"/>
          </w:tcPr>
          <w:p w14:paraId="5B072CB0" w14:textId="77777777" w:rsidR="000611C4" w:rsidRPr="00C82837" w:rsidRDefault="000611C4" w:rsidP="00322081">
            <w:pPr>
              <w:spacing w:before="40"/>
            </w:pPr>
            <w:r w:rsidRPr="000A0C1F">
              <w:t>Tiemed Sp. z o.o.</w:t>
            </w:r>
          </w:p>
          <w:p w14:paraId="3D4A5014" w14:textId="5E836BF8" w:rsidR="000611C4" w:rsidRPr="00CB5EDB" w:rsidRDefault="000611C4" w:rsidP="00322081">
            <w:r>
              <w:t xml:space="preserve">ul. </w:t>
            </w:r>
            <w:r w:rsidRPr="000A0C1F">
              <w:t>Czorsztyńska</w:t>
            </w:r>
            <w:r w:rsidRPr="00CB5EDB">
              <w:t xml:space="preserve"> </w:t>
            </w:r>
            <w:r w:rsidRPr="000A0C1F">
              <w:t>30</w:t>
            </w:r>
            <w:r w:rsidRPr="00CB5EDB">
              <w:t xml:space="preserve"> </w:t>
            </w:r>
          </w:p>
          <w:p w14:paraId="66EED792" w14:textId="77777777" w:rsidR="000611C4" w:rsidRPr="00CB5EDB" w:rsidRDefault="000611C4" w:rsidP="00322081">
            <w:pPr>
              <w:spacing w:after="120"/>
              <w:jc w:val="both"/>
            </w:pPr>
            <w:r w:rsidRPr="000A0C1F">
              <w:t>60-474</w:t>
            </w:r>
            <w:r w:rsidRPr="00CB5EDB">
              <w:t xml:space="preserve"> </w:t>
            </w:r>
            <w:r w:rsidRPr="000A0C1F">
              <w:t>Poznań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73D0E0BD" w14:textId="77777777" w:rsidR="000611C4" w:rsidRPr="00CB5EDB" w:rsidRDefault="000611C4" w:rsidP="00322081">
            <w:pPr>
              <w:spacing w:before="120" w:after="120"/>
              <w:jc w:val="center"/>
            </w:pPr>
            <w:r w:rsidRPr="000A0C1F">
              <w:t>3 888.00 zł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422AA482" w14:textId="79FEAC67" w:rsidR="000611C4" w:rsidRPr="00CB5EDB" w:rsidRDefault="000611C4" w:rsidP="00322081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829721A" w14:textId="5BE12D0D" w:rsidR="000611C4" w:rsidRPr="00CB5EDB" w:rsidRDefault="000611C4" w:rsidP="000611C4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FCDAAF3" w14:textId="7F0D75A5" w:rsidR="000611C4" w:rsidRPr="00CB5EDB" w:rsidRDefault="000611C4" w:rsidP="000611C4">
            <w:pPr>
              <w:spacing w:before="120" w:after="120"/>
              <w:jc w:val="center"/>
            </w:pPr>
            <w:r>
              <w:t>NIE</w:t>
            </w:r>
          </w:p>
        </w:tc>
      </w:tr>
      <w:tr w:rsidR="000611C4" w:rsidRPr="00075CD0" w14:paraId="5E0F57F8" w14:textId="1311F1B0" w:rsidTr="000611C4">
        <w:tc>
          <w:tcPr>
            <w:tcW w:w="880" w:type="dxa"/>
            <w:shd w:val="clear" w:color="auto" w:fill="auto"/>
            <w:vAlign w:val="center"/>
          </w:tcPr>
          <w:p w14:paraId="607491C1" w14:textId="77777777" w:rsidR="000611C4" w:rsidRPr="00CB5EDB" w:rsidRDefault="000611C4" w:rsidP="00322081">
            <w:pPr>
              <w:spacing w:before="120" w:after="120"/>
              <w:jc w:val="center"/>
            </w:pPr>
            <w:r w:rsidRPr="000A0C1F">
              <w:lastRenderedPageBreak/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087E44" w14:textId="77777777" w:rsidR="000611C4" w:rsidRPr="00CB5EDB" w:rsidRDefault="000611C4" w:rsidP="00322081">
            <w:pPr>
              <w:spacing w:before="120" w:after="120"/>
              <w:jc w:val="center"/>
            </w:pPr>
            <w:r w:rsidRPr="000A0C1F">
              <w:t>5</w:t>
            </w:r>
          </w:p>
        </w:tc>
        <w:tc>
          <w:tcPr>
            <w:tcW w:w="2693" w:type="dxa"/>
            <w:shd w:val="clear" w:color="auto" w:fill="auto"/>
          </w:tcPr>
          <w:p w14:paraId="27E0D8C9" w14:textId="77777777" w:rsidR="000611C4" w:rsidRPr="00C82837" w:rsidRDefault="000611C4" w:rsidP="00322081">
            <w:pPr>
              <w:spacing w:before="40"/>
            </w:pPr>
            <w:r w:rsidRPr="000A0C1F">
              <w:t>Tiemed Sp. z o.o.</w:t>
            </w:r>
          </w:p>
          <w:p w14:paraId="77E96804" w14:textId="011B61B2" w:rsidR="000611C4" w:rsidRPr="00CB5EDB" w:rsidRDefault="000611C4" w:rsidP="00322081">
            <w:r>
              <w:t xml:space="preserve">ul. </w:t>
            </w:r>
            <w:r w:rsidRPr="000A0C1F">
              <w:t>Czorsztyńska</w:t>
            </w:r>
            <w:r w:rsidRPr="00CB5EDB">
              <w:t xml:space="preserve"> </w:t>
            </w:r>
            <w:r w:rsidRPr="000A0C1F">
              <w:t>30</w:t>
            </w:r>
            <w:r w:rsidRPr="00CB5EDB">
              <w:t xml:space="preserve"> </w:t>
            </w:r>
          </w:p>
          <w:p w14:paraId="504848DA" w14:textId="77777777" w:rsidR="000611C4" w:rsidRPr="00CB5EDB" w:rsidRDefault="000611C4" w:rsidP="00322081">
            <w:pPr>
              <w:spacing w:after="120"/>
              <w:jc w:val="both"/>
            </w:pPr>
            <w:r w:rsidRPr="000A0C1F">
              <w:t>60-474</w:t>
            </w:r>
            <w:r w:rsidRPr="00CB5EDB">
              <w:t xml:space="preserve"> </w:t>
            </w:r>
            <w:r w:rsidRPr="000A0C1F">
              <w:t>Poznań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001FC684" w14:textId="77777777" w:rsidR="000611C4" w:rsidRPr="00CB5EDB" w:rsidRDefault="000611C4" w:rsidP="00322081">
            <w:pPr>
              <w:spacing w:before="120" w:after="120"/>
              <w:jc w:val="center"/>
            </w:pPr>
            <w:r w:rsidRPr="000A0C1F">
              <w:t>972.00 zł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4534305B" w14:textId="512995F1" w:rsidR="000611C4" w:rsidRPr="00CB5EDB" w:rsidRDefault="000611C4" w:rsidP="00322081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45E0F30" w14:textId="632B862E" w:rsidR="000611C4" w:rsidRPr="00CB5EDB" w:rsidRDefault="000611C4" w:rsidP="000611C4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271B1A6" w14:textId="3D9A36AD" w:rsidR="000611C4" w:rsidRPr="00CB5EDB" w:rsidRDefault="000611C4" w:rsidP="000611C4">
            <w:pPr>
              <w:spacing w:before="120" w:after="120"/>
              <w:jc w:val="center"/>
            </w:pPr>
            <w:r>
              <w:t>NIE</w:t>
            </w:r>
          </w:p>
        </w:tc>
      </w:tr>
    </w:tbl>
    <w:p w14:paraId="42AB578C" w14:textId="2863BE2F" w:rsidR="00F263DC" w:rsidRPr="00F263DC" w:rsidRDefault="00F263DC" w:rsidP="00F263DC">
      <w:pPr>
        <w:pStyle w:val="Tekstpodstawowy"/>
        <w:spacing w:before="480" w:after="480"/>
        <w:ind w:left="142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Zamawiający podaje do informacji, iż w niniejszym postępowaniu jako oferta nr 3 została zarejestrowana oferta firmy MEDILAND Grażyna Wykland. Oferta </w:t>
      </w:r>
      <w:r w:rsidR="001B4674">
        <w:rPr>
          <w:iCs/>
          <w:sz w:val="22"/>
          <w:szCs w:val="22"/>
        </w:rPr>
        <w:t xml:space="preserve">podlegać będzie odrzuceniu </w:t>
      </w:r>
      <w:r w:rsidR="001B4674">
        <w:rPr>
          <w:iCs/>
          <w:sz w:val="22"/>
          <w:szCs w:val="22"/>
        </w:rPr>
        <w:br/>
        <w:t xml:space="preserve">z uwagi na fakt, iż </w:t>
      </w:r>
      <w:r>
        <w:rPr>
          <w:iCs/>
          <w:sz w:val="22"/>
          <w:szCs w:val="22"/>
        </w:rPr>
        <w:t>została złożona do postępowania na ,,Przeglądy techniczne i naprawy urządzeń medycznych – Respiratory”, sprawa nr SZW/DZP/22/2021, którego otwarcie miało miejsce w dniu wczorajszym, tj. 15.06.2021 godz. 10:00</w:t>
      </w:r>
    </w:p>
    <w:p w14:paraId="3CFB042E" w14:textId="77777777" w:rsidR="00F263DC" w:rsidRDefault="00F263DC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</w:p>
    <w:p w14:paraId="45E00445" w14:textId="77777777" w:rsidR="0008527E" w:rsidRPr="0008527E" w:rsidRDefault="0008527E" w:rsidP="0008527E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 w:rsidRPr="0008527E">
        <w:rPr>
          <w:i/>
          <w:sz w:val="24"/>
          <w:szCs w:val="24"/>
        </w:rPr>
        <w:t>Zamawiający</w:t>
      </w:r>
    </w:p>
    <w:p w14:paraId="3E10A787" w14:textId="77777777" w:rsidR="0008527E" w:rsidRPr="0008527E" w:rsidRDefault="0008527E" w:rsidP="0008527E">
      <w:pPr>
        <w:ind w:firstLine="425"/>
        <w:jc w:val="center"/>
        <w:rPr>
          <w:sz w:val="22"/>
          <w:szCs w:val="22"/>
        </w:rPr>
      </w:pPr>
      <w:r w:rsidRPr="0008527E">
        <w:rPr>
          <w:sz w:val="22"/>
          <w:szCs w:val="22"/>
        </w:rPr>
        <w:t xml:space="preserve">                                                            /-/ Dyrektor Szpitala Wojewódzkiego </w:t>
      </w:r>
    </w:p>
    <w:p w14:paraId="1FF7C56E" w14:textId="77777777" w:rsidR="0008527E" w:rsidRPr="0008527E" w:rsidRDefault="0008527E" w:rsidP="0008527E">
      <w:pPr>
        <w:ind w:firstLine="425"/>
        <w:jc w:val="center"/>
        <w:rPr>
          <w:sz w:val="22"/>
          <w:szCs w:val="22"/>
        </w:rPr>
      </w:pPr>
      <w:r w:rsidRPr="0008527E">
        <w:rPr>
          <w:sz w:val="22"/>
          <w:szCs w:val="22"/>
        </w:rPr>
        <w:t xml:space="preserve">                                                          w Poznaniu</w:t>
      </w:r>
    </w:p>
    <w:p w14:paraId="7F5DC933" w14:textId="77777777" w:rsidR="0008527E" w:rsidRPr="0008527E" w:rsidRDefault="0008527E" w:rsidP="0008527E">
      <w:pPr>
        <w:ind w:firstLine="425"/>
        <w:jc w:val="center"/>
        <w:rPr>
          <w:sz w:val="22"/>
          <w:szCs w:val="22"/>
        </w:rPr>
      </w:pPr>
      <w:r w:rsidRPr="0008527E">
        <w:rPr>
          <w:sz w:val="22"/>
          <w:szCs w:val="22"/>
        </w:rPr>
        <w:t xml:space="preserve">                                                             Piotr Nowicki</w:t>
      </w:r>
    </w:p>
    <w:p w14:paraId="01C0381B" w14:textId="1CFB3E82" w:rsidR="00C236D3" w:rsidRPr="006B27ED" w:rsidRDefault="000A0C1F" w:rsidP="00173B20">
      <w:pPr>
        <w:jc w:val="right"/>
        <w:rPr>
          <w:sz w:val="22"/>
          <w:szCs w:val="22"/>
        </w:rPr>
      </w:pPr>
      <w:r w:rsidRPr="000A0C1F">
        <w:rPr>
          <w:sz w:val="22"/>
          <w:szCs w:val="22"/>
        </w:rPr>
        <w:t xml:space="preserve">  </w:t>
      </w:r>
      <w:bookmarkEnd w:id="0"/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A66278" w14:textId="77777777" w:rsidR="009A19AA" w:rsidRDefault="009A19AA">
      <w:r>
        <w:separator/>
      </w:r>
    </w:p>
  </w:endnote>
  <w:endnote w:type="continuationSeparator" w:id="0">
    <w:p w14:paraId="1835D5AC" w14:textId="77777777" w:rsidR="009A19AA" w:rsidRDefault="009A19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2407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9EEDC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FFF57" w14:textId="40A104F4" w:rsidR="009F189D" w:rsidRDefault="002D1A5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FC0213D" wp14:editId="4FD88632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97BE13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6D83888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151E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1F1655" w14:textId="77777777" w:rsidR="009F189D" w:rsidRDefault="009F189D">
    <w:pPr>
      <w:pStyle w:val="Stopka"/>
      <w:tabs>
        <w:tab w:val="clear" w:pos="4536"/>
      </w:tabs>
      <w:jc w:val="center"/>
    </w:pPr>
  </w:p>
  <w:p w14:paraId="6FA87C7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1E2F32" w14:textId="77777777" w:rsidR="009A19AA" w:rsidRDefault="009A19AA">
      <w:r>
        <w:separator/>
      </w:r>
    </w:p>
  </w:footnote>
  <w:footnote w:type="continuationSeparator" w:id="0">
    <w:p w14:paraId="0459D1DE" w14:textId="77777777" w:rsidR="009A19AA" w:rsidRDefault="009A19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7BEF8" w14:textId="77777777" w:rsidR="000A0C1F" w:rsidRDefault="000A0C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E28EE" w14:textId="77777777" w:rsidR="000A0C1F" w:rsidRDefault="000A0C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CDB79" w14:textId="77777777" w:rsidR="000A0C1F" w:rsidRDefault="000A0C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B9B"/>
    <w:rsid w:val="00007727"/>
    <w:rsid w:val="00017720"/>
    <w:rsid w:val="00035488"/>
    <w:rsid w:val="000611C4"/>
    <w:rsid w:val="0008527E"/>
    <w:rsid w:val="000A0C1F"/>
    <w:rsid w:val="000D7F25"/>
    <w:rsid w:val="000E00E5"/>
    <w:rsid w:val="00173B20"/>
    <w:rsid w:val="001B4674"/>
    <w:rsid w:val="001C69FF"/>
    <w:rsid w:val="00203B9B"/>
    <w:rsid w:val="0023318D"/>
    <w:rsid w:val="002D1A56"/>
    <w:rsid w:val="00367161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A19AA"/>
    <w:rsid w:val="009D19BD"/>
    <w:rsid w:val="009F189D"/>
    <w:rsid w:val="00A80738"/>
    <w:rsid w:val="00BB3B7D"/>
    <w:rsid w:val="00C236D3"/>
    <w:rsid w:val="00C659E2"/>
    <w:rsid w:val="00C82837"/>
    <w:rsid w:val="00CB0802"/>
    <w:rsid w:val="00D665F5"/>
    <w:rsid w:val="00D7128F"/>
    <w:rsid w:val="00EA3476"/>
    <w:rsid w:val="00F16C60"/>
    <w:rsid w:val="00F263DC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E675CF"/>
  <w15:chartTrackingRefBased/>
  <w15:docId w15:val="{1CBDFDFE-F5A3-40F4-A054-061C492E2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294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3</cp:revision>
  <cp:lastPrinted>2021-06-16T10:13:00Z</cp:lastPrinted>
  <dcterms:created xsi:type="dcterms:W3CDTF">2021-06-22T07:31:00Z</dcterms:created>
  <dcterms:modified xsi:type="dcterms:W3CDTF">2021-06-22T07:41:00Z</dcterms:modified>
</cp:coreProperties>
</file>