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76906" w14:textId="77777777" w:rsidR="00D665F5" w:rsidRDefault="0059537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9537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9537F">
        <w:rPr>
          <w:sz w:val="22"/>
          <w:szCs w:val="22"/>
        </w:rPr>
        <w:t>2021-06-15</w:t>
      </w:r>
    </w:p>
    <w:p w14:paraId="4D25053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046CAF5" w14:textId="77777777" w:rsidR="0059537F" w:rsidRPr="0059537F" w:rsidRDefault="0059537F" w:rsidP="00577BC6">
      <w:pPr>
        <w:spacing w:after="40"/>
        <w:rPr>
          <w:b/>
          <w:bCs/>
          <w:sz w:val="22"/>
          <w:szCs w:val="22"/>
        </w:rPr>
      </w:pPr>
      <w:r w:rsidRPr="0059537F">
        <w:rPr>
          <w:b/>
          <w:bCs/>
          <w:sz w:val="22"/>
          <w:szCs w:val="22"/>
        </w:rPr>
        <w:t>Szpital Wojewódzki w Poznaniu</w:t>
      </w:r>
    </w:p>
    <w:p w14:paraId="56E4CBA8" w14:textId="77777777" w:rsidR="00D665F5" w:rsidRPr="00D91931" w:rsidRDefault="0059537F" w:rsidP="00577BC6">
      <w:pPr>
        <w:spacing w:after="40"/>
        <w:rPr>
          <w:b/>
          <w:bCs/>
          <w:sz w:val="22"/>
          <w:szCs w:val="22"/>
        </w:rPr>
      </w:pPr>
      <w:r w:rsidRPr="0059537F">
        <w:rPr>
          <w:b/>
          <w:bCs/>
          <w:sz w:val="22"/>
          <w:szCs w:val="22"/>
        </w:rPr>
        <w:t>Dział Zamówień Publicznych</w:t>
      </w:r>
    </w:p>
    <w:p w14:paraId="2265BDC8" w14:textId="5B7478C5" w:rsidR="00D665F5" w:rsidRPr="00BD5546" w:rsidRDefault="005C649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537F" w:rsidRPr="0059537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59537F" w:rsidRPr="0059537F">
        <w:rPr>
          <w:sz w:val="22"/>
          <w:szCs w:val="22"/>
        </w:rPr>
        <w:t>7/19</w:t>
      </w:r>
    </w:p>
    <w:p w14:paraId="342E5BA7" w14:textId="77777777" w:rsidR="00D665F5" w:rsidRPr="00BD5546" w:rsidRDefault="0059537F" w:rsidP="00D665F5">
      <w:pPr>
        <w:rPr>
          <w:sz w:val="22"/>
          <w:szCs w:val="22"/>
        </w:rPr>
      </w:pPr>
      <w:r w:rsidRPr="0059537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9537F">
        <w:rPr>
          <w:sz w:val="22"/>
          <w:szCs w:val="22"/>
        </w:rPr>
        <w:t>Poznań</w:t>
      </w:r>
    </w:p>
    <w:p w14:paraId="6F8CB6E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51AE9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A27A7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537F" w:rsidRPr="0059537F">
        <w:rPr>
          <w:b/>
          <w:sz w:val="22"/>
          <w:szCs w:val="22"/>
        </w:rPr>
        <w:t>SZW/DZP/22/2021</w:t>
      </w:r>
      <w:r w:rsidR="00A80738">
        <w:rPr>
          <w:sz w:val="24"/>
        </w:rPr>
        <w:tab/>
        <w:t xml:space="preserve"> </w:t>
      </w:r>
    </w:p>
    <w:p w14:paraId="104205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E33F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FFB7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34425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E341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466A5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537F" w:rsidRPr="0059537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069DC2E" w14:textId="77777777" w:rsidR="00A80738" w:rsidRPr="00577BC6" w:rsidRDefault="005953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537F">
        <w:rPr>
          <w:b/>
          <w:sz w:val="22"/>
          <w:szCs w:val="22"/>
        </w:rPr>
        <w:t>Przeglądy techniczne i naprawy urządzeń medycznych - Respiratory</w:t>
      </w:r>
    </w:p>
    <w:p w14:paraId="1830850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9537F" w:rsidRPr="0059537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6B95B1" w14:textId="167A0465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537F" w:rsidRPr="0059537F">
        <w:rPr>
          <w:sz w:val="22"/>
          <w:szCs w:val="22"/>
        </w:rPr>
        <w:t>15/06/2021</w:t>
      </w:r>
      <w:r w:rsidR="00FF4AB1" w:rsidRPr="00577BC6">
        <w:rPr>
          <w:sz w:val="22"/>
          <w:szCs w:val="22"/>
        </w:rPr>
        <w:t xml:space="preserve"> o godz. </w:t>
      </w:r>
      <w:r w:rsidR="0059537F" w:rsidRPr="0059537F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5C6493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9119C87" w14:textId="77777777" w:rsidTr="00C82837">
        <w:tc>
          <w:tcPr>
            <w:tcW w:w="993" w:type="dxa"/>
            <w:shd w:val="clear" w:color="auto" w:fill="auto"/>
            <w:vAlign w:val="center"/>
          </w:tcPr>
          <w:p w14:paraId="725A535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3CC2C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08CB0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61554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9537F" w:rsidRPr="00075CD0" w14:paraId="3EBD8196" w14:textId="77777777" w:rsidTr="00AE31AE">
        <w:tc>
          <w:tcPr>
            <w:tcW w:w="993" w:type="dxa"/>
            <w:shd w:val="clear" w:color="auto" w:fill="auto"/>
            <w:vAlign w:val="center"/>
          </w:tcPr>
          <w:p w14:paraId="53AE93B3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51DC1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1</w:t>
            </w:r>
          </w:p>
        </w:tc>
        <w:tc>
          <w:tcPr>
            <w:tcW w:w="4110" w:type="dxa"/>
            <w:shd w:val="clear" w:color="auto" w:fill="auto"/>
          </w:tcPr>
          <w:p w14:paraId="21336C40" w14:textId="77777777" w:rsidR="0059537F" w:rsidRPr="00C82837" w:rsidRDefault="0059537F" w:rsidP="00AE31AE">
            <w:pPr>
              <w:spacing w:before="40"/>
            </w:pPr>
            <w:r w:rsidRPr="0059537F">
              <w:t>DUTCHMED PL Spółka z ograniczoną odpowiedzialnością</w:t>
            </w:r>
          </w:p>
          <w:p w14:paraId="4CCCA5E5" w14:textId="20BBC733" w:rsidR="0059537F" w:rsidRPr="00CB5EDB" w:rsidRDefault="005C6493" w:rsidP="00AE31AE">
            <w:r>
              <w:t xml:space="preserve">ul. </w:t>
            </w:r>
            <w:r w:rsidR="0059537F" w:rsidRPr="0059537F">
              <w:t>Szajnochy</w:t>
            </w:r>
            <w:r w:rsidR="0059537F" w:rsidRPr="00CB5EDB">
              <w:t xml:space="preserve"> </w:t>
            </w:r>
            <w:r w:rsidR="0059537F" w:rsidRPr="0059537F">
              <w:t>14</w:t>
            </w:r>
            <w:r w:rsidR="0059537F" w:rsidRPr="00CB5EDB">
              <w:t xml:space="preserve"> </w:t>
            </w:r>
          </w:p>
          <w:p w14:paraId="62052971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85-738</w:t>
            </w:r>
            <w:r w:rsidRPr="00CB5EDB">
              <w:t xml:space="preserve"> </w:t>
            </w:r>
            <w:r w:rsidRPr="0059537F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3B96D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6 201.36 zł</w:t>
            </w:r>
          </w:p>
        </w:tc>
      </w:tr>
      <w:tr w:rsidR="0059537F" w:rsidRPr="00075CD0" w14:paraId="2849BDAF" w14:textId="77777777" w:rsidTr="00AE31AE">
        <w:tc>
          <w:tcPr>
            <w:tcW w:w="993" w:type="dxa"/>
            <w:shd w:val="clear" w:color="auto" w:fill="auto"/>
            <w:vAlign w:val="center"/>
          </w:tcPr>
          <w:p w14:paraId="07211C0E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E0048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12</w:t>
            </w:r>
          </w:p>
        </w:tc>
        <w:tc>
          <w:tcPr>
            <w:tcW w:w="4110" w:type="dxa"/>
            <w:shd w:val="clear" w:color="auto" w:fill="auto"/>
          </w:tcPr>
          <w:p w14:paraId="119D90AB" w14:textId="77777777" w:rsidR="0059537F" w:rsidRPr="00C82837" w:rsidRDefault="0059537F" w:rsidP="00AE31AE">
            <w:pPr>
              <w:spacing w:before="40"/>
            </w:pPr>
            <w:r w:rsidRPr="0059537F">
              <w:t>DUTCHMED PL Spółka z ograniczoną odpowiedzialnością</w:t>
            </w:r>
          </w:p>
          <w:p w14:paraId="64C3A0AC" w14:textId="4E4EA2F4" w:rsidR="0059537F" w:rsidRPr="00CB5EDB" w:rsidRDefault="005C6493" w:rsidP="00AE31AE">
            <w:r>
              <w:t xml:space="preserve">ul. </w:t>
            </w:r>
            <w:r w:rsidR="0059537F" w:rsidRPr="0059537F">
              <w:t>Szajnochy</w:t>
            </w:r>
            <w:r w:rsidR="0059537F" w:rsidRPr="00CB5EDB">
              <w:t xml:space="preserve"> </w:t>
            </w:r>
            <w:r w:rsidR="0059537F" w:rsidRPr="0059537F">
              <w:t>14</w:t>
            </w:r>
            <w:r w:rsidR="0059537F" w:rsidRPr="00CB5EDB">
              <w:t xml:space="preserve"> </w:t>
            </w:r>
          </w:p>
          <w:p w14:paraId="3FF7DB4C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85-738</w:t>
            </w:r>
            <w:r w:rsidRPr="00CB5EDB">
              <w:t xml:space="preserve"> </w:t>
            </w:r>
            <w:r w:rsidRPr="0059537F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4D345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1 425.60 zł</w:t>
            </w:r>
          </w:p>
        </w:tc>
      </w:tr>
      <w:tr w:rsidR="0059537F" w:rsidRPr="00075CD0" w14:paraId="6E311059" w14:textId="77777777" w:rsidTr="00AE31AE">
        <w:tc>
          <w:tcPr>
            <w:tcW w:w="993" w:type="dxa"/>
            <w:shd w:val="clear" w:color="auto" w:fill="auto"/>
            <w:vAlign w:val="center"/>
          </w:tcPr>
          <w:p w14:paraId="2FFE9E38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08944C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4110" w:type="dxa"/>
            <w:shd w:val="clear" w:color="auto" w:fill="auto"/>
          </w:tcPr>
          <w:p w14:paraId="222E0C2A" w14:textId="77777777" w:rsidR="0059537F" w:rsidRPr="00C82837" w:rsidRDefault="0059537F" w:rsidP="00AE31AE">
            <w:pPr>
              <w:spacing w:before="40"/>
            </w:pPr>
            <w:r w:rsidRPr="0059537F">
              <w:t>GE Medical Systems Polska Sp. z o.o.</w:t>
            </w:r>
          </w:p>
          <w:p w14:paraId="5B9577F4" w14:textId="07492392" w:rsidR="0059537F" w:rsidRPr="00CB5EDB" w:rsidRDefault="005C6493" w:rsidP="00AE31AE">
            <w:r>
              <w:t xml:space="preserve">ul. </w:t>
            </w:r>
            <w:r w:rsidR="0059537F" w:rsidRPr="0059537F">
              <w:t>Wołowska</w:t>
            </w:r>
            <w:r w:rsidR="0059537F" w:rsidRPr="00CB5EDB">
              <w:t xml:space="preserve"> </w:t>
            </w:r>
            <w:r w:rsidR="0059537F" w:rsidRPr="0059537F">
              <w:t>9</w:t>
            </w:r>
            <w:r w:rsidR="0059537F" w:rsidRPr="00CB5EDB">
              <w:t xml:space="preserve"> </w:t>
            </w:r>
          </w:p>
          <w:p w14:paraId="1027BD89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02-583</w:t>
            </w:r>
            <w:r w:rsidRPr="00CB5EDB">
              <w:t xml:space="preserve"> </w:t>
            </w:r>
            <w:r w:rsidRPr="0059537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9EE7D7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28 641.60 zł</w:t>
            </w:r>
          </w:p>
        </w:tc>
      </w:tr>
      <w:tr w:rsidR="0059537F" w:rsidRPr="00075CD0" w14:paraId="7CE6A89D" w14:textId="77777777" w:rsidTr="00AE31AE">
        <w:tc>
          <w:tcPr>
            <w:tcW w:w="993" w:type="dxa"/>
            <w:shd w:val="clear" w:color="auto" w:fill="auto"/>
            <w:vAlign w:val="center"/>
          </w:tcPr>
          <w:p w14:paraId="6B4D2017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4F2A4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5</w:t>
            </w:r>
          </w:p>
        </w:tc>
        <w:tc>
          <w:tcPr>
            <w:tcW w:w="4110" w:type="dxa"/>
            <w:shd w:val="clear" w:color="auto" w:fill="auto"/>
          </w:tcPr>
          <w:p w14:paraId="6C6D40C9" w14:textId="77777777" w:rsidR="0059537F" w:rsidRPr="00C82837" w:rsidRDefault="0059537F" w:rsidP="00AE31AE">
            <w:pPr>
              <w:spacing w:before="40"/>
            </w:pPr>
            <w:r w:rsidRPr="0059537F">
              <w:t>GE Medical Systems Polska Sp. z o.o.</w:t>
            </w:r>
          </w:p>
          <w:p w14:paraId="365B5C9A" w14:textId="14F921DD" w:rsidR="0059537F" w:rsidRPr="00CB5EDB" w:rsidRDefault="005C6493" w:rsidP="00AE31AE">
            <w:r>
              <w:t xml:space="preserve">ul. </w:t>
            </w:r>
            <w:r w:rsidR="0059537F" w:rsidRPr="0059537F">
              <w:t>Wołowska</w:t>
            </w:r>
            <w:r w:rsidR="0059537F" w:rsidRPr="00CB5EDB">
              <w:t xml:space="preserve"> </w:t>
            </w:r>
            <w:r w:rsidR="0059537F" w:rsidRPr="0059537F">
              <w:t>9</w:t>
            </w:r>
            <w:r w:rsidR="0059537F" w:rsidRPr="00CB5EDB">
              <w:t xml:space="preserve"> </w:t>
            </w:r>
          </w:p>
          <w:p w14:paraId="69FC43E7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02-583</w:t>
            </w:r>
            <w:r w:rsidRPr="00CB5EDB">
              <w:t xml:space="preserve"> </w:t>
            </w:r>
            <w:r w:rsidRPr="0059537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C5EB75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9 720.00 zł</w:t>
            </w:r>
          </w:p>
        </w:tc>
      </w:tr>
      <w:tr w:rsidR="0059537F" w:rsidRPr="00075CD0" w14:paraId="50534900" w14:textId="77777777" w:rsidTr="00AE31AE">
        <w:tc>
          <w:tcPr>
            <w:tcW w:w="993" w:type="dxa"/>
            <w:shd w:val="clear" w:color="auto" w:fill="auto"/>
            <w:vAlign w:val="center"/>
          </w:tcPr>
          <w:p w14:paraId="37DF8952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A3D30D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2</w:t>
            </w:r>
          </w:p>
        </w:tc>
        <w:tc>
          <w:tcPr>
            <w:tcW w:w="4110" w:type="dxa"/>
            <w:shd w:val="clear" w:color="auto" w:fill="auto"/>
          </w:tcPr>
          <w:p w14:paraId="48E45F68" w14:textId="585B0B02" w:rsidR="0059537F" w:rsidRPr="00C82837" w:rsidRDefault="005C6493" w:rsidP="00AE31AE">
            <w:pPr>
              <w:spacing w:before="40"/>
            </w:pPr>
            <w:r>
              <w:t>MEDILAND</w:t>
            </w:r>
            <w:r w:rsidR="0059537F" w:rsidRPr="0059537F">
              <w:t xml:space="preserve"> Grażyna Wykland</w:t>
            </w:r>
          </w:p>
          <w:p w14:paraId="7C2CEFC5" w14:textId="77777777" w:rsidR="0059537F" w:rsidRPr="00CB5EDB" w:rsidRDefault="0059537F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62F75459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6BB6DE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1 382.40 zł</w:t>
            </w:r>
          </w:p>
        </w:tc>
      </w:tr>
      <w:tr w:rsidR="0059537F" w:rsidRPr="00075CD0" w14:paraId="5B2884D1" w14:textId="77777777" w:rsidTr="00AE31AE">
        <w:tc>
          <w:tcPr>
            <w:tcW w:w="993" w:type="dxa"/>
            <w:shd w:val="clear" w:color="auto" w:fill="auto"/>
            <w:vAlign w:val="center"/>
          </w:tcPr>
          <w:p w14:paraId="2624637D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0967C2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4</w:t>
            </w:r>
          </w:p>
        </w:tc>
        <w:tc>
          <w:tcPr>
            <w:tcW w:w="4110" w:type="dxa"/>
            <w:shd w:val="clear" w:color="auto" w:fill="auto"/>
          </w:tcPr>
          <w:p w14:paraId="4CDE63E7" w14:textId="458295FB" w:rsidR="0059537F" w:rsidRPr="00C82837" w:rsidRDefault="005C6493" w:rsidP="00AE31AE">
            <w:pPr>
              <w:spacing w:before="40"/>
            </w:pPr>
            <w:r>
              <w:t>MEDILAND</w:t>
            </w:r>
            <w:r w:rsidR="0059537F" w:rsidRPr="0059537F">
              <w:t xml:space="preserve"> Grażyna Wykland</w:t>
            </w:r>
          </w:p>
          <w:p w14:paraId="0AAB7A60" w14:textId="77777777" w:rsidR="0059537F" w:rsidRPr="00CB5EDB" w:rsidRDefault="0059537F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6F82661A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3DA3E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3 888.00 zł</w:t>
            </w:r>
          </w:p>
        </w:tc>
      </w:tr>
      <w:tr w:rsidR="0059537F" w:rsidRPr="00075CD0" w14:paraId="5DE27EF2" w14:textId="77777777" w:rsidTr="00AE31AE">
        <w:tc>
          <w:tcPr>
            <w:tcW w:w="993" w:type="dxa"/>
            <w:shd w:val="clear" w:color="auto" w:fill="auto"/>
            <w:vAlign w:val="center"/>
          </w:tcPr>
          <w:p w14:paraId="3C7C2F5A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3158FB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7</w:t>
            </w:r>
          </w:p>
        </w:tc>
        <w:tc>
          <w:tcPr>
            <w:tcW w:w="4110" w:type="dxa"/>
            <w:shd w:val="clear" w:color="auto" w:fill="auto"/>
          </w:tcPr>
          <w:p w14:paraId="172F3B06" w14:textId="78CB1527" w:rsidR="0059537F" w:rsidRPr="00C82837" w:rsidRDefault="005C6493" w:rsidP="00AE31AE">
            <w:pPr>
              <w:spacing w:before="40"/>
            </w:pPr>
            <w:r>
              <w:t>MEDILAND</w:t>
            </w:r>
            <w:r w:rsidR="0059537F" w:rsidRPr="0059537F">
              <w:t xml:space="preserve"> Grażyna Wykland</w:t>
            </w:r>
          </w:p>
          <w:p w14:paraId="09F8249C" w14:textId="77777777" w:rsidR="0059537F" w:rsidRPr="00CB5EDB" w:rsidRDefault="0059537F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0FA12D79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lastRenderedPageBreak/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5A224C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lastRenderedPageBreak/>
              <w:t>1 630.80 zł</w:t>
            </w:r>
          </w:p>
        </w:tc>
      </w:tr>
      <w:tr w:rsidR="0059537F" w:rsidRPr="00075CD0" w14:paraId="3DBD34FC" w14:textId="77777777" w:rsidTr="00AE31AE">
        <w:tc>
          <w:tcPr>
            <w:tcW w:w="993" w:type="dxa"/>
            <w:shd w:val="clear" w:color="auto" w:fill="auto"/>
            <w:vAlign w:val="center"/>
          </w:tcPr>
          <w:p w14:paraId="552CF2BD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91AEC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8</w:t>
            </w:r>
          </w:p>
        </w:tc>
        <w:tc>
          <w:tcPr>
            <w:tcW w:w="4110" w:type="dxa"/>
            <w:shd w:val="clear" w:color="auto" w:fill="auto"/>
          </w:tcPr>
          <w:p w14:paraId="333A968B" w14:textId="231A9754" w:rsidR="0059537F" w:rsidRPr="00C82837" w:rsidRDefault="005C6493" w:rsidP="00AE31AE">
            <w:pPr>
              <w:spacing w:before="40"/>
            </w:pPr>
            <w:r>
              <w:t>MEDICALN</w:t>
            </w:r>
            <w:r w:rsidR="0059537F" w:rsidRPr="0059537F">
              <w:t xml:space="preserve"> Grażyna Wykland</w:t>
            </w:r>
          </w:p>
          <w:p w14:paraId="69AE1EEC" w14:textId="77777777" w:rsidR="0059537F" w:rsidRPr="00CB5EDB" w:rsidRDefault="0059537F" w:rsidP="00AE31AE">
            <w:r w:rsidRPr="0059537F">
              <w:t>ul. B. Chrzanowskiego</w:t>
            </w:r>
            <w:r w:rsidRPr="00CB5EDB">
              <w:t xml:space="preserve"> </w:t>
            </w:r>
            <w:r w:rsidRPr="0059537F">
              <w:t>64B/1</w:t>
            </w:r>
            <w:r w:rsidRPr="00CB5EDB">
              <w:t xml:space="preserve"> </w:t>
            </w:r>
          </w:p>
          <w:p w14:paraId="57E52810" w14:textId="77777777" w:rsidR="0059537F" w:rsidRPr="00CB5EDB" w:rsidRDefault="0059537F" w:rsidP="00AE31AE">
            <w:pPr>
              <w:spacing w:after="120"/>
              <w:jc w:val="both"/>
            </w:pPr>
            <w:r w:rsidRPr="0059537F">
              <w:t>80-278</w:t>
            </w:r>
            <w:r w:rsidRPr="00CB5EDB">
              <w:t xml:space="preserve"> </w:t>
            </w:r>
            <w:r w:rsidRPr="0059537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ECFF9" w14:textId="77777777" w:rsidR="0059537F" w:rsidRPr="00CB5EDB" w:rsidRDefault="0059537F" w:rsidP="00AE31AE">
            <w:pPr>
              <w:spacing w:before="120" w:after="120"/>
              <w:jc w:val="center"/>
            </w:pPr>
            <w:r w:rsidRPr="0059537F">
              <w:t>2 354.40 zł</w:t>
            </w:r>
          </w:p>
        </w:tc>
      </w:tr>
    </w:tbl>
    <w:p w14:paraId="12FAC341" w14:textId="77777777" w:rsidR="005C6493" w:rsidRDefault="005C6493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4C25340C" w14:textId="77777777" w:rsidR="005C6493" w:rsidRDefault="005C6493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25248F9B" w14:textId="77777777" w:rsidR="00DC0DA2" w:rsidRDefault="00DC0DA2" w:rsidP="00DC0DA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6A5F0BF" w14:textId="77777777" w:rsidR="00DC0DA2" w:rsidRDefault="00DC0DA2" w:rsidP="00DC0D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7119526" w14:textId="77777777" w:rsidR="00DC0DA2" w:rsidRDefault="00DC0DA2" w:rsidP="00DC0D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938A66" w14:textId="77777777" w:rsidR="00DC0DA2" w:rsidRDefault="00DC0DA2" w:rsidP="00DC0DA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1EA683DC" w14:textId="54BE5736" w:rsidR="00A80738" w:rsidRPr="006B27ED" w:rsidRDefault="00A80738" w:rsidP="00DC0DA2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55D26" w14:textId="77777777" w:rsidR="0090685B" w:rsidRDefault="0090685B">
      <w:r>
        <w:separator/>
      </w:r>
    </w:p>
  </w:endnote>
  <w:endnote w:type="continuationSeparator" w:id="0">
    <w:p w14:paraId="749A550B" w14:textId="77777777" w:rsidR="0090685B" w:rsidRDefault="0090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96E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AE7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DC63" w14:textId="03880855" w:rsidR="009F189D" w:rsidRDefault="00C45A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55BF8E" wp14:editId="5D93A0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DC12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9D6B1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FE2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40E4E" w14:textId="77777777" w:rsidR="009F189D" w:rsidRDefault="009F189D">
    <w:pPr>
      <w:pStyle w:val="Stopka"/>
      <w:tabs>
        <w:tab w:val="clear" w:pos="4536"/>
      </w:tabs>
      <w:jc w:val="center"/>
    </w:pPr>
  </w:p>
  <w:p w14:paraId="19258C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79430" w14:textId="77777777" w:rsidR="0090685B" w:rsidRDefault="0090685B">
      <w:r>
        <w:separator/>
      </w:r>
    </w:p>
  </w:footnote>
  <w:footnote w:type="continuationSeparator" w:id="0">
    <w:p w14:paraId="1DD06A47" w14:textId="77777777" w:rsidR="0090685B" w:rsidRDefault="00906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E3AC" w14:textId="77777777" w:rsidR="0059537F" w:rsidRDefault="00595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0483" w14:textId="77777777" w:rsidR="0059537F" w:rsidRDefault="00595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52995" w14:textId="77777777" w:rsidR="0059537F" w:rsidRDefault="005953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B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9537F"/>
    <w:rsid w:val="005C6493"/>
    <w:rsid w:val="0069085C"/>
    <w:rsid w:val="006B27ED"/>
    <w:rsid w:val="00843263"/>
    <w:rsid w:val="00861E75"/>
    <w:rsid w:val="0090685B"/>
    <w:rsid w:val="009D19BD"/>
    <w:rsid w:val="009F189D"/>
    <w:rsid w:val="00A80738"/>
    <w:rsid w:val="00C236D3"/>
    <w:rsid w:val="00C360B8"/>
    <w:rsid w:val="00C45A8E"/>
    <w:rsid w:val="00C659E2"/>
    <w:rsid w:val="00C82837"/>
    <w:rsid w:val="00CB0802"/>
    <w:rsid w:val="00D665F5"/>
    <w:rsid w:val="00D7128F"/>
    <w:rsid w:val="00DC0DA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26143C"/>
  <w15:chartTrackingRefBased/>
  <w15:docId w15:val="{9B37243A-0E2A-4DB5-A306-A1A88EC8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2021-06-15T09:29:00Z</cp:lastPrinted>
  <dcterms:created xsi:type="dcterms:W3CDTF">2021-06-15T09:30:00Z</dcterms:created>
  <dcterms:modified xsi:type="dcterms:W3CDTF">2021-06-15T09:30:00Z</dcterms:modified>
</cp:coreProperties>
</file>