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0176906" w14:textId="53A1D16F" w:rsidR="00D665F5" w:rsidRDefault="0059537F" w:rsidP="00D665F5">
      <w:pPr>
        <w:spacing w:after="240"/>
        <w:jc w:val="right"/>
        <w:rPr>
          <w:sz w:val="22"/>
          <w:szCs w:val="22"/>
        </w:rPr>
      </w:pPr>
      <w:bookmarkStart w:id="0" w:name="_Hlk52197885"/>
      <w:r w:rsidRPr="0059537F">
        <w:rPr>
          <w:sz w:val="22"/>
          <w:szCs w:val="22"/>
        </w:rPr>
        <w:t>Poznań</w:t>
      </w:r>
      <w:r w:rsidR="00D665F5" w:rsidRPr="00D91931">
        <w:rPr>
          <w:sz w:val="22"/>
          <w:szCs w:val="22"/>
        </w:rPr>
        <w:t xml:space="preserve"> dnia: </w:t>
      </w:r>
      <w:r w:rsidRPr="0059537F">
        <w:rPr>
          <w:sz w:val="22"/>
          <w:szCs w:val="22"/>
        </w:rPr>
        <w:t>2021-06-</w:t>
      </w:r>
      <w:r w:rsidR="00930B98">
        <w:rPr>
          <w:sz w:val="22"/>
          <w:szCs w:val="22"/>
        </w:rPr>
        <w:t>22</w:t>
      </w:r>
    </w:p>
    <w:p w14:paraId="4D25053D" w14:textId="77777777"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14:paraId="2046CAF5" w14:textId="77777777" w:rsidR="0059537F" w:rsidRPr="0059537F" w:rsidRDefault="0059537F" w:rsidP="00577BC6">
      <w:pPr>
        <w:spacing w:after="40"/>
        <w:rPr>
          <w:b/>
          <w:bCs/>
          <w:sz w:val="22"/>
          <w:szCs w:val="22"/>
        </w:rPr>
      </w:pPr>
      <w:r w:rsidRPr="0059537F">
        <w:rPr>
          <w:b/>
          <w:bCs/>
          <w:sz w:val="22"/>
          <w:szCs w:val="22"/>
        </w:rPr>
        <w:t>Szpital Wojewódzki w Poznaniu</w:t>
      </w:r>
    </w:p>
    <w:p w14:paraId="56E4CBA8" w14:textId="77777777" w:rsidR="00D665F5" w:rsidRPr="00D91931" w:rsidRDefault="0059537F" w:rsidP="00577BC6">
      <w:pPr>
        <w:spacing w:after="40"/>
        <w:rPr>
          <w:b/>
          <w:bCs/>
          <w:sz w:val="22"/>
          <w:szCs w:val="22"/>
        </w:rPr>
      </w:pPr>
      <w:r w:rsidRPr="0059537F">
        <w:rPr>
          <w:b/>
          <w:bCs/>
          <w:sz w:val="22"/>
          <w:szCs w:val="22"/>
        </w:rPr>
        <w:t>Dział Zamówień Publicznych</w:t>
      </w:r>
    </w:p>
    <w:p w14:paraId="2265BDC8" w14:textId="5B7478C5" w:rsidR="00D665F5" w:rsidRPr="00BD5546" w:rsidRDefault="005C6493" w:rsidP="00D665F5">
      <w:pPr>
        <w:rPr>
          <w:sz w:val="22"/>
          <w:szCs w:val="22"/>
        </w:rPr>
      </w:pPr>
      <w:r>
        <w:rPr>
          <w:sz w:val="22"/>
          <w:szCs w:val="22"/>
        </w:rPr>
        <w:t xml:space="preserve">ul. </w:t>
      </w:r>
      <w:r w:rsidR="0059537F" w:rsidRPr="0059537F">
        <w:rPr>
          <w:sz w:val="22"/>
          <w:szCs w:val="22"/>
        </w:rPr>
        <w:t>Juraszów</w:t>
      </w:r>
      <w:r w:rsidR="00D665F5" w:rsidRPr="00BD5546">
        <w:rPr>
          <w:sz w:val="22"/>
          <w:szCs w:val="22"/>
        </w:rPr>
        <w:t xml:space="preserve"> </w:t>
      </w:r>
      <w:r w:rsidR="0059537F" w:rsidRPr="0059537F">
        <w:rPr>
          <w:sz w:val="22"/>
          <w:szCs w:val="22"/>
        </w:rPr>
        <w:t>7/19</w:t>
      </w:r>
    </w:p>
    <w:p w14:paraId="342E5BA7" w14:textId="77777777" w:rsidR="00D665F5" w:rsidRPr="00BD5546" w:rsidRDefault="0059537F" w:rsidP="00D665F5">
      <w:pPr>
        <w:rPr>
          <w:sz w:val="22"/>
          <w:szCs w:val="22"/>
        </w:rPr>
      </w:pPr>
      <w:r w:rsidRPr="0059537F">
        <w:rPr>
          <w:sz w:val="22"/>
          <w:szCs w:val="22"/>
        </w:rPr>
        <w:t>60-479</w:t>
      </w:r>
      <w:r w:rsidR="00D665F5" w:rsidRPr="00BD5546">
        <w:rPr>
          <w:sz w:val="22"/>
          <w:szCs w:val="22"/>
        </w:rPr>
        <w:t xml:space="preserve"> </w:t>
      </w:r>
      <w:r w:rsidRPr="0059537F">
        <w:rPr>
          <w:sz w:val="22"/>
          <w:szCs w:val="22"/>
        </w:rPr>
        <w:t>Poznań</w:t>
      </w:r>
    </w:p>
    <w:p w14:paraId="6F8CB6E7" w14:textId="77777777" w:rsidR="00D665F5" w:rsidRDefault="00D665F5" w:rsidP="00D665F5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0451AE90" w14:textId="77777777" w:rsidR="00D665F5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4CA27A7E" w14:textId="77777777"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59537F" w:rsidRPr="0059537F">
        <w:rPr>
          <w:b/>
          <w:sz w:val="22"/>
          <w:szCs w:val="22"/>
        </w:rPr>
        <w:t>SZW/DZP/22/2021</w:t>
      </w:r>
      <w:r w:rsidR="00A80738">
        <w:rPr>
          <w:sz w:val="24"/>
        </w:rPr>
        <w:tab/>
        <w:t xml:space="preserve"> </w:t>
      </w:r>
    </w:p>
    <w:p w14:paraId="104205C0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4FE33F49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5BFFB79F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7C34425F" w14:textId="098DA8CF"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  <w:r w:rsidR="00930B98">
        <w:rPr>
          <w:b/>
          <w:spacing w:val="20"/>
          <w:sz w:val="28"/>
        </w:rPr>
        <w:t xml:space="preserve"> - SPROSTOWANIE</w:t>
      </w:r>
    </w:p>
    <w:p w14:paraId="7BE34120" w14:textId="77777777"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58466A53" w14:textId="77777777"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59537F" w:rsidRPr="0059537F">
        <w:rPr>
          <w:sz w:val="22"/>
          <w:szCs w:val="22"/>
        </w:rPr>
        <w:t>tryb podstawowy</w:t>
      </w:r>
      <w:r w:rsidRPr="00577BC6">
        <w:rPr>
          <w:sz w:val="22"/>
          <w:szCs w:val="22"/>
        </w:rPr>
        <w:t xml:space="preserve"> na: </w:t>
      </w:r>
    </w:p>
    <w:p w14:paraId="2069DC2E" w14:textId="77777777" w:rsidR="00A80738" w:rsidRPr="00577BC6" w:rsidRDefault="0059537F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59537F">
        <w:rPr>
          <w:b/>
          <w:sz w:val="22"/>
          <w:szCs w:val="22"/>
        </w:rPr>
        <w:t>Przeglądy techniczne i naprawy urządzeń medycznych - Respiratory</w:t>
      </w:r>
    </w:p>
    <w:p w14:paraId="18308503" w14:textId="77777777"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FC7F5E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59537F" w:rsidRPr="0059537F">
        <w:rPr>
          <w:sz w:val="22"/>
          <w:szCs w:val="22"/>
        </w:rPr>
        <w:t>(Dz.U. poz. 2019 ze zm.)</w:t>
      </w:r>
      <w:r w:rsidR="00490DC0" w:rsidRPr="00577BC6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14:paraId="186B95B1" w14:textId="167A0465" w:rsidR="00A80738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59537F" w:rsidRPr="0059537F">
        <w:rPr>
          <w:sz w:val="22"/>
          <w:szCs w:val="22"/>
        </w:rPr>
        <w:t>15/06/2021</w:t>
      </w:r>
      <w:r w:rsidR="00FF4AB1" w:rsidRPr="00577BC6">
        <w:rPr>
          <w:sz w:val="22"/>
          <w:szCs w:val="22"/>
        </w:rPr>
        <w:t xml:space="preserve"> o godz. </w:t>
      </w:r>
      <w:r w:rsidR="0059537F" w:rsidRPr="0059537F">
        <w:rPr>
          <w:sz w:val="22"/>
          <w:szCs w:val="22"/>
        </w:rPr>
        <w:t>10:00</w:t>
      </w:r>
      <w:r w:rsidRPr="00577BC6">
        <w:rPr>
          <w:sz w:val="22"/>
          <w:szCs w:val="22"/>
        </w:rPr>
        <w:t xml:space="preserve">, otwarte zostały oferty następujących </w:t>
      </w:r>
      <w:r w:rsidR="005C6493">
        <w:rPr>
          <w:sz w:val="22"/>
          <w:szCs w:val="22"/>
        </w:rPr>
        <w:t>W</w:t>
      </w:r>
      <w:r w:rsidRPr="00577BC6">
        <w:rPr>
          <w:sz w:val="22"/>
          <w:szCs w:val="22"/>
        </w:rPr>
        <w:t>ykonawców:</w:t>
      </w:r>
    </w:p>
    <w:tbl>
      <w:tblPr>
        <w:tblW w:w="924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38"/>
        <w:gridCol w:w="850"/>
        <w:gridCol w:w="2835"/>
        <w:gridCol w:w="1134"/>
        <w:gridCol w:w="1134"/>
        <w:gridCol w:w="1276"/>
        <w:gridCol w:w="1276"/>
      </w:tblGrid>
      <w:tr w:rsidR="00930B98" w:rsidRPr="00075CD0" w14:paraId="19119C87" w14:textId="21F21320" w:rsidTr="00930B98">
        <w:tc>
          <w:tcPr>
            <w:tcW w:w="738" w:type="dxa"/>
            <w:shd w:val="clear" w:color="auto" w:fill="auto"/>
            <w:vAlign w:val="center"/>
          </w:tcPr>
          <w:p w14:paraId="725A535B" w14:textId="77777777" w:rsidR="00930B98" w:rsidRPr="00CB5EDB" w:rsidRDefault="00930B98" w:rsidP="00C82837">
            <w:pPr>
              <w:spacing w:before="120" w:after="120"/>
              <w:jc w:val="center"/>
            </w:pPr>
            <w:r w:rsidRPr="00CB5EDB">
              <w:t>Nr oferty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0E3CC2C5" w14:textId="77777777" w:rsidR="00930B98" w:rsidRPr="00CB5EDB" w:rsidRDefault="00930B98" w:rsidP="00C82837">
            <w:pPr>
              <w:spacing w:before="120" w:after="120"/>
              <w:jc w:val="center"/>
            </w:pPr>
            <w:r w:rsidRPr="00CB5EDB">
              <w:t>Nr</w:t>
            </w:r>
            <w:r>
              <w:t xml:space="preserve"> </w:t>
            </w:r>
            <w:r w:rsidRPr="00CB5EDB">
              <w:t>zadania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C08CB05" w14:textId="64DE7B6A" w:rsidR="00930B98" w:rsidRPr="00CB5EDB" w:rsidRDefault="00930B98" w:rsidP="00C82837">
            <w:pPr>
              <w:spacing w:before="120" w:after="120"/>
              <w:jc w:val="center"/>
            </w:pPr>
            <w:r>
              <w:t>Nazwa i adres</w:t>
            </w:r>
            <w:r w:rsidRPr="00CB5EDB">
              <w:t xml:space="preserve"> </w:t>
            </w:r>
            <w:r>
              <w:t>W</w:t>
            </w:r>
            <w:r w:rsidRPr="00CB5EDB">
              <w:t>ykonawcy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A1D10B6" w14:textId="77777777" w:rsidR="00930B98" w:rsidRDefault="00930B98" w:rsidP="00C82837">
            <w:pPr>
              <w:spacing w:before="120" w:after="120"/>
              <w:jc w:val="center"/>
            </w:pPr>
            <w:r w:rsidRPr="00CB5EDB">
              <w:t>Cena oferty</w:t>
            </w:r>
            <w:r>
              <w:t xml:space="preserve"> brutto</w:t>
            </w:r>
          </w:p>
          <w:p w14:paraId="0861554A" w14:textId="11CFFADF" w:rsidR="00930B98" w:rsidRPr="00CB5EDB" w:rsidRDefault="00930B98" w:rsidP="00C82837">
            <w:pPr>
              <w:spacing w:before="120" w:after="120"/>
              <w:jc w:val="center"/>
            </w:pPr>
            <w:r>
              <w:t>K-1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C700597" w14:textId="77777777" w:rsidR="00930B98" w:rsidRDefault="00930B98" w:rsidP="00C82837">
            <w:pPr>
              <w:spacing w:before="120" w:after="120"/>
              <w:jc w:val="center"/>
            </w:pPr>
            <w:r>
              <w:t>Okres gwarancji po naprawie</w:t>
            </w:r>
          </w:p>
          <w:p w14:paraId="34AB02CC" w14:textId="3509D750" w:rsidR="00930B98" w:rsidRPr="00CB5EDB" w:rsidRDefault="00930B98" w:rsidP="00C82837">
            <w:pPr>
              <w:spacing w:before="120" w:after="120"/>
              <w:jc w:val="center"/>
            </w:pPr>
            <w:r>
              <w:t>K-2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DCBFF45" w14:textId="77777777" w:rsidR="00930B98" w:rsidRDefault="00930B98" w:rsidP="00C82837">
            <w:pPr>
              <w:spacing w:before="120" w:after="120"/>
              <w:jc w:val="center"/>
            </w:pPr>
            <w:r>
              <w:t>Czas reakcji Wykonawcy liczony od zgłoszenia naprawy do czasu wykonania diagnostyki uszkodzenia</w:t>
            </w:r>
          </w:p>
          <w:p w14:paraId="4EA6FECE" w14:textId="2619B8DE" w:rsidR="00930B98" w:rsidRPr="00CB5EDB" w:rsidRDefault="00930B98" w:rsidP="00C82837">
            <w:pPr>
              <w:spacing w:before="120" w:after="120"/>
              <w:jc w:val="center"/>
            </w:pPr>
            <w:r>
              <w:t>K-3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6EC20CD" w14:textId="77777777" w:rsidR="00930B98" w:rsidRDefault="00930B98" w:rsidP="00C82837">
            <w:pPr>
              <w:spacing w:before="120" w:after="120"/>
              <w:jc w:val="center"/>
            </w:pPr>
            <w:r>
              <w:t>Autoryzacja producenta do serwisowania sprzętu</w:t>
            </w:r>
          </w:p>
          <w:p w14:paraId="5ED47D8D" w14:textId="19FD2390" w:rsidR="00930B98" w:rsidRPr="00CB5EDB" w:rsidRDefault="00930B98" w:rsidP="00C82837">
            <w:pPr>
              <w:spacing w:before="120" w:after="120"/>
              <w:jc w:val="center"/>
            </w:pPr>
            <w:r>
              <w:t>K-4</w:t>
            </w:r>
          </w:p>
        </w:tc>
      </w:tr>
      <w:tr w:rsidR="00930B98" w:rsidRPr="00075CD0" w14:paraId="3EBD8196" w14:textId="27AD60CB" w:rsidTr="00930B98">
        <w:tc>
          <w:tcPr>
            <w:tcW w:w="738" w:type="dxa"/>
            <w:shd w:val="clear" w:color="auto" w:fill="auto"/>
            <w:vAlign w:val="center"/>
          </w:tcPr>
          <w:p w14:paraId="53AE93B3" w14:textId="77777777" w:rsidR="00930B98" w:rsidRPr="00CB5EDB" w:rsidRDefault="00930B98" w:rsidP="00AE31AE">
            <w:pPr>
              <w:spacing w:before="120" w:after="120"/>
              <w:jc w:val="center"/>
            </w:pPr>
            <w:r w:rsidRPr="0059537F">
              <w:t>1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6B651DC1" w14:textId="77777777" w:rsidR="00930B98" w:rsidRPr="00CB5EDB" w:rsidRDefault="00930B98" w:rsidP="00AE31AE">
            <w:pPr>
              <w:spacing w:before="120" w:after="120"/>
              <w:jc w:val="center"/>
            </w:pPr>
            <w:r w:rsidRPr="0059537F">
              <w:t>1</w:t>
            </w:r>
          </w:p>
        </w:tc>
        <w:tc>
          <w:tcPr>
            <w:tcW w:w="2835" w:type="dxa"/>
            <w:shd w:val="clear" w:color="auto" w:fill="auto"/>
          </w:tcPr>
          <w:p w14:paraId="21336C40" w14:textId="77777777" w:rsidR="00930B98" w:rsidRPr="00C82837" w:rsidRDefault="00930B98" w:rsidP="00AE31AE">
            <w:pPr>
              <w:spacing w:before="40"/>
            </w:pPr>
            <w:r w:rsidRPr="0059537F">
              <w:t>DUTCHMED PL Spółka z ograniczoną odpowiedzialnością</w:t>
            </w:r>
          </w:p>
          <w:p w14:paraId="4CCCA5E5" w14:textId="20BBC733" w:rsidR="00930B98" w:rsidRPr="00CB5EDB" w:rsidRDefault="00930B98" w:rsidP="00AE31AE">
            <w:r>
              <w:t xml:space="preserve">ul. </w:t>
            </w:r>
            <w:r w:rsidRPr="0059537F">
              <w:t>Szajnochy</w:t>
            </w:r>
            <w:r w:rsidRPr="00CB5EDB">
              <w:t xml:space="preserve"> </w:t>
            </w:r>
            <w:r w:rsidRPr="0059537F">
              <w:t>14</w:t>
            </w:r>
            <w:r w:rsidRPr="00CB5EDB">
              <w:t xml:space="preserve"> </w:t>
            </w:r>
          </w:p>
          <w:p w14:paraId="62052971" w14:textId="77777777" w:rsidR="00930B98" w:rsidRPr="00CB5EDB" w:rsidRDefault="00930B98" w:rsidP="00AE31AE">
            <w:pPr>
              <w:spacing w:after="120"/>
              <w:jc w:val="both"/>
            </w:pPr>
            <w:r w:rsidRPr="0059537F">
              <w:t>85-738</w:t>
            </w:r>
            <w:r w:rsidRPr="00CB5EDB">
              <w:t xml:space="preserve"> </w:t>
            </w:r>
            <w:r w:rsidRPr="0059537F">
              <w:t>Bydgoszcz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B13B96D" w14:textId="77777777" w:rsidR="00930B98" w:rsidRPr="00CB5EDB" w:rsidRDefault="00930B98" w:rsidP="00AE31AE">
            <w:pPr>
              <w:spacing w:before="120" w:after="120"/>
              <w:jc w:val="center"/>
            </w:pPr>
            <w:r w:rsidRPr="0059537F">
              <w:t>6 201.36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C549F5F" w14:textId="2FBA8051" w:rsidR="00930B98" w:rsidRPr="00CB5EDB" w:rsidRDefault="00930B98" w:rsidP="00AE31AE">
            <w:pPr>
              <w:spacing w:before="120" w:after="120"/>
              <w:jc w:val="center"/>
            </w:pPr>
            <w:r>
              <w:t>6 miesięcy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101CFBC" w14:textId="0F53A97D" w:rsidR="00930B98" w:rsidRPr="00CB5EDB" w:rsidRDefault="00930B98" w:rsidP="00AE31AE">
            <w:pPr>
              <w:spacing w:before="120" w:after="120"/>
              <w:jc w:val="center"/>
            </w:pPr>
            <w:r>
              <w:t>24 h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1671121" w14:textId="42CA4CB1" w:rsidR="00930B98" w:rsidRPr="00CB5EDB" w:rsidRDefault="00930B98" w:rsidP="00AE31AE">
            <w:pPr>
              <w:spacing w:before="120" w:after="120"/>
              <w:jc w:val="center"/>
            </w:pPr>
            <w:r>
              <w:t>TAK</w:t>
            </w:r>
          </w:p>
        </w:tc>
      </w:tr>
      <w:tr w:rsidR="00930B98" w:rsidRPr="00075CD0" w14:paraId="2849BDAF" w14:textId="165A8F6B" w:rsidTr="00930B98">
        <w:tc>
          <w:tcPr>
            <w:tcW w:w="738" w:type="dxa"/>
            <w:shd w:val="clear" w:color="auto" w:fill="auto"/>
            <w:vAlign w:val="center"/>
          </w:tcPr>
          <w:p w14:paraId="07211C0E" w14:textId="77777777" w:rsidR="00930B98" w:rsidRPr="00CB5EDB" w:rsidRDefault="00930B98" w:rsidP="00AE31AE">
            <w:pPr>
              <w:spacing w:before="120" w:after="120"/>
              <w:jc w:val="center"/>
            </w:pPr>
            <w:r w:rsidRPr="0059537F">
              <w:t>1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1C3E0048" w14:textId="77777777" w:rsidR="00930B98" w:rsidRPr="00CB5EDB" w:rsidRDefault="00930B98" w:rsidP="00AE31AE">
            <w:pPr>
              <w:spacing w:before="120" w:after="120"/>
              <w:jc w:val="center"/>
            </w:pPr>
            <w:r w:rsidRPr="0059537F">
              <w:t>12</w:t>
            </w:r>
          </w:p>
        </w:tc>
        <w:tc>
          <w:tcPr>
            <w:tcW w:w="2835" w:type="dxa"/>
            <w:shd w:val="clear" w:color="auto" w:fill="auto"/>
          </w:tcPr>
          <w:p w14:paraId="119D90AB" w14:textId="77777777" w:rsidR="00930B98" w:rsidRPr="00C82837" w:rsidRDefault="00930B98" w:rsidP="00AE31AE">
            <w:pPr>
              <w:spacing w:before="40"/>
            </w:pPr>
            <w:r w:rsidRPr="0059537F">
              <w:t>DUTCHMED PL Spółka z ograniczoną odpowiedzialnością</w:t>
            </w:r>
          </w:p>
          <w:p w14:paraId="64C3A0AC" w14:textId="4E4EA2F4" w:rsidR="00930B98" w:rsidRPr="00CB5EDB" w:rsidRDefault="00930B98" w:rsidP="00AE31AE">
            <w:r>
              <w:t xml:space="preserve">ul. </w:t>
            </w:r>
            <w:r w:rsidRPr="0059537F">
              <w:t>Szajnochy</w:t>
            </w:r>
            <w:r w:rsidRPr="00CB5EDB">
              <w:t xml:space="preserve"> </w:t>
            </w:r>
            <w:r w:rsidRPr="0059537F">
              <w:t>14</w:t>
            </w:r>
            <w:r w:rsidRPr="00CB5EDB">
              <w:t xml:space="preserve"> </w:t>
            </w:r>
          </w:p>
          <w:p w14:paraId="3FF7DB4C" w14:textId="77777777" w:rsidR="00930B98" w:rsidRPr="00CB5EDB" w:rsidRDefault="00930B98" w:rsidP="00AE31AE">
            <w:pPr>
              <w:spacing w:after="120"/>
              <w:jc w:val="both"/>
            </w:pPr>
            <w:r w:rsidRPr="0059537F">
              <w:t>85-738</w:t>
            </w:r>
            <w:r w:rsidRPr="00CB5EDB">
              <w:t xml:space="preserve"> </w:t>
            </w:r>
            <w:r w:rsidRPr="0059537F">
              <w:t>Bydgoszcz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2A4D345" w14:textId="77777777" w:rsidR="00930B98" w:rsidRPr="00CB5EDB" w:rsidRDefault="00930B98" w:rsidP="00AE31AE">
            <w:pPr>
              <w:spacing w:before="120" w:after="120"/>
              <w:jc w:val="center"/>
            </w:pPr>
            <w:r w:rsidRPr="0059537F">
              <w:t>1 425.60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9BFA4DE" w14:textId="117EA890" w:rsidR="00930B98" w:rsidRPr="00CB5EDB" w:rsidRDefault="00930B98" w:rsidP="00AE31AE">
            <w:pPr>
              <w:spacing w:before="120" w:after="120"/>
              <w:jc w:val="center"/>
            </w:pPr>
            <w:r>
              <w:t>6 miesięcy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95911DE" w14:textId="2A47644C" w:rsidR="00930B98" w:rsidRPr="00CB5EDB" w:rsidRDefault="00930B98" w:rsidP="00AE31AE">
            <w:pPr>
              <w:spacing w:before="120" w:after="120"/>
              <w:jc w:val="center"/>
            </w:pPr>
            <w:r>
              <w:t>24 h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B3CA9BB" w14:textId="733FB07A" w:rsidR="00930B98" w:rsidRPr="00CB5EDB" w:rsidRDefault="00930B98" w:rsidP="00AE31AE">
            <w:pPr>
              <w:spacing w:before="120" w:after="120"/>
              <w:jc w:val="center"/>
            </w:pPr>
            <w:r>
              <w:t>TAK</w:t>
            </w:r>
          </w:p>
        </w:tc>
      </w:tr>
      <w:tr w:rsidR="00930B98" w:rsidRPr="00075CD0" w14:paraId="6E311059" w14:textId="79BA52B2" w:rsidTr="00930B98">
        <w:tc>
          <w:tcPr>
            <w:tcW w:w="738" w:type="dxa"/>
            <w:shd w:val="clear" w:color="auto" w:fill="auto"/>
            <w:vAlign w:val="center"/>
          </w:tcPr>
          <w:p w14:paraId="2FFE9E38" w14:textId="77777777" w:rsidR="00930B98" w:rsidRPr="00CB5EDB" w:rsidRDefault="00930B98" w:rsidP="00AE31AE">
            <w:pPr>
              <w:spacing w:before="120" w:after="120"/>
              <w:jc w:val="center"/>
            </w:pPr>
            <w:r w:rsidRPr="0059537F">
              <w:t>2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5608944C" w14:textId="77777777" w:rsidR="00930B98" w:rsidRPr="00CB5EDB" w:rsidRDefault="00930B98" w:rsidP="00AE31AE">
            <w:pPr>
              <w:spacing w:before="120" w:after="120"/>
              <w:jc w:val="center"/>
            </w:pPr>
            <w:r w:rsidRPr="0059537F">
              <w:t>3</w:t>
            </w:r>
          </w:p>
        </w:tc>
        <w:tc>
          <w:tcPr>
            <w:tcW w:w="2835" w:type="dxa"/>
            <w:shd w:val="clear" w:color="auto" w:fill="auto"/>
          </w:tcPr>
          <w:p w14:paraId="222E0C2A" w14:textId="77777777" w:rsidR="00930B98" w:rsidRPr="00C82837" w:rsidRDefault="00930B98" w:rsidP="00AE31AE">
            <w:pPr>
              <w:spacing w:before="40"/>
            </w:pPr>
            <w:r w:rsidRPr="0059537F">
              <w:t>GE Medical Systems Polska Sp. z o.o.</w:t>
            </w:r>
          </w:p>
          <w:p w14:paraId="5B9577F4" w14:textId="07492392" w:rsidR="00930B98" w:rsidRPr="00CB5EDB" w:rsidRDefault="00930B98" w:rsidP="00AE31AE">
            <w:r>
              <w:t xml:space="preserve">ul. </w:t>
            </w:r>
            <w:r w:rsidRPr="0059537F">
              <w:t>Wołowska</w:t>
            </w:r>
            <w:r w:rsidRPr="00CB5EDB">
              <w:t xml:space="preserve"> </w:t>
            </w:r>
            <w:r w:rsidRPr="0059537F">
              <w:t>9</w:t>
            </w:r>
            <w:r w:rsidRPr="00CB5EDB">
              <w:t xml:space="preserve"> </w:t>
            </w:r>
          </w:p>
          <w:p w14:paraId="1027BD89" w14:textId="77777777" w:rsidR="00930B98" w:rsidRPr="00CB5EDB" w:rsidRDefault="00930B98" w:rsidP="00AE31AE">
            <w:pPr>
              <w:spacing w:after="120"/>
              <w:jc w:val="both"/>
            </w:pPr>
            <w:r w:rsidRPr="0059537F">
              <w:t>02-583</w:t>
            </w:r>
            <w:r w:rsidRPr="00CB5EDB">
              <w:t xml:space="preserve"> </w:t>
            </w:r>
            <w:r w:rsidRPr="0059537F">
              <w:t>Warszawa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F9EE7D7" w14:textId="77777777" w:rsidR="00930B98" w:rsidRPr="00CB5EDB" w:rsidRDefault="00930B98" w:rsidP="00AE31AE">
            <w:pPr>
              <w:spacing w:before="120" w:after="120"/>
              <w:jc w:val="center"/>
            </w:pPr>
            <w:r w:rsidRPr="0059537F">
              <w:t>28 641.60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04ECBD4" w14:textId="57EDA534" w:rsidR="00930B98" w:rsidRPr="00CB5EDB" w:rsidRDefault="00930B98" w:rsidP="00AE31AE">
            <w:pPr>
              <w:spacing w:before="120" w:after="120"/>
              <w:jc w:val="center"/>
            </w:pPr>
            <w:r>
              <w:t>24 miesięcy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2320AE9" w14:textId="70C8FD19" w:rsidR="00930B98" w:rsidRPr="00CB5EDB" w:rsidRDefault="00930B98" w:rsidP="00AE31AE">
            <w:pPr>
              <w:spacing w:before="120" w:after="120"/>
              <w:jc w:val="center"/>
            </w:pPr>
            <w:r>
              <w:t>24 h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C0368A0" w14:textId="73FDD1C9" w:rsidR="00930B98" w:rsidRPr="00CB5EDB" w:rsidRDefault="00930B98" w:rsidP="00AE31AE">
            <w:pPr>
              <w:spacing w:before="120" w:after="120"/>
              <w:jc w:val="center"/>
            </w:pPr>
            <w:r>
              <w:t>TAK</w:t>
            </w:r>
          </w:p>
        </w:tc>
      </w:tr>
      <w:tr w:rsidR="00930B98" w:rsidRPr="00075CD0" w14:paraId="7CE6A89D" w14:textId="2EC787E1" w:rsidTr="00930B98">
        <w:tc>
          <w:tcPr>
            <w:tcW w:w="738" w:type="dxa"/>
            <w:shd w:val="clear" w:color="auto" w:fill="auto"/>
            <w:vAlign w:val="center"/>
          </w:tcPr>
          <w:p w14:paraId="6B4D2017" w14:textId="77777777" w:rsidR="00930B98" w:rsidRPr="00CB5EDB" w:rsidRDefault="00930B98" w:rsidP="00AE31AE">
            <w:pPr>
              <w:spacing w:before="120" w:after="120"/>
              <w:jc w:val="center"/>
            </w:pPr>
            <w:r w:rsidRPr="0059537F">
              <w:t>2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08D4F2A4" w14:textId="77777777" w:rsidR="00930B98" w:rsidRPr="00CB5EDB" w:rsidRDefault="00930B98" w:rsidP="00AE31AE">
            <w:pPr>
              <w:spacing w:before="120" w:after="120"/>
              <w:jc w:val="center"/>
            </w:pPr>
            <w:r w:rsidRPr="0059537F">
              <w:t>5</w:t>
            </w:r>
          </w:p>
        </w:tc>
        <w:tc>
          <w:tcPr>
            <w:tcW w:w="2835" w:type="dxa"/>
            <w:shd w:val="clear" w:color="auto" w:fill="auto"/>
          </w:tcPr>
          <w:p w14:paraId="6C6D40C9" w14:textId="77777777" w:rsidR="00930B98" w:rsidRPr="00C82837" w:rsidRDefault="00930B98" w:rsidP="00AE31AE">
            <w:pPr>
              <w:spacing w:before="40"/>
            </w:pPr>
            <w:r w:rsidRPr="0059537F">
              <w:t>GE Medical Systems Polska Sp. z o.o.</w:t>
            </w:r>
          </w:p>
          <w:p w14:paraId="365B5C9A" w14:textId="14F921DD" w:rsidR="00930B98" w:rsidRPr="00CB5EDB" w:rsidRDefault="00930B98" w:rsidP="00AE31AE">
            <w:r>
              <w:t xml:space="preserve">ul. </w:t>
            </w:r>
            <w:r w:rsidRPr="0059537F">
              <w:t>Wołowska</w:t>
            </w:r>
            <w:r w:rsidRPr="00CB5EDB">
              <w:t xml:space="preserve"> </w:t>
            </w:r>
            <w:r w:rsidRPr="0059537F">
              <w:t>9</w:t>
            </w:r>
            <w:r w:rsidRPr="00CB5EDB">
              <w:t xml:space="preserve"> </w:t>
            </w:r>
          </w:p>
          <w:p w14:paraId="69FC43E7" w14:textId="77777777" w:rsidR="00930B98" w:rsidRPr="00CB5EDB" w:rsidRDefault="00930B98" w:rsidP="00AE31AE">
            <w:pPr>
              <w:spacing w:after="120"/>
              <w:jc w:val="both"/>
            </w:pPr>
            <w:r w:rsidRPr="0059537F">
              <w:lastRenderedPageBreak/>
              <w:t>02-583</w:t>
            </w:r>
            <w:r w:rsidRPr="00CB5EDB">
              <w:t xml:space="preserve"> </w:t>
            </w:r>
            <w:r w:rsidRPr="0059537F">
              <w:t>Warszawa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DC5EB75" w14:textId="77777777" w:rsidR="00930B98" w:rsidRPr="00CB5EDB" w:rsidRDefault="00930B98" w:rsidP="00AE31AE">
            <w:pPr>
              <w:spacing w:before="120" w:after="120"/>
              <w:jc w:val="center"/>
            </w:pPr>
            <w:r w:rsidRPr="0059537F">
              <w:lastRenderedPageBreak/>
              <w:t>9 720.00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AAF9BAA" w14:textId="52782CAB" w:rsidR="00930B98" w:rsidRPr="00CB5EDB" w:rsidRDefault="00930B98" w:rsidP="00AE31AE">
            <w:pPr>
              <w:spacing w:before="120" w:after="120"/>
              <w:jc w:val="center"/>
            </w:pPr>
            <w:r>
              <w:t>24 miesięcy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5C1DD05" w14:textId="74A2EE11" w:rsidR="00930B98" w:rsidRPr="00CB5EDB" w:rsidRDefault="00930B98" w:rsidP="00AE31AE">
            <w:pPr>
              <w:spacing w:before="120" w:after="120"/>
              <w:jc w:val="center"/>
            </w:pPr>
            <w:r>
              <w:t>24 h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7B480DB" w14:textId="62CD7090" w:rsidR="00930B98" w:rsidRPr="00CB5EDB" w:rsidRDefault="00930B98" w:rsidP="00AE31AE">
            <w:pPr>
              <w:spacing w:before="120" w:after="120"/>
              <w:jc w:val="center"/>
            </w:pPr>
            <w:r>
              <w:t>TAK</w:t>
            </w:r>
          </w:p>
        </w:tc>
      </w:tr>
      <w:tr w:rsidR="00930B98" w:rsidRPr="00075CD0" w14:paraId="50534900" w14:textId="6F58E6A2" w:rsidTr="00930B98">
        <w:tc>
          <w:tcPr>
            <w:tcW w:w="738" w:type="dxa"/>
            <w:shd w:val="clear" w:color="auto" w:fill="auto"/>
            <w:vAlign w:val="center"/>
          </w:tcPr>
          <w:p w14:paraId="37DF8952" w14:textId="77777777" w:rsidR="00930B98" w:rsidRPr="00CB5EDB" w:rsidRDefault="00930B98" w:rsidP="00AE31AE">
            <w:pPr>
              <w:spacing w:before="120" w:after="120"/>
              <w:jc w:val="center"/>
            </w:pPr>
            <w:r w:rsidRPr="0059537F">
              <w:t>3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15A3D30D" w14:textId="77777777" w:rsidR="00930B98" w:rsidRPr="00CB5EDB" w:rsidRDefault="00930B98" w:rsidP="00AE31AE">
            <w:pPr>
              <w:spacing w:before="120" w:after="120"/>
              <w:jc w:val="center"/>
            </w:pPr>
            <w:r w:rsidRPr="0059537F">
              <w:t>2</w:t>
            </w:r>
          </w:p>
        </w:tc>
        <w:tc>
          <w:tcPr>
            <w:tcW w:w="2835" w:type="dxa"/>
            <w:shd w:val="clear" w:color="auto" w:fill="auto"/>
          </w:tcPr>
          <w:p w14:paraId="48E45F68" w14:textId="585B0B02" w:rsidR="00930B98" w:rsidRPr="00C82837" w:rsidRDefault="00930B98" w:rsidP="00AE31AE">
            <w:pPr>
              <w:spacing w:before="40"/>
            </w:pPr>
            <w:r>
              <w:t>MEDILAND</w:t>
            </w:r>
            <w:r w:rsidRPr="0059537F">
              <w:t xml:space="preserve"> Grażyna Wykland</w:t>
            </w:r>
          </w:p>
          <w:p w14:paraId="7C2CEFC5" w14:textId="77777777" w:rsidR="00930B98" w:rsidRPr="00CB5EDB" w:rsidRDefault="00930B98" w:rsidP="00AE31AE">
            <w:r w:rsidRPr="0059537F">
              <w:t>ul. B. Chrzanowskiego</w:t>
            </w:r>
            <w:r w:rsidRPr="00CB5EDB">
              <w:t xml:space="preserve"> </w:t>
            </w:r>
            <w:r w:rsidRPr="0059537F">
              <w:t>64B/1</w:t>
            </w:r>
            <w:r w:rsidRPr="00CB5EDB">
              <w:t xml:space="preserve"> </w:t>
            </w:r>
          </w:p>
          <w:p w14:paraId="62F75459" w14:textId="77777777" w:rsidR="00930B98" w:rsidRPr="00CB5EDB" w:rsidRDefault="00930B98" w:rsidP="00AE31AE">
            <w:pPr>
              <w:spacing w:after="120"/>
              <w:jc w:val="both"/>
            </w:pPr>
            <w:r w:rsidRPr="0059537F">
              <w:t>80-278</w:t>
            </w:r>
            <w:r w:rsidRPr="00CB5EDB">
              <w:t xml:space="preserve"> </w:t>
            </w:r>
            <w:r w:rsidRPr="0059537F">
              <w:t>Gdańsk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56BB6DE" w14:textId="77777777" w:rsidR="00930B98" w:rsidRPr="00CB5EDB" w:rsidRDefault="00930B98" w:rsidP="00AE31AE">
            <w:pPr>
              <w:spacing w:before="120" w:after="120"/>
              <w:jc w:val="center"/>
            </w:pPr>
            <w:r w:rsidRPr="0059537F">
              <w:t>1 382.40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D24091C" w14:textId="0FB78C10" w:rsidR="00930B98" w:rsidRPr="00CB5EDB" w:rsidRDefault="00930B98" w:rsidP="00AE31AE">
            <w:pPr>
              <w:spacing w:before="120" w:after="120"/>
              <w:jc w:val="center"/>
            </w:pPr>
            <w:r>
              <w:t>12 miesięcy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A50B416" w14:textId="4629DF2C" w:rsidR="00930B98" w:rsidRPr="00CB5EDB" w:rsidRDefault="00930B98" w:rsidP="00AE31AE">
            <w:pPr>
              <w:spacing w:before="120" w:after="120"/>
              <w:jc w:val="center"/>
            </w:pPr>
            <w:r>
              <w:t>24 h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094D98D" w14:textId="3EECA848" w:rsidR="00930B98" w:rsidRPr="00CB5EDB" w:rsidRDefault="00930B98" w:rsidP="00AE31AE">
            <w:pPr>
              <w:spacing w:before="120" w:after="120"/>
              <w:jc w:val="center"/>
            </w:pPr>
            <w:r>
              <w:t>NIE</w:t>
            </w:r>
          </w:p>
        </w:tc>
      </w:tr>
      <w:tr w:rsidR="00930B98" w:rsidRPr="00075CD0" w14:paraId="5B2884D1" w14:textId="4FBAE097" w:rsidTr="00930B98">
        <w:tc>
          <w:tcPr>
            <w:tcW w:w="738" w:type="dxa"/>
            <w:shd w:val="clear" w:color="auto" w:fill="auto"/>
            <w:vAlign w:val="center"/>
          </w:tcPr>
          <w:p w14:paraId="2624637D" w14:textId="77777777" w:rsidR="00930B98" w:rsidRPr="00CB5EDB" w:rsidRDefault="00930B98" w:rsidP="00AE31AE">
            <w:pPr>
              <w:spacing w:before="120" w:after="120"/>
              <w:jc w:val="center"/>
            </w:pPr>
            <w:r w:rsidRPr="0059537F">
              <w:t>3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5D0967C2" w14:textId="77777777" w:rsidR="00930B98" w:rsidRPr="00CB5EDB" w:rsidRDefault="00930B98" w:rsidP="00AE31AE">
            <w:pPr>
              <w:spacing w:before="120" w:after="120"/>
              <w:jc w:val="center"/>
            </w:pPr>
            <w:r w:rsidRPr="0059537F">
              <w:t>4</w:t>
            </w:r>
          </w:p>
        </w:tc>
        <w:tc>
          <w:tcPr>
            <w:tcW w:w="2835" w:type="dxa"/>
            <w:shd w:val="clear" w:color="auto" w:fill="auto"/>
          </w:tcPr>
          <w:p w14:paraId="4CDE63E7" w14:textId="458295FB" w:rsidR="00930B98" w:rsidRPr="00C82837" w:rsidRDefault="00930B98" w:rsidP="00AE31AE">
            <w:pPr>
              <w:spacing w:before="40"/>
            </w:pPr>
            <w:r>
              <w:t>MEDILAND</w:t>
            </w:r>
            <w:r w:rsidRPr="0059537F">
              <w:t xml:space="preserve"> Grażyna Wykland</w:t>
            </w:r>
          </w:p>
          <w:p w14:paraId="0AAB7A60" w14:textId="77777777" w:rsidR="00930B98" w:rsidRPr="00CB5EDB" w:rsidRDefault="00930B98" w:rsidP="00AE31AE">
            <w:r w:rsidRPr="0059537F">
              <w:t>ul. B. Chrzanowskiego</w:t>
            </w:r>
            <w:r w:rsidRPr="00CB5EDB">
              <w:t xml:space="preserve"> </w:t>
            </w:r>
            <w:r w:rsidRPr="0059537F">
              <w:t>64B/1</w:t>
            </w:r>
            <w:r w:rsidRPr="00CB5EDB">
              <w:t xml:space="preserve"> </w:t>
            </w:r>
          </w:p>
          <w:p w14:paraId="6F82661A" w14:textId="77777777" w:rsidR="00930B98" w:rsidRPr="00CB5EDB" w:rsidRDefault="00930B98" w:rsidP="00AE31AE">
            <w:pPr>
              <w:spacing w:after="120"/>
              <w:jc w:val="both"/>
            </w:pPr>
            <w:r w:rsidRPr="0059537F">
              <w:t>80-278</w:t>
            </w:r>
            <w:r w:rsidRPr="00CB5EDB">
              <w:t xml:space="preserve"> </w:t>
            </w:r>
            <w:r w:rsidRPr="0059537F">
              <w:t>Gdańsk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893DA3E" w14:textId="77777777" w:rsidR="00930B98" w:rsidRPr="00CB5EDB" w:rsidRDefault="00930B98" w:rsidP="00AE31AE">
            <w:pPr>
              <w:spacing w:before="120" w:after="120"/>
              <w:jc w:val="center"/>
            </w:pPr>
            <w:r w:rsidRPr="0059537F">
              <w:t>3 888.00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8D71E70" w14:textId="250BA26F" w:rsidR="00930B98" w:rsidRPr="00CB5EDB" w:rsidRDefault="00930B98" w:rsidP="00AE31AE">
            <w:pPr>
              <w:spacing w:before="120" w:after="120"/>
              <w:jc w:val="center"/>
            </w:pPr>
            <w:r>
              <w:t>12 miesięcy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3AD56C0" w14:textId="66EFEBC3" w:rsidR="00930B98" w:rsidRPr="00CB5EDB" w:rsidRDefault="00930B98" w:rsidP="00AE31AE">
            <w:pPr>
              <w:spacing w:before="120" w:after="120"/>
              <w:jc w:val="center"/>
            </w:pPr>
            <w:r>
              <w:t>48 h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F46ECAD" w14:textId="514EA29F" w:rsidR="00930B98" w:rsidRPr="00CB5EDB" w:rsidRDefault="00930B98" w:rsidP="00AE31AE">
            <w:pPr>
              <w:spacing w:before="120" w:after="120"/>
              <w:jc w:val="center"/>
            </w:pPr>
            <w:r>
              <w:t>NIE</w:t>
            </w:r>
          </w:p>
        </w:tc>
      </w:tr>
      <w:tr w:rsidR="00930B98" w:rsidRPr="00075CD0" w14:paraId="5DE27EF2" w14:textId="6FB0473A" w:rsidTr="00930B98">
        <w:tc>
          <w:tcPr>
            <w:tcW w:w="738" w:type="dxa"/>
            <w:shd w:val="clear" w:color="auto" w:fill="auto"/>
            <w:vAlign w:val="center"/>
          </w:tcPr>
          <w:p w14:paraId="3C7C2F5A" w14:textId="77777777" w:rsidR="00930B98" w:rsidRPr="00CB5EDB" w:rsidRDefault="00930B98" w:rsidP="00AE31AE">
            <w:pPr>
              <w:spacing w:before="120" w:after="120"/>
              <w:jc w:val="center"/>
            </w:pPr>
            <w:r w:rsidRPr="0059537F">
              <w:t>3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033158FB" w14:textId="77777777" w:rsidR="00930B98" w:rsidRPr="00CB5EDB" w:rsidRDefault="00930B98" w:rsidP="00AE31AE">
            <w:pPr>
              <w:spacing w:before="120" w:after="120"/>
              <w:jc w:val="center"/>
            </w:pPr>
            <w:r w:rsidRPr="0059537F">
              <w:t>7</w:t>
            </w:r>
          </w:p>
        </w:tc>
        <w:tc>
          <w:tcPr>
            <w:tcW w:w="2835" w:type="dxa"/>
            <w:shd w:val="clear" w:color="auto" w:fill="auto"/>
          </w:tcPr>
          <w:p w14:paraId="172F3B06" w14:textId="78CB1527" w:rsidR="00930B98" w:rsidRPr="00C82837" w:rsidRDefault="00930B98" w:rsidP="00AE31AE">
            <w:pPr>
              <w:spacing w:before="40"/>
            </w:pPr>
            <w:r>
              <w:t>MEDILAND</w:t>
            </w:r>
            <w:r w:rsidRPr="0059537F">
              <w:t xml:space="preserve"> Grażyna Wykland</w:t>
            </w:r>
          </w:p>
          <w:p w14:paraId="09F8249C" w14:textId="77777777" w:rsidR="00930B98" w:rsidRPr="00CB5EDB" w:rsidRDefault="00930B98" w:rsidP="00AE31AE">
            <w:r w:rsidRPr="0059537F">
              <w:t>ul. B. Chrzanowskiego</w:t>
            </w:r>
            <w:r w:rsidRPr="00CB5EDB">
              <w:t xml:space="preserve"> </w:t>
            </w:r>
            <w:r w:rsidRPr="0059537F">
              <w:t>64B/1</w:t>
            </w:r>
            <w:r w:rsidRPr="00CB5EDB">
              <w:t xml:space="preserve"> </w:t>
            </w:r>
          </w:p>
          <w:p w14:paraId="0FA12D79" w14:textId="77777777" w:rsidR="00930B98" w:rsidRPr="00CB5EDB" w:rsidRDefault="00930B98" w:rsidP="00AE31AE">
            <w:pPr>
              <w:spacing w:after="120"/>
              <w:jc w:val="both"/>
            </w:pPr>
            <w:r w:rsidRPr="0059537F">
              <w:t>80-278</w:t>
            </w:r>
            <w:r w:rsidRPr="00CB5EDB">
              <w:t xml:space="preserve"> </w:t>
            </w:r>
            <w:r w:rsidRPr="0059537F">
              <w:t>Gdańsk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55A224C" w14:textId="77777777" w:rsidR="00930B98" w:rsidRPr="00CB5EDB" w:rsidRDefault="00930B98" w:rsidP="00AE31AE">
            <w:pPr>
              <w:spacing w:before="120" w:after="120"/>
              <w:jc w:val="center"/>
            </w:pPr>
            <w:r w:rsidRPr="0059537F">
              <w:t>1 630.80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842CA44" w14:textId="565524C1" w:rsidR="00930B98" w:rsidRPr="00CB5EDB" w:rsidRDefault="00930B98" w:rsidP="00AE31AE">
            <w:pPr>
              <w:spacing w:before="120" w:after="120"/>
              <w:jc w:val="center"/>
            </w:pPr>
            <w:r>
              <w:t>12 miesięcy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4F35137" w14:textId="3C71D2E6" w:rsidR="00930B98" w:rsidRPr="00CB5EDB" w:rsidRDefault="00930B98" w:rsidP="00AE31AE">
            <w:pPr>
              <w:spacing w:before="120" w:after="120"/>
              <w:jc w:val="center"/>
            </w:pPr>
            <w:r>
              <w:t>48 h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8A978F9" w14:textId="53FFBA00" w:rsidR="00930B98" w:rsidRPr="00CB5EDB" w:rsidRDefault="00930B98" w:rsidP="00AE31AE">
            <w:pPr>
              <w:spacing w:before="120" w:after="120"/>
              <w:jc w:val="center"/>
            </w:pPr>
            <w:r>
              <w:t>NIE</w:t>
            </w:r>
          </w:p>
        </w:tc>
      </w:tr>
      <w:tr w:rsidR="00930B98" w:rsidRPr="00075CD0" w14:paraId="3DBD34FC" w14:textId="18B59514" w:rsidTr="00930B98">
        <w:tc>
          <w:tcPr>
            <w:tcW w:w="738" w:type="dxa"/>
            <w:shd w:val="clear" w:color="auto" w:fill="auto"/>
            <w:vAlign w:val="center"/>
          </w:tcPr>
          <w:p w14:paraId="552CF2BD" w14:textId="77777777" w:rsidR="00930B98" w:rsidRPr="00CB5EDB" w:rsidRDefault="00930B98" w:rsidP="00AE31AE">
            <w:pPr>
              <w:spacing w:before="120" w:after="120"/>
              <w:jc w:val="center"/>
            </w:pPr>
            <w:r w:rsidRPr="0059537F">
              <w:t>3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38691AEC" w14:textId="77777777" w:rsidR="00930B98" w:rsidRPr="00CB5EDB" w:rsidRDefault="00930B98" w:rsidP="00AE31AE">
            <w:pPr>
              <w:spacing w:before="120" w:after="120"/>
              <w:jc w:val="center"/>
            </w:pPr>
            <w:r w:rsidRPr="0059537F">
              <w:t>8</w:t>
            </w:r>
          </w:p>
        </w:tc>
        <w:tc>
          <w:tcPr>
            <w:tcW w:w="2835" w:type="dxa"/>
            <w:shd w:val="clear" w:color="auto" w:fill="auto"/>
          </w:tcPr>
          <w:p w14:paraId="333A968B" w14:textId="231A9754" w:rsidR="00930B98" w:rsidRPr="00C82837" w:rsidRDefault="00930B98" w:rsidP="00AE31AE">
            <w:pPr>
              <w:spacing w:before="40"/>
            </w:pPr>
            <w:r>
              <w:t>MEDICALN</w:t>
            </w:r>
            <w:r w:rsidRPr="0059537F">
              <w:t xml:space="preserve"> Grażyna Wykland</w:t>
            </w:r>
          </w:p>
          <w:p w14:paraId="69AE1EEC" w14:textId="77777777" w:rsidR="00930B98" w:rsidRPr="00CB5EDB" w:rsidRDefault="00930B98" w:rsidP="00AE31AE">
            <w:r w:rsidRPr="0059537F">
              <w:t>ul. B. Chrzanowskiego</w:t>
            </w:r>
            <w:r w:rsidRPr="00CB5EDB">
              <w:t xml:space="preserve"> </w:t>
            </w:r>
            <w:r w:rsidRPr="0059537F">
              <w:t>64B/1</w:t>
            </w:r>
            <w:r w:rsidRPr="00CB5EDB">
              <w:t xml:space="preserve"> </w:t>
            </w:r>
          </w:p>
          <w:p w14:paraId="57E52810" w14:textId="77777777" w:rsidR="00930B98" w:rsidRPr="00CB5EDB" w:rsidRDefault="00930B98" w:rsidP="00AE31AE">
            <w:pPr>
              <w:spacing w:after="120"/>
              <w:jc w:val="both"/>
            </w:pPr>
            <w:r w:rsidRPr="0059537F">
              <w:t>80-278</w:t>
            </w:r>
            <w:r w:rsidRPr="00CB5EDB">
              <w:t xml:space="preserve"> </w:t>
            </w:r>
            <w:r w:rsidRPr="0059537F">
              <w:t>Gdańsk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D3ECFF9" w14:textId="77777777" w:rsidR="00930B98" w:rsidRPr="00CB5EDB" w:rsidRDefault="00930B98" w:rsidP="00AE31AE">
            <w:pPr>
              <w:spacing w:before="120" w:after="120"/>
              <w:jc w:val="center"/>
            </w:pPr>
            <w:r w:rsidRPr="0059537F">
              <w:t>2 354.40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4F17ED4" w14:textId="49E5FE43" w:rsidR="00930B98" w:rsidRPr="00CB5EDB" w:rsidRDefault="00930B98" w:rsidP="00AE31AE">
            <w:pPr>
              <w:spacing w:before="120" w:after="120"/>
              <w:jc w:val="center"/>
            </w:pPr>
            <w:r>
              <w:t>12 miesięcy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61F3BEA" w14:textId="29AD37FE" w:rsidR="00930B98" w:rsidRPr="00CB5EDB" w:rsidRDefault="00930B98" w:rsidP="00AE31AE">
            <w:pPr>
              <w:spacing w:before="120" w:after="120"/>
              <w:jc w:val="center"/>
            </w:pPr>
            <w:r>
              <w:t>48 h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924E79A" w14:textId="499B35AB" w:rsidR="00930B98" w:rsidRPr="00CB5EDB" w:rsidRDefault="00930B98" w:rsidP="00AE31AE">
            <w:pPr>
              <w:spacing w:before="120" w:after="120"/>
              <w:jc w:val="center"/>
            </w:pPr>
            <w:r>
              <w:t>NIE</w:t>
            </w:r>
          </w:p>
        </w:tc>
      </w:tr>
    </w:tbl>
    <w:p w14:paraId="12FAC341" w14:textId="77777777" w:rsidR="005C6493" w:rsidRDefault="005C6493" w:rsidP="006B27ED">
      <w:pPr>
        <w:pStyle w:val="Tekstpodstawowy"/>
        <w:spacing w:before="480" w:after="480"/>
        <w:ind w:left="3119" w:firstLine="425"/>
        <w:jc w:val="right"/>
        <w:rPr>
          <w:i/>
          <w:sz w:val="22"/>
          <w:szCs w:val="22"/>
        </w:rPr>
      </w:pPr>
    </w:p>
    <w:p w14:paraId="4C25340C" w14:textId="77777777" w:rsidR="005C6493" w:rsidRDefault="005C6493" w:rsidP="006B27ED">
      <w:pPr>
        <w:pStyle w:val="Tekstpodstawowy"/>
        <w:spacing w:before="480" w:after="480"/>
        <w:ind w:left="3119" w:firstLine="425"/>
        <w:jc w:val="right"/>
        <w:rPr>
          <w:i/>
          <w:sz w:val="22"/>
          <w:szCs w:val="22"/>
        </w:rPr>
      </w:pPr>
    </w:p>
    <w:p w14:paraId="25248F9B" w14:textId="77777777" w:rsidR="00DC0DA2" w:rsidRDefault="00DC0DA2" w:rsidP="00DC0DA2">
      <w:pPr>
        <w:spacing w:line="360" w:lineRule="auto"/>
        <w:ind w:left="3117" w:firstLine="423"/>
        <w:jc w:val="center"/>
        <w:rPr>
          <w:i/>
          <w:sz w:val="22"/>
          <w:szCs w:val="22"/>
        </w:rPr>
      </w:pPr>
      <w:r>
        <w:rPr>
          <w:i/>
          <w:sz w:val="22"/>
          <w:szCs w:val="22"/>
        </w:rPr>
        <w:t>Zamawiający</w:t>
      </w:r>
    </w:p>
    <w:p w14:paraId="06A5F0BF" w14:textId="77777777" w:rsidR="00DC0DA2" w:rsidRDefault="00DC0DA2" w:rsidP="00DC0DA2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/-/ Dyrektor Szpitala Wojewódzkiego </w:t>
      </w:r>
    </w:p>
    <w:p w14:paraId="27119526" w14:textId="77777777" w:rsidR="00DC0DA2" w:rsidRDefault="00DC0DA2" w:rsidP="00DC0DA2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w Poznaniu</w:t>
      </w:r>
    </w:p>
    <w:p w14:paraId="68938A66" w14:textId="77777777" w:rsidR="00DC0DA2" w:rsidRDefault="00DC0DA2" w:rsidP="00DC0DA2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Piotr Nowicki</w:t>
      </w:r>
    </w:p>
    <w:bookmarkEnd w:id="0"/>
    <w:p w14:paraId="1EA683DC" w14:textId="54BE5736" w:rsidR="00A80738" w:rsidRPr="006B27ED" w:rsidRDefault="00A80738" w:rsidP="00DC0DA2">
      <w:pPr>
        <w:pStyle w:val="Tekstpodstawowy"/>
        <w:spacing w:before="480" w:after="480"/>
        <w:ind w:left="3119" w:firstLine="425"/>
        <w:jc w:val="right"/>
        <w:rPr>
          <w:i/>
          <w:sz w:val="22"/>
          <w:szCs w:val="22"/>
        </w:rPr>
      </w:pPr>
    </w:p>
    <w:sectPr w:rsidR="00A80738" w:rsidRPr="006B27ED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7BEDAFD" w14:textId="77777777" w:rsidR="000706F8" w:rsidRDefault="000706F8">
      <w:r>
        <w:separator/>
      </w:r>
    </w:p>
  </w:endnote>
  <w:endnote w:type="continuationSeparator" w:id="0">
    <w:p w14:paraId="78D0277A" w14:textId="77777777" w:rsidR="000706F8" w:rsidRDefault="000706F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596E57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FEAE7D5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9FDC63" w14:textId="03880855" w:rsidR="009F189D" w:rsidRDefault="00C45A8E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7D55BF8E" wp14:editId="5D93A0AE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8DC1293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"/>
          </w:pict>
        </mc:Fallback>
      </mc:AlternateContent>
    </w:r>
  </w:p>
  <w:p w14:paraId="29D6B1C2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0FE2FE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4840E4E" w14:textId="77777777" w:rsidR="009F189D" w:rsidRDefault="009F189D">
    <w:pPr>
      <w:pStyle w:val="Stopka"/>
      <w:tabs>
        <w:tab w:val="clear" w:pos="4536"/>
      </w:tabs>
      <w:jc w:val="center"/>
    </w:pPr>
  </w:p>
  <w:p w14:paraId="19258C9F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2296980" w14:textId="77777777" w:rsidR="000706F8" w:rsidRDefault="000706F8">
      <w:r>
        <w:separator/>
      </w:r>
    </w:p>
  </w:footnote>
  <w:footnote w:type="continuationSeparator" w:id="0">
    <w:p w14:paraId="4E1B6C26" w14:textId="77777777" w:rsidR="000706F8" w:rsidRDefault="000706F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28E3AC" w14:textId="77777777" w:rsidR="0059537F" w:rsidRDefault="0059537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AF0483" w14:textId="77777777" w:rsidR="0059537F" w:rsidRDefault="0059537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A52995" w14:textId="77777777" w:rsidR="0059537F" w:rsidRDefault="0059537F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360B8"/>
    <w:rsid w:val="00007727"/>
    <w:rsid w:val="00017720"/>
    <w:rsid w:val="00035488"/>
    <w:rsid w:val="000706F8"/>
    <w:rsid w:val="000D7F25"/>
    <w:rsid w:val="000E00E5"/>
    <w:rsid w:val="00173B20"/>
    <w:rsid w:val="001C69FF"/>
    <w:rsid w:val="0023318D"/>
    <w:rsid w:val="003D72FD"/>
    <w:rsid w:val="00423179"/>
    <w:rsid w:val="00490DC0"/>
    <w:rsid w:val="00493F8C"/>
    <w:rsid w:val="004C7E9B"/>
    <w:rsid w:val="005614F2"/>
    <w:rsid w:val="00577BC6"/>
    <w:rsid w:val="0059537F"/>
    <w:rsid w:val="005C6493"/>
    <w:rsid w:val="0069085C"/>
    <w:rsid w:val="006B27ED"/>
    <w:rsid w:val="00843263"/>
    <w:rsid w:val="00861E75"/>
    <w:rsid w:val="0090685B"/>
    <w:rsid w:val="00930B98"/>
    <w:rsid w:val="009D19BD"/>
    <w:rsid w:val="009F189D"/>
    <w:rsid w:val="00A6116A"/>
    <w:rsid w:val="00A80738"/>
    <w:rsid w:val="00C236D3"/>
    <w:rsid w:val="00C360B8"/>
    <w:rsid w:val="00C45A8E"/>
    <w:rsid w:val="00C659E2"/>
    <w:rsid w:val="00C82837"/>
    <w:rsid w:val="00CB0802"/>
    <w:rsid w:val="00D665F5"/>
    <w:rsid w:val="00D7128F"/>
    <w:rsid w:val="00DC0DA2"/>
    <w:rsid w:val="00EA3476"/>
    <w:rsid w:val="00F16C60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226143C"/>
  <w15:chartTrackingRefBased/>
  <w15:docId w15:val="{9B37243A-0E2A-4DB5-A306-A1A88EC82C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3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6</TotalTime>
  <Pages>2</Pages>
  <Words>293</Words>
  <Characters>1763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2052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Watral-Duńska</dc:creator>
  <cp:keywords/>
  <dc:description/>
  <cp:lastModifiedBy>Szpital Wojewódzki w Poznaniu</cp:lastModifiedBy>
  <cp:revision>3</cp:revision>
  <cp:lastPrinted>2021-06-15T09:29:00Z</cp:lastPrinted>
  <dcterms:created xsi:type="dcterms:W3CDTF">2021-06-22T07:13:00Z</dcterms:created>
  <dcterms:modified xsi:type="dcterms:W3CDTF">2021-06-22T07:19:00Z</dcterms:modified>
</cp:coreProperties>
</file>