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C168B8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C168B8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C168B8">
        <w:rPr>
          <w:rFonts w:ascii="Times New Roman" w:hAnsi="Times New Roman"/>
          <w:sz w:val="22"/>
          <w:szCs w:val="22"/>
        </w:rPr>
        <w:t>1</w:t>
      </w:r>
    </w:p>
    <w:p w:rsidR="008D2AB8" w:rsidRPr="00C168B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C168B8">
        <w:rPr>
          <w:b/>
        </w:rPr>
        <w:t>FORMULARZ OFERTY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BA3DEE" w:rsidRDefault="00BA3DEE" w:rsidP="00BA3DEE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BA3DEE" w:rsidRPr="000E2B11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BA3DEE" w:rsidRDefault="00BA3DEE" w:rsidP="00BA3DEE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BA3DEE" w:rsidRPr="0033158A" w:rsidRDefault="00BA3DEE" w:rsidP="00BA3DEE">
      <w:pPr>
        <w:spacing w:line="360" w:lineRule="auto"/>
        <w:rPr>
          <w:szCs w:val="22"/>
        </w:rPr>
      </w:pPr>
      <w:r w:rsidRPr="0033158A">
        <w:rPr>
          <w:szCs w:val="22"/>
        </w:rPr>
        <w:t>Do: Nazwa i siedziba Zamawiającego: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Akademia Górniczo - Hutnicza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>im. Stanisława Staszica w Krakowie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Dział Zamówień Publicznych  </w:t>
      </w:r>
    </w:p>
    <w:p w:rsidR="00BA3DEE" w:rsidRPr="0033158A" w:rsidRDefault="00BA3DEE" w:rsidP="00BA3DEE">
      <w:pPr>
        <w:ind w:right="-110"/>
        <w:rPr>
          <w:b/>
          <w:szCs w:val="22"/>
        </w:rPr>
      </w:pPr>
      <w:r w:rsidRPr="0033158A">
        <w:rPr>
          <w:b/>
          <w:szCs w:val="22"/>
        </w:rPr>
        <w:t xml:space="preserve">Al. Mickiewicza 30 </w:t>
      </w:r>
    </w:p>
    <w:p w:rsidR="00BA3DEE" w:rsidRPr="0033158A" w:rsidRDefault="00BA3DEE" w:rsidP="00BA3DEE">
      <w:pPr>
        <w:rPr>
          <w:b/>
          <w:szCs w:val="22"/>
        </w:rPr>
      </w:pPr>
      <w:r w:rsidRPr="0033158A">
        <w:rPr>
          <w:b/>
          <w:szCs w:val="22"/>
        </w:rPr>
        <w:t xml:space="preserve">30-059 Kraków,  </w:t>
      </w:r>
    </w:p>
    <w:p w:rsidR="008D2AB8" w:rsidRPr="0033158A" w:rsidRDefault="008D2AB8" w:rsidP="008D2AB8">
      <w:pPr>
        <w:ind w:firstLine="3969"/>
        <w:rPr>
          <w:b/>
          <w:sz w:val="28"/>
        </w:rPr>
      </w:pPr>
    </w:p>
    <w:p w:rsidR="008D2AB8" w:rsidRPr="0033158A" w:rsidRDefault="008D2AB8" w:rsidP="008D2AB8">
      <w:pPr>
        <w:widowControl w:val="0"/>
        <w:ind w:right="1"/>
        <w:jc w:val="both"/>
        <w:rPr>
          <w:szCs w:val="22"/>
        </w:rPr>
      </w:pPr>
      <w:r w:rsidRPr="0033158A">
        <w:rPr>
          <w:szCs w:val="22"/>
        </w:rPr>
        <w:t xml:space="preserve">Przystępując do postępowania o udzielenie zamówienia publicznego, którego przedmiotem jest </w:t>
      </w:r>
      <w:r w:rsidR="0006689D" w:rsidRPr="0006689D">
        <w:rPr>
          <w:b/>
          <w:szCs w:val="22"/>
        </w:rPr>
        <w:t>dostawa i montaż mebli wraz z wyposażeniem do pok. 512 paw. C-1 dla CRI- KC-zp.272-218/21</w:t>
      </w:r>
      <w:r w:rsidR="0036735C">
        <w:rPr>
          <w:b/>
          <w:szCs w:val="22"/>
        </w:rPr>
        <w:t xml:space="preserve">, </w:t>
      </w:r>
      <w:r w:rsidRPr="0033158A">
        <w:rPr>
          <w:szCs w:val="22"/>
        </w:rPr>
        <w:t xml:space="preserve">oferuję realizację przedmiotu zamówienia, zgodnie z zasadami określonymi </w:t>
      </w:r>
      <w:r w:rsidR="0006689D">
        <w:rPr>
          <w:szCs w:val="22"/>
        </w:rPr>
        <w:br/>
      </w:r>
      <w:r w:rsidRPr="0033158A">
        <w:rPr>
          <w:szCs w:val="22"/>
        </w:rPr>
        <w:t>w specyfikacji warunków zamówienia.</w:t>
      </w:r>
    </w:p>
    <w:tbl>
      <w:tblPr>
        <w:tblW w:w="997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757"/>
        <w:gridCol w:w="1843"/>
        <w:gridCol w:w="709"/>
        <w:gridCol w:w="1701"/>
        <w:gridCol w:w="1417"/>
        <w:gridCol w:w="1985"/>
      </w:tblGrid>
      <w:tr w:rsidR="0036735C" w:rsidRPr="002A16E2" w:rsidTr="0006689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2A16E2" w:rsidRDefault="0036735C" w:rsidP="00510684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elementu</w:t>
            </w:r>
          </w:p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Nazwa producenta/model</w:t>
            </w:r>
            <w:r w:rsidR="00A16549">
              <w:rPr>
                <w:b/>
                <w:bCs/>
                <w:sz w:val="20"/>
                <w:szCs w:val="20"/>
              </w:rPr>
              <w:t>/wyrób własny</w:t>
            </w:r>
            <w:r w:rsidRPr="00827E5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Ilość</w:t>
            </w:r>
          </w:p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827E58">
              <w:rPr>
                <w:b/>
                <w:bCs/>
                <w:sz w:val="20"/>
                <w:szCs w:val="20"/>
              </w:rPr>
              <w:t>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Cena jednostkowa netto</w:t>
            </w:r>
          </w:p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Wartość netto</w:t>
            </w:r>
          </w:p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[PLN]</w:t>
            </w:r>
          </w:p>
          <w:p w:rsidR="0036735C" w:rsidRPr="0036735C" w:rsidRDefault="0036735C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>VAT</w:t>
            </w:r>
          </w:p>
          <w:p w:rsidR="0036735C" w:rsidRPr="00827E58" w:rsidRDefault="0036735C" w:rsidP="00510684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[%]</w:t>
            </w:r>
          </w:p>
          <w:p w:rsidR="0036735C" w:rsidRPr="00827E58" w:rsidRDefault="0036735C" w:rsidP="0051068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:rsidR="0036735C" w:rsidRPr="00827E58" w:rsidRDefault="0036735C" w:rsidP="00510684">
            <w:pPr>
              <w:jc w:val="center"/>
              <w:rPr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>[PLN]</w:t>
            </w:r>
          </w:p>
          <w:p w:rsidR="0036735C" w:rsidRPr="00827E58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827E58">
              <w:rPr>
                <w:sz w:val="20"/>
                <w:szCs w:val="20"/>
              </w:rPr>
              <w:t xml:space="preserve"> (z doliczonym </w:t>
            </w:r>
            <w:r w:rsidRPr="00827E58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36735C" w:rsidRPr="002A16E2" w:rsidTr="0006689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735C" w:rsidRPr="0036735C" w:rsidRDefault="0036735C" w:rsidP="00510684">
            <w:pPr>
              <w:jc w:val="center"/>
              <w:rPr>
                <w:b/>
                <w:bCs/>
                <w:sz w:val="20"/>
                <w:szCs w:val="20"/>
              </w:rPr>
            </w:pPr>
            <w:r w:rsidRPr="0036735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36735C" w:rsidRPr="002A16E2" w:rsidRDefault="0036735C" w:rsidP="0051068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36735C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36735C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C168B8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Biurko typ 1</w:t>
            </w:r>
            <w:r w:rsidR="0036735C" w:rsidRPr="00C168B8">
              <w:rPr>
                <w:b/>
                <w:bCs/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A47B30" w:rsidRDefault="0036735C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6735C"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36735C" w:rsidRPr="0036735C" w:rsidRDefault="0036735C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Biurko typ 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Biurko typ 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eastAsia="zh-CN"/>
              </w:rPr>
              <w:t>Kontenerek</w:t>
            </w:r>
            <w:proofErr w:type="spellEnd"/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Pomocnik typ 1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Pomocnik typ 2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Pomocnik typ 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Pomocnik typ 4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Szafa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Stół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Aneks kuchenny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A16549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16549" w:rsidRDefault="00A16549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9" w:rsidRDefault="00A16549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9" w:rsidRPr="00A47B30" w:rsidRDefault="00A16549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827E58">
              <w:rPr>
                <w:b/>
                <w:bCs/>
                <w:sz w:val="20"/>
                <w:szCs w:val="20"/>
              </w:rPr>
              <w:t>Nazwa producenta/model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9" w:rsidRDefault="00A16549" w:rsidP="00510684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16549" w:rsidRPr="0036735C" w:rsidRDefault="00A16549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6549" w:rsidRPr="002A16E2" w:rsidRDefault="00A16549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6549" w:rsidRPr="002A16E2" w:rsidRDefault="00A16549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Fotel biurowy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06689D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06689D" w:rsidRPr="002A16E2" w:rsidRDefault="0006689D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Krzesło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Pr="00A47B30" w:rsidRDefault="0006689D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89D" w:rsidRDefault="0006689D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06689D" w:rsidRPr="0036735C" w:rsidRDefault="0006689D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06689D" w:rsidRPr="002A16E2" w:rsidRDefault="0006689D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A16549" w:rsidRPr="002A16E2" w:rsidTr="0006689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A16549" w:rsidRDefault="00A16549" w:rsidP="0051068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9" w:rsidRDefault="00A16549" w:rsidP="00510684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sz w:val="22"/>
                <w:szCs w:val="22"/>
                <w:lang w:eastAsia="zh-CN"/>
              </w:rPr>
              <w:t>Rolety podgumowane w kasetach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9" w:rsidRPr="00A47B30" w:rsidRDefault="00A16549" w:rsidP="0051068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549" w:rsidRDefault="00A16549" w:rsidP="0051068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 szt.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A16549" w:rsidRPr="0036735C" w:rsidRDefault="00A16549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16549" w:rsidRPr="002A16E2" w:rsidRDefault="00A16549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6549" w:rsidRPr="002A16E2" w:rsidRDefault="00A16549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36735C" w:rsidRPr="002A16E2" w:rsidTr="0006689D">
        <w:trPr>
          <w:trHeight w:val="420"/>
        </w:trPr>
        <w:tc>
          <w:tcPr>
            <w:tcW w:w="48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Default="0036735C" w:rsidP="00C168B8">
            <w:pPr>
              <w:ind w:right="425"/>
              <w:jc w:val="right"/>
              <w:rPr>
                <w:b/>
                <w:sz w:val="22"/>
                <w:szCs w:val="22"/>
              </w:rPr>
            </w:pPr>
            <w:r w:rsidRPr="00C168B8">
              <w:rPr>
                <w:b/>
                <w:sz w:val="22"/>
                <w:szCs w:val="22"/>
              </w:rPr>
              <w:t>RAZEM</w:t>
            </w:r>
          </w:p>
          <w:p w:rsidR="0036735C" w:rsidRPr="00C168B8" w:rsidRDefault="0036735C" w:rsidP="00C168B8">
            <w:pPr>
              <w:ind w:right="425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36735C" w:rsidRDefault="0036735C" w:rsidP="0036735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5C" w:rsidRPr="002A16E2" w:rsidRDefault="0036735C" w:rsidP="00510684">
            <w:pPr>
              <w:ind w:right="425"/>
              <w:rPr>
                <w:sz w:val="22"/>
                <w:szCs w:val="22"/>
              </w:rPr>
            </w:pPr>
          </w:p>
        </w:tc>
      </w:tr>
      <w:tr w:rsidR="0033158A" w:rsidRPr="002A16E2" w:rsidTr="0036735C">
        <w:trPr>
          <w:trHeight w:val="163"/>
        </w:trPr>
        <w:tc>
          <w:tcPr>
            <w:tcW w:w="99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58A" w:rsidRDefault="0033158A" w:rsidP="00C168B8">
            <w:pPr>
              <w:rPr>
                <w:sz w:val="22"/>
                <w:szCs w:val="22"/>
              </w:rPr>
            </w:pP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ena netto za całość zamówienia:……………………………………………………………………</w:t>
            </w: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</w:p>
          <w:p w:rsidR="0033158A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</w:t>
            </w:r>
            <w:r>
              <w:rPr>
                <w:sz w:val="22"/>
                <w:szCs w:val="22"/>
              </w:rPr>
              <w:t>:…………………………………………………………………..</w:t>
            </w:r>
          </w:p>
          <w:p w:rsidR="0033158A" w:rsidRDefault="0033158A" w:rsidP="00C168B8">
            <w:pPr>
              <w:rPr>
                <w:sz w:val="22"/>
                <w:szCs w:val="22"/>
              </w:rPr>
            </w:pPr>
          </w:p>
          <w:p w:rsidR="0033158A" w:rsidRPr="002A16E2" w:rsidRDefault="0033158A" w:rsidP="00C168B8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/słownie</w:t>
            </w:r>
            <w:r>
              <w:rPr>
                <w:sz w:val="22"/>
                <w:szCs w:val="22"/>
              </w:rPr>
              <w:t xml:space="preserve"> brutto</w:t>
            </w:r>
            <w:r w:rsidRPr="002A16E2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</w:rPr>
              <w:t>………………………………………….</w:t>
            </w:r>
            <w:r w:rsidRPr="002A16E2">
              <w:rPr>
                <w:sz w:val="22"/>
                <w:szCs w:val="22"/>
              </w:rPr>
              <w:t>…………………………………………………………/</w:t>
            </w:r>
          </w:p>
          <w:p w:rsidR="0033158A" w:rsidRPr="002A16E2" w:rsidRDefault="0033158A" w:rsidP="00510684">
            <w:pPr>
              <w:ind w:right="425"/>
              <w:rPr>
                <w:sz w:val="22"/>
                <w:szCs w:val="22"/>
              </w:rPr>
            </w:pPr>
          </w:p>
        </w:tc>
      </w:tr>
    </w:tbl>
    <w:p w:rsidR="0036735C" w:rsidRPr="0033158A" w:rsidRDefault="0006689D" w:rsidP="0036735C">
      <w:pPr>
        <w:widowControl w:val="0"/>
        <w:spacing w:line="360" w:lineRule="auto"/>
        <w:ind w:right="1"/>
        <w:jc w:val="both"/>
        <w:rPr>
          <w:b/>
          <w:color w:val="FF0000"/>
        </w:rPr>
      </w:pPr>
      <w:r>
        <w:rPr>
          <w:b/>
        </w:rPr>
        <w:br/>
      </w:r>
      <w:r w:rsidR="0036735C" w:rsidRPr="0033158A">
        <w:rPr>
          <w:b/>
        </w:rPr>
        <w:t xml:space="preserve">Termin realizacji umowy: </w:t>
      </w:r>
      <w:r w:rsidR="0036735C" w:rsidRPr="0033158A">
        <w:t xml:space="preserve">do ……. dni od daty podpisania umowy </w:t>
      </w:r>
      <w:r w:rsidRPr="0033158A">
        <w:rPr>
          <w:b/>
          <w:color w:val="FF0000"/>
        </w:rPr>
        <w:t>/kryterium oceny ofert/</w:t>
      </w:r>
    </w:p>
    <w:p w:rsidR="0036735C" w:rsidRPr="0033158A" w:rsidRDefault="0036735C" w:rsidP="0036735C">
      <w:pPr>
        <w:widowControl w:val="0"/>
        <w:spacing w:line="360" w:lineRule="auto"/>
        <w:ind w:right="1"/>
        <w:jc w:val="both"/>
        <w:rPr>
          <w:i/>
          <w:highlight w:val="yellow"/>
        </w:rPr>
      </w:pPr>
      <w:r w:rsidRPr="0033158A">
        <w:rPr>
          <w:b/>
        </w:rPr>
        <w:t>Okres udzielonej gwarancji wynosi:</w:t>
      </w:r>
      <w:r w:rsidRPr="0033158A">
        <w:t xml:space="preserve"> …… </w:t>
      </w:r>
      <w:r w:rsidR="002F2325">
        <w:t>miesięcy</w:t>
      </w:r>
      <w:r w:rsidRPr="0033158A">
        <w:t xml:space="preserve"> </w:t>
      </w:r>
      <w:r w:rsidRPr="0033158A">
        <w:rPr>
          <w:b/>
          <w:color w:val="FF0000"/>
        </w:rPr>
        <w:t>/kryterium oceny ofert/</w:t>
      </w:r>
    </w:p>
    <w:p w:rsidR="00BA3DEE" w:rsidRDefault="00BA3DEE" w:rsidP="00BA3DE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8D2AB8" w:rsidRDefault="008D2AB8" w:rsidP="00BA3DEE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0E2B11"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8C5D69" w:rsidRDefault="008C5D69" w:rsidP="008C5D69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8C5D69" w:rsidRDefault="008C5D69" w:rsidP="008C5D69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C5D69" w:rsidRDefault="008C5D69" w:rsidP="008C5D6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C5D69" w:rsidRDefault="008C5D69" w:rsidP="008C5D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C5D69" w:rsidRDefault="008C5D69" w:rsidP="008C5D69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8C5D69" w:rsidRDefault="008C5D69" w:rsidP="008C5D69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 w:rsidSect="00C168B8">
      <w:footerReference w:type="default" r:id="rId8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7479" w:rsidRDefault="00527479">
      <w:r>
        <w:separator/>
      </w:r>
    </w:p>
  </w:endnote>
  <w:endnote w:type="continuationSeparator" w:id="0">
    <w:p w:rsidR="00527479" w:rsidRDefault="0052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7479" w:rsidRDefault="00527479">
      <w:r>
        <w:separator/>
      </w:r>
    </w:p>
  </w:footnote>
  <w:footnote w:type="continuationSeparator" w:id="0">
    <w:p w:rsidR="00527479" w:rsidRDefault="00527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7EC0"/>
    <w:rsid w:val="00012286"/>
    <w:rsid w:val="0006689D"/>
    <w:rsid w:val="00071CCC"/>
    <w:rsid w:val="000B731D"/>
    <w:rsid w:val="000D6134"/>
    <w:rsid w:val="000E09C7"/>
    <w:rsid w:val="000E2B11"/>
    <w:rsid w:val="000F497D"/>
    <w:rsid w:val="000F6589"/>
    <w:rsid w:val="00106636"/>
    <w:rsid w:val="00116EC6"/>
    <w:rsid w:val="001801DD"/>
    <w:rsid w:val="0018751F"/>
    <w:rsid w:val="001D4612"/>
    <w:rsid w:val="001F03FA"/>
    <w:rsid w:val="00207E98"/>
    <w:rsid w:val="002723B0"/>
    <w:rsid w:val="002F2325"/>
    <w:rsid w:val="00315A4A"/>
    <w:rsid w:val="00317FEE"/>
    <w:rsid w:val="0033158A"/>
    <w:rsid w:val="00365665"/>
    <w:rsid w:val="0036735C"/>
    <w:rsid w:val="00461330"/>
    <w:rsid w:val="00487EE3"/>
    <w:rsid w:val="004B7300"/>
    <w:rsid w:val="004C6753"/>
    <w:rsid w:val="00527479"/>
    <w:rsid w:val="00595C87"/>
    <w:rsid w:val="005D2C65"/>
    <w:rsid w:val="005E5731"/>
    <w:rsid w:val="005E6D94"/>
    <w:rsid w:val="0063384F"/>
    <w:rsid w:val="00643C6F"/>
    <w:rsid w:val="00646202"/>
    <w:rsid w:val="0065290F"/>
    <w:rsid w:val="006815F6"/>
    <w:rsid w:val="00711F11"/>
    <w:rsid w:val="007748F0"/>
    <w:rsid w:val="007A4321"/>
    <w:rsid w:val="007A4F97"/>
    <w:rsid w:val="00827E58"/>
    <w:rsid w:val="00833933"/>
    <w:rsid w:val="008365D5"/>
    <w:rsid w:val="00853083"/>
    <w:rsid w:val="008B2F0C"/>
    <w:rsid w:val="008B4928"/>
    <w:rsid w:val="008C5D69"/>
    <w:rsid w:val="008D2AB8"/>
    <w:rsid w:val="008F1C66"/>
    <w:rsid w:val="00970FE4"/>
    <w:rsid w:val="009B21F9"/>
    <w:rsid w:val="009F2B6B"/>
    <w:rsid w:val="00A0022B"/>
    <w:rsid w:val="00A137D5"/>
    <w:rsid w:val="00A16549"/>
    <w:rsid w:val="00A30283"/>
    <w:rsid w:val="00A346FE"/>
    <w:rsid w:val="00A47B4D"/>
    <w:rsid w:val="00A83018"/>
    <w:rsid w:val="00AD1C4D"/>
    <w:rsid w:val="00B305FC"/>
    <w:rsid w:val="00B33E27"/>
    <w:rsid w:val="00B774DC"/>
    <w:rsid w:val="00BA3DEE"/>
    <w:rsid w:val="00BC43CC"/>
    <w:rsid w:val="00C168B8"/>
    <w:rsid w:val="00C969A6"/>
    <w:rsid w:val="00CA7D36"/>
    <w:rsid w:val="00D11027"/>
    <w:rsid w:val="00D24208"/>
    <w:rsid w:val="00D60C38"/>
    <w:rsid w:val="00D66893"/>
    <w:rsid w:val="00D90ACB"/>
    <w:rsid w:val="00DC1500"/>
    <w:rsid w:val="00E44371"/>
    <w:rsid w:val="00E949B0"/>
    <w:rsid w:val="00EB564A"/>
    <w:rsid w:val="00EF7EC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38D744"/>
  <w15:chartTrackingRefBased/>
  <w15:docId w15:val="{D503072E-904E-469C-B56A-78B023CD6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31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D0DE-A9FD-445D-A38D-2C68B3118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666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Małgorzata Waligórska</cp:lastModifiedBy>
  <cp:revision>4</cp:revision>
  <cp:lastPrinted>1899-12-31T23:00:00Z</cp:lastPrinted>
  <dcterms:created xsi:type="dcterms:W3CDTF">2021-05-18T12:41:00Z</dcterms:created>
  <dcterms:modified xsi:type="dcterms:W3CDTF">2021-06-16T08:10:00Z</dcterms:modified>
</cp:coreProperties>
</file>