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3BA" w:rsidRDefault="004E33BA" w:rsidP="004E33BA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4</w:t>
      </w:r>
    </w:p>
    <w:p w:rsidR="004E33BA" w:rsidRDefault="004E33BA" w:rsidP="004E33BA"/>
    <w:p w:rsidR="004E33BA" w:rsidRDefault="004E33BA" w:rsidP="004E33BA"/>
    <w:p w:rsidR="004E33BA" w:rsidRDefault="004E33BA" w:rsidP="004E33BA"/>
    <w:p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E33BA" w:rsidRDefault="004E33BA" w:rsidP="004E33BA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A50F77">
        <w:rPr>
          <w:b/>
          <w:sz w:val="24"/>
          <w:szCs w:val="24"/>
        </w:rPr>
        <w:t xml:space="preserve">usługa </w:t>
      </w:r>
      <w:r w:rsidRPr="00EF25E5">
        <w:rPr>
          <w:b/>
          <w:sz w:val="24"/>
          <w:szCs w:val="24"/>
        </w:rPr>
        <w:t xml:space="preserve">druku </w:t>
      </w:r>
      <w:proofErr w:type="spellStart"/>
      <w:r w:rsidRPr="00EF25E5">
        <w:rPr>
          <w:b/>
          <w:sz w:val="24"/>
          <w:szCs w:val="24"/>
        </w:rPr>
        <w:t>Planera</w:t>
      </w:r>
      <w:proofErr w:type="spellEnd"/>
      <w:r w:rsidRPr="00EF25E5">
        <w:rPr>
          <w:b/>
          <w:sz w:val="24"/>
          <w:szCs w:val="24"/>
        </w:rPr>
        <w:t xml:space="preserve"> AGH 2021/2022 - Kc-zp.272- 204/21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8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018"/>
        <w:gridCol w:w="1627"/>
        <w:gridCol w:w="3618"/>
      </w:tblGrid>
      <w:tr w:rsidR="004E33BA" w:rsidTr="001A5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82"/>
        </w:trPr>
        <w:tc>
          <w:tcPr>
            <w:tcW w:w="633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018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618" w:type="dxa"/>
          </w:tcPr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E33BA" w:rsidTr="001A5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1"/>
        </w:trPr>
        <w:tc>
          <w:tcPr>
            <w:tcW w:w="633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18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618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4E33BA" w:rsidTr="001A5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21"/>
        </w:trPr>
        <w:tc>
          <w:tcPr>
            <w:tcW w:w="633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4E33BA" w:rsidRDefault="004E33BA" w:rsidP="004E33BA">
      <w:pPr>
        <w:spacing w:line="360" w:lineRule="auto"/>
        <w:jc w:val="both"/>
        <w:rPr>
          <w:b/>
        </w:rPr>
      </w:pPr>
    </w:p>
    <w:p w:rsidR="004E33BA" w:rsidRPr="00BB5634" w:rsidRDefault="004E33BA" w:rsidP="004E33BA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4E33BA" w:rsidRDefault="004E33BA" w:rsidP="004E33BA">
      <w:pPr>
        <w:spacing w:line="360" w:lineRule="auto"/>
        <w:jc w:val="both"/>
      </w:pPr>
    </w:p>
    <w:p w:rsidR="004E33BA" w:rsidRDefault="004E33BA" w:rsidP="004E33BA">
      <w:pPr>
        <w:spacing w:line="360" w:lineRule="auto"/>
        <w:jc w:val="both"/>
      </w:pPr>
    </w:p>
    <w:p w:rsidR="004E33BA" w:rsidRPr="00807D17" w:rsidRDefault="004E33BA" w:rsidP="004E33BA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br/>
        <w:t xml:space="preserve"> podpisem elektronicznym.</w:t>
      </w:r>
    </w:p>
    <w:p w:rsidR="004E33BA" w:rsidRPr="005D139C" w:rsidRDefault="004E33BA" w:rsidP="004E33BA"/>
    <w:p w:rsidR="00F213FB" w:rsidRPr="004E33BA" w:rsidRDefault="00F213FB" w:rsidP="004E33BA">
      <w:bookmarkStart w:id="0" w:name="_GoBack"/>
      <w:bookmarkEnd w:id="0"/>
    </w:p>
    <w:sectPr w:rsidR="00F213FB" w:rsidRPr="004E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EC2" w:rsidRDefault="00DE7EC2">
      <w:r>
        <w:separator/>
      </w:r>
    </w:p>
  </w:endnote>
  <w:endnote w:type="continuationSeparator" w:id="0">
    <w:p w:rsidR="00DE7EC2" w:rsidRDefault="00DE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EC2" w:rsidRDefault="00DE7EC2">
      <w:r>
        <w:separator/>
      </w:r>
    </w:p>
  </w:footnote>
  <w:footnote w:type="continuationSeparator" w:id="0">
    <w:p w:rsidR="00DE7EC2" w:rsidRDefault="00DE7EC2">
      <w:r>
        <w:continuationSeparator/>
      </w:r>
    </w:p>
  </w:footnote>
  <w:footnote w:id="1">
    <w:p w:rsidR="004E33BA" w:rsidRDefault="004E33BA" w:rsidP="004E33BA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Pr="007F4890">
        <w:rPr>
          <w:b/>
          <w:u w:val="single"/>
        </w:rPr>
        <w:t>.1.</w:t>
      </w:r>
      <w:r>
        <w:rPr>
          <w:b/>
          <w:u w:val="single"/>
        </w:rPr>
        <w:t>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67C" w:rsidRDefault="00BC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EC2"/>
    <w:rsid w:val="00082E0F"/>
    <w:rsid w:val="00210E8E"/>
    <w:rsid w:val="00276C10"/>
    <w:rsid w:val="004E33BA"/>
    <w:rsid w:val="00702A72"/>
    <w:rsid w:val="00BC067C"/>
    <w:rsid w:val="00C049BA"/>
    <w:rsid w:val="00C254C7"/>
    <w:rsid w:val="00C34B2E"/>
    <w:rsid w:val="00D11BC3"/>
    <w:rsid w:val="00DD5BF2"/>
    <w:rsid w:val="00DE7EC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9606D12"/>
  <w15:chartTrackingRefBased/>
  <w15:docId w15:val="{4859D452-E413-4932-96BA-CB1DA280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3B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06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6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3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3BA"/>
  </w:style>
  <w:style w:type="character" w:styleId="Odwoanieprzypisudolnego">
    <w:name w:val="footnote reference"/>
    <w:uiPriority w:val="99"/>
    <w:semiHidden/>
    <w:unhideWhenUsed/>
    <w:rsid w:val="004E33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2021-05-20T13:24:00Z</dcterms:created>
  <dcterms:modified xsi:type="dcterms:W3CDTF">2021-05-20T13:24:00Z</dcterms:modified>
</cp:coreProperties>
</file>