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10148" w:rsidRPr="00FA50AF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410148" w:rsidRPr="00FA50AF" w:rsidRDefault="00410148" w:rsidP="0041014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410148" w:rsidRPr="00FA50AF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410148" w:rsidRDefault="00410148" w:rsidP="00410148">
      <w:pPr>
        <w:spacing w:line="360" w:lineRule="auto"/>
      </w:pPr>
      <w:r>
        <w:t>Do: Nazwa i siedziba Zamawiającego:</w:t>
      </w:r>
    </w:p>
    <w:p w:rsidR="00410148" w:rsidRPr="008F12C9" w:rsidRDefault="00410148" w:rsidP="00410148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410148" w:rsidRPr="008F12C9" w:rsidRDefault="00410148" w:rsidP="00410148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410148" w:rsidRDefault="00410148" w:rsidP="00410148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:rsidR="00410148" w:rsidRDefault="00410148" w:rsidP="00410148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:rsidR="00410148" w:rsidRDefault="00410148" w:rsidP="00410148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410148" w:rsidRPr="00BB605B" w:rsidRDefault="00410148" w:rsidP="00410148">
      <w:pPr>
        <w:ind w:firstLine="3969"/>
        <w:rPr>
          <w:b/>
        </w:rPr>
      </w:pPr>
    </w:p>
    <w:p w:rsidR="00410148" w:rsidRPr="00BB605B" w:rsidRDefault="00410148" w:rsidP="00410148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Pr="000D6057">
        <w:rPr>
          <w:b/>
          <w:bCs/>
          <w:iCs/>
        </w:rPr>
        <w:t xml:space="preserve">usługa </w:t>
      </w:r>
      <w:r w:rsidRPr="00FC5D14">
        <w:rPr>
          <w:b/>
          <w:bCs/>
          <w:iCs/>
        </w:rPr>
        <w:t xml:space="preserve">druku </w:t>
      </w:r>
      <w:proofErr w:type="spellStart"/>
      <w:r w:rsidRPr="00FC5D14">
        <w:rPr>
          <w:b/>
          <w:bCs/>
          <w:iCs/>
        </w:rPr>
        <w:t>Planera</w:t>
      </w:r>
      <w:proofErr w:type="spellEnd"/>
      <w:r w:rsidRPr="00FC5D14">
        <w:rPr>
          <w:b/>
          <w:bCs/>
          <w:iCs/>
        </w:rPr>
        <w:t xml:space="preserve"> AGH 2021/2022 - Kc-zp.272- 204/21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:rsidR="00410148" w:rsidRPr="001E1C7E" w:rsidRDefault="00410148" w:rsidP="00410148">
      <w:pPr>
        <w:widowControl w:val="0"/>
        <w:ind w:right="1"/>
        <w:jc w:val="both"/>
        <w:rPr>
          <w:b/>
          <w:sz w:val="22"/>
          <w:szCs w:val="22"/>
        </w:rPr>
      </w:pPr>
    </w:p>
    <w:p w:rsidR="00410148" w:rsidRPr="00C067A2" w:rsidRDefault="00410148" w:rsidP="00410148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>
        <w:rPr>
          <w:b/>
        </w:rPr>
        <w:t>brutto</w:t>
      </w:r>
      <w:r w:rsidRPr="00C067A2">
        <w:rPr>
          <w:b/>
        </w:rPr>
        <w:t xml:space="preserve"> za całość przedmiotu zamówienia (</w:t>
      </w:r>
      <w:proofErr w:type="spellStart"/>
      <w:r w:rsidRPr="00C067A2">
        <w:rPr>
          <w:b/>
        </w:rPr>
        <w:t>tj</w:t>
      </w:r>
      <w:proofErr w:type="spellEnd"/>
      <w:r w:rsidRPr="00C067A2">
        <w:rPr>
          <w:b/>
        </w:rPr>
        <w:t>, 2</w:t>
      </w:r>
      <w:r>
        <w:rPr>
          <w:b/>
        </w:rPr>
        <w:t>0</w:t>
      </w:r>
      <w:r w:rsidRPr="00C067A2">
        <w:rPr>
          <w:b/>
        </w:rPr>
        <w:t>00 egz</w:t>
      </w:r>
      <w:r>
        <w:rPr>
          <w:b/>
        </w:rPr>
        <w:t xml:space="preserve">emplarzy </w:t>
      </w:r>
      <w:proofErr w:type="spellStart"/>
      <w:r>
        <w:rPr>
          <w:b/>
        </w:rPr>
        <w:t>planera</w:t>
      </w:r>
      <w:proofErr w:type="spellEnd"/>
      <w:r w:rsidRPr="00C067A2">
        <w:rPr>
          <w:b/>
        </w:rPr>
        <w:t>): ..............................................</w:t>
      </w:r>
      <w:r>
        <w:rPr>
          <w:b/>
        </w:rPr>
        <w:t xml:space="preserve"> </w:t>
      </w:r>
      <w:r w:rsidRPr="00C067A2">
        <w:rPr>
          <w:b/>
        </w:rPr>
        <w:t>PLN</w:t>
      </w:r>
    </w:p>
    <w:p w:rsidR="00410148" w:rsidRPr="00C067A2" w:rsidRDefault="00410148" w:rsidP="00410148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:rsidR="00410148" w:rsidRPr="00C067A2" w:rsidRDefault="00410148" w:rsidP="00410148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:rsidR="00410148" w:rsidRPr="00C067A2" w:rsidRDefault="00410148" w:rsidP="00410148">
      <w:pPr>
        <w:pStyle w:val="Tekstpodstawowy"/>
        <w:rPr>
          <w:u w:val="single"/>
        </w:rPr>
      </w:pPr>
      <w:r w:rsidRPr="00C067A2">
        <w:rPr>
          <w:u w:val="single"/>
        </w:rPr>
        <w:t>w tym:</w:t>
      </w:r>
    </w:p>
    <w:p w:rsidR="00410148" w:rsidRPr="00C067A2" w:rsidRDefault="00410148" w:rsidP="00410148">
      <w:pPr>
        <w:pStyle w:val="Tekstpodstawowy"/>
        <w:rPr>
          <w:b w:val="0"/>
        </w:rPr>
      </w:pPr>
      <w:r w:rsidRPr="00C067A2">
        <w:rPr>
          <w:b w:val="0"/>
        </w:rPr>
        <w:t xml:space="preserve">Cena brutto za wydanie 1 </w:t>
      </w:r>
      <w:r>
        <w:rPr>
          <w:b w:val="0"/>
        </w:rPr>
        <w:t xml:space="preserve">egzemplarza </w:t>
      </w:r>
      <w:proofErr w:type="spellStart"/>
      <w:r>
        <w:rPr>
          <w:b w:val="0"/>
        </w:rPr>
        <w:t>planera</w:t>
      </w:r>
      <w:proofErr w:type="spellEnd"/>
      <w:r w:rsidRPr="00C067A2">
        <w:rPr>
          <w:b w:val="0"/>
        </w:rPr>
        <w:t>:…………………………………….PLN</w:t>
      </w:r>
    </w:p>
    <w:p w:rsidR="000C751E" w:rsidRDefault="00410148" w:rsidP="000C751E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: </w:t>
      </w:r>
      <w:r w:rsidR="000C751E" w:rsidRPr="000C751E">
        <w:rPr>
          <w:bCs/>
          <w:sz w:val="22"/>
          <w:szCs w:val="22"/>
        </w:rPr>
        <w:t xml:space="preserve">po podpisaniu umowy, do 30 dni od roboczych od daty dostarczenia przez Zamawiającego ostatecznej wersji wydania przeznaczonej do druku. </w:t>
      </w:r>
    </w:p>
    <w:p w:rsidR="00410148" w:rsidRDefault="00410148" w:rsidP="000C751E">
      <w:pPr>
        <w:widowControl w:val="0"/>
        <w:spacing w:before="120"/>
        <w:ind w:right="1"/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bookmarkStart w:id="0" w:name="_GoBack"/>
      <w:r w:rsidR="006050F1" w:rsidRPr="006050F1">
        <w:rPr>
          <w:sz w:val="22"/>
        </w:rPr>
        <w:t>za faktyczną ilość egzemplarzy,</w:t>
      </w:r>
      <w:r w:rsidR="006050F1">
        <w:rPr>
          <w:b/>
          <w:sz w:val="22"/>
        </w:rPr>
        <w:t xml:space="preserve"> </w:t>
      </w:r>
      <w:bookmarkEnd w:id="0"/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:rsidR="00410148" w:rsidRDefault="00410148" w:rsidP="00410148">
      <w:pPr>
        <w:tabs>
          <w:tab w:val="left" w:pos="426"/>
        </w:tabs>
        <w:jc w:val="both"/>
        <w:rPr>
          <w:sz w:val="22"/>
          <w:szCs w:val="22"/>
        </w:rPr>
      </w:pPr>
    </w:p>
    <w:p w:rsidR="00410148" w:rsidRDefault="00410148" w:rsidP="00410148">
      <w:pPr>
        <w:tabs>
          <w:tab w:val="left" w:pos="426"/>
        </w:tabs>
        <w:jc w:val="both"/>
        <w:rPr>
          <w:sz w:val="16"/>
          <w:szCs w:val="18"/>
        </w:rPr>
      </w:pPr>
    </w:p>
    <w:p w:rsidR="00410148" w:rsidRDefault="00410148" w:rsidP="00410148">
      <w:pPr>
        <w:rPr>
          <w:sz w:val="16"/>
          <w:szCs w:val="18"/>
        </w:rPr>
      </w:pPr>
    </w:p>
    <w:p w:rsidR="000C751E" w:rsidRDefault="000C751E" w:rsidP="00410148">
      <w:pPr>
        <w:rPr>
          <w:b/>
          <w:sz w:val="22"/>
          <w:szCs w:val="22"/>
          <w:u w:val="single"/>
        </w:rPr>
      </w:pPr>
    </w:p>
    <w:p w:rsidR="00410148" w:rsidRDefault="00410148" w:rsidP="0041014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410148" w:rsidRPr="00344D98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410148" w:rsidRPr="000D6057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410148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410148" w:rsidRPr="001973F4" w:rsidRDefault="00410148" w:rsidP="0041014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410148" w:rsidRPr="001973F4" w:rsidRDefault="00410148" w:rsidP="00410148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0148" w:rsidRDefault="00410148" w:rsidP="004101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410148" w:rsidRPr="001D671E" w:rsidRDefault="00410148" w:rsidP="004101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FE545C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410148" w:rsidRPr="00FE545C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0148" w:rsidRPr="00FE545C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0148" w:rsidRPr="00A67735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410148" w:rsidRPr="00A67735" w:rsidRDefault="00410148" w:rsidP="00410148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410148" w:rsidRPr="00A67735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0148" w:rsidRPr="00A67735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410148" w:rsidRPr="00C34D4B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410148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410148" w:rsidRDefault="00410148" w:rsidP="00410148">
      <w:pPr>
        <w:rPr>
          <w:i/>
          <w:sz w:val="22"/>
          <w:szCs w:val="22"/>
        </w:rPr>
      </w:pPr>
    </w:p>
    <w:p w:rsidR="00410148" w:rsidRPr="00645C19" w:rsidRDefault="00410148" w:rsidP="00410148">
      <w:pPr>
        <w:jc w:val="center"/>
        <w:rPr>
          <w:i/>
          <w:color w:val="FF0000"/>
          <w:sz w:val="22"/>
          <w:szCs w:val="22"/>
        </w:rPr>
      </w:pPr>
    </w:p>
    <w:p w:rsidR="00410148" w:rsidRPr="00645C19" w:rsidRDefault="00410148" w:rsidP="00410148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410148" w:rsidRPr="00645C19" w:rsidRDefault="00410148" w:rsidP="00410148">
      <w:pPr>
        <w:rPr>
          <w:color w:val="FF0000"/>
        </w:rPr>
      </w:pPr>
    </w:p>
    <w:p w:rsidR="00410148" w:rsidRPr="00C573D1" w:rsidRDefault="00410148" w:rsidP="00410148"/>
    <w:p w:rsidR="00FE545C" w:rsidRPr="00410148" w:rsidRDefault="00FE545C" w:rsidP="00410148"/>
    <w:sectPr w:rsidR="00FE545C" w:rsidRPr="004101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73C" w:rsidRDefault="00E6473C">
      <w:r>
        <w:separator/>
      </w:r>
    </w:p>
  </w:endnote>
  <w:endnote w:type="continuationSeparator" w:id="0">
    <w:p w:rsidR="00E6473C" w:rsidRDefault="00E6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73C" w:rsidRDefault="00E6473C">
      <w:r>
        <w:separator/>
      </w:r>
    </w:p>
  </w:footnote>
  <w:footnote w:type="continuationSeparator" w:id="0">
    <w:p w:rsidR="00E6473C" w:rsidRDefault="00E6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73C"/>
    <w:rsid w:val="00012286"/>
    <w:rsid w:val="00071CCC"/>
    <w:rsid w:val="000B731D"/>
    <w:rsid w:val="000C751E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0148"/>
    <w:rsid w:val="004B7300"/>
    <w:rsid w:val="004C6753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473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A4323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E036A-DB5F-4F1E-A4F3-F1AB8D6D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2021-06-01T09:33:00Z</cp:lastPrinted>
  <dcterms:created xsi:type="dcterms:W3CDTF">2021-06-01T09:33:00Z</dcterms:created>
  <dcterms:modified xsi:type="dcterms:W3CDTF">2021-06-01T09:33:00Z</dcterms:modified>
</cp:coreProperties>
</file>