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5E2A">
            <w:pPr>
              <w:spacing w:before="120" w:after="12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35E2A">
            <w:pPr>
              <w:spacing w:before="120" w:after="12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Usługa druku Planera AGH 2021/2022 - Kc-zp.272- 204/21</w:t>
            </w:r>
          </w:p>
        </w:tc>
      </w:tr>
      <w:tr w:rsidR="00E35E2A" w:rsidRPr="00C24737" w:rsidTr="00E8089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35E2A" w:rsidRDefault="00E35E2A" w:rsidP="00E8089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35E2A" w:rsidRDefault="00E35E2A" w:rsidP="00E8089A">
            <w:pPr>
              <w:spacing w:before="120" w:after="0" w:line="254" w:lineRule="auto"/>
              <w:ind w:left="0" w:right="0" w:firstLine="0"/>
              <w:jc w:val="left"/>
              <w:rPr>
                <w:rFonts w:ascii="Arial" w:hAnsi="Arial" w:cs="Arial"/>
                <w:sz w:val="18"/>
                <w:szCs w:val="18"/>
                <w:lang w:eastAsia="en-US"/>
              </w:rPr>
            </w:pPr>
            <w:r w:rsidRPr="00E35E2A">
              <w:rPr>
                <w:rFonts w:ascii="Arial" w:hAnsi="Arial" w:cs="Arial"/>
                <w:sz w:val="18"/>
                <w:szCs w:val="18"/>
                <w:lang w:eastAsia="en-US"/>
              </w:rPr>
              <w:t>Kc-zp.272- 204/21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80566" w:rsidRDefault="00280566">
      <w:pPr>
        <w:spacing w:after="0" w:line="240" w:lineRule="auto"/>
      </w:pPr>
      <w:r>
        <w:separator/>
      </w:r>
    </w:p>
  </w:endnote>
  <w:endnote w:type="continuationSeparator" w:id="0">
    <w:p w:rsidR="00280566" w:rsidRDefault="002805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80566" w:rsidRDefault="00280566">
      <w:pPr>
        <w:spacing w:after="0" w:line="244" w:lineRule="auto"/>
        <w:ind w:left="0" w:right="69" w:firstLine="0"/>
      </w:pPr>
      <w:r>
        <w:separator/>
      </w:r>
    </w:p>
  </w:footnote>
  <w:footnote w:type="continuationSeparator" w:id="0">
    <w:p w:rsidR="00280566" w:rsidRDefault="0028056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E2A" w:rsidRDefault="00E35E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E2A" w:rsidRDefault="00E35E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5E2A" w:rsidRDefault="00E35E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8056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80566"/>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35E2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E7F15C-B3DE-462A-B0A8-F69FA2BD1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BDEF4-FB8D-4399-B479-5CB4B0DB9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2021-05-20T13:11:00Z</dcterms:created>
  <dcterms:modified xsi:type="dcterms:W3CDTF">2021-05-20T13:11:00Z</dcterms:modified>
</cp:coreProperties>
</file>