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3C4F7" w14:textId="77777777" w:rsidR="0023598F" w:rsidRPr="002A16E2" w:rsidRDefault="0042129C" w:rsidP="0023598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B4184E3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b w:val="0"/>
          <w:sz w:val="22"/>
          <w:szCs w:val="22"/>
        </w:rPr>
        <w:tab/>
      </w:r>
      <w:r w:rsidR="0023598F" w:rsidRPr="002A16E2">
        <w:rPr>
          <w:rFonts w:ascii="Times New Roman" w:hAnsi="Times New Roman"/>
          <w:sz w:val="22"/>
          <w:szCs w:val="22"/>
        </w:rPr>
        <w:t>Załącznik nr 1</w:t>
      </w:r>
    </w:p>
    <w:p w14:paraId="4EF82307" w14:textId="77777777" w:rsidR="0023598F" w:rsidRPr="002A16E2" w:rsidRDefault="0023598F" w:rsidP="0023598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064A195" w14:textId="77777777" w:rsidR="0023598F" w:rsidRPr="002A16E2" w:rsidRDefault="0023598F" w:rsidP="0023598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F978308" w14:textId="77777777" w:rsidR="0023598F" w:rsidRPr="002A16E2" w:rsidRDefault="0023598F" w:rsidP="0023598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28AA2B3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B9069DF" w14:textId="77777777" w:rsidR="0023598F" w:rsidRPr="00FA50AF" w:rsidRDefault="0023598F" w:rsidP="0023598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E3A5660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F105A7E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16C87C3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BA12493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004E1FD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65E5E6F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D5992A8" w14:textId="77777777" w:rsidR="0023598F" w:rsidRPr="002A16E2" w:rsidRDefault="0023598F" w:rsidP="0023598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05BF1B3" w14:textId="77777777" w:rsidR="0023598F" w:rsidRPr="002A16E2" w:rsidRDefault="0023598F" w:rsidP="0023598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254427C" w14:textId="77777777" w:rsidR="0023598F" w:rsidRPr="002A16E2" w:rsidRDefault="0023598F" w:rsidP="0023598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5875C73" w14:textId="77777777" w:rsidR="0023598F" w:rsidRPr="002A16E2" w:rsidRDefault="0023598F" w:rsidP="0023598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4F2739C" w14:textId="77777777" w:rsidR="0023598F" w:rsidRPr="002A16E2" w:rsidRDefault="0023598F" w:rsidP="0023598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449D441" w14:textId="77777777" w:rsidR="0023598F" w:rsidRPr="002A16E2" w:rsidRDefault="0023598F" w:rsidP="0023598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F609E5F" w14:textId="77777777" w:rsidR="0023598F" w:rsidRPr="002A16E2" w:rsidRDefault="0023598F" w:rsidP="0023598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8A89DC5" w14:textId="77777777" w:rsidR="0023598F" w:rsidRPr="002A16E2" w:rsidRDefault="0023598F" w:rsidP="0023598F">
      <w:pPr>
        <w:ind w:firstLine="3969"/>
        <w:rPr>
          <w:b/>
          <w:sz w:val="22"/>
          <w:szCs w:val="22"/>
        </w:rPr>
      </w:pPr>
    </w:p>
    <w:p w14:paraId="37B960C3" w14:textId="20B792E9" w:rsidR="0023598F" w:rsidRPr="002A16E2" w:rsidRDefault="0023598F" w:rsidP="0023598F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1</w:t>
      </w:r>
      <w:r w:rsidRPr="00550365">
        <w:rPr>
          <w:b/>
          <w:sz w:val="22"/>
          <w:szCs w:val="22"/>
        </w:rPr>
        <w:t xml:space="preserve"> szt. </w:t>
      </w:r>
      <w:r>
        <w:rPr>
          <w:b/>
          <w:sz w:val="22"/>
          <w:szCs w:val="22"/>
        </w:rPr>
        <w:t xml:space="preserve">tabletu dla </w:t>
      </w:r>
      <w:proofErr w:type="spellStart"/>
      <w:r>
        <w:rPr>
          <w:b/>
          <w:sz w:val="22"/>
          <w:szCs w:val="22"/>
        </w:rPr>
        <w:t>WEAIiIB</w:t>
      </w:r>
      <w:proofErr w:type="spellEnd"/>
      <w:r w:rsidRPr="002A16E2">
        <w:rPr>
          <w:b/>
          <w:sz w:val="22"/>
          <w:szCs w:val="22"/>
        </w:rPr>
        <w:t>- KC-zp.272-</w:t>
      </w:r>
      <w:r w:rsidR="00933AA1">
        <w:rPr>
          <w:b/>
          <w:sz w:val="22"/>
          <w:szCs w:val="22"/>
        </w:rPr>
        <w:t>269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AB68ED0" w14:textId="63CEDCD7" w:rsidR="0023598F" w:rsidRDefault="0023598F" w:rsidP="0023598F">
      <w:pPr>
        <w:tabs>
          <w:tab w:val="right" w:pos="9000"/>
        </w:tabs>
        <w:rPr>
          <w:sz w:val="22"/>
          <w:szCs w:val="22"/>
        </w:rPr>
      </w:pPr>
    </w:p>
    <w:p w14:paraId="321D89ED" w14:textId="77777777" w:rsidR="001348ED" w:rsidRDefault="001348ED" w:rsidP="0042129C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2411F1E" w14:textId="77777777" w:rsidR="001348ED" w:rsidRDefault="001348ED" w:rsidP="0042129C">
      <w:pPr>
        <w:widowControl w:val="0"/>
        <w:ind w:right="1"/>
        <w:rPr>
          <w:b/>
        </w:rPr>
      </w:pPr>
    </w:p>
    <w:p w14:paraId="07538975" w14:textId="77777777" w:rsidR="001348ED" w:rsidRDefault="001348ED" w:rsidP="0042129C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ACD12E4" w14:textId="77777777" w:rsidR="001348ED" w:rsidRPr="00FB1B4F" w:rsidRDefault="001348ED" w:rsidP="0042129C">
      <w:pPr>
        <w:widowControl w:val="0"/>
        <w:ind w:right="1"/>
        <w:jc w:val="both"/>
        <w:rPr>
          <w:b/>
          <w:sz w:val="20"/>
        </w:rPr>
      </w:pPr>
    </w:p>
    <w:p w14:paraId="185A6FF3" w14:textId="77777777" w:rsidR="001348ED" w:rsidRPr="00FB1B4F" w:rsidRDefault="001348ED" w:rsidP="0042129C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0857CD1" w14:textId="77777777" w:rsidR="001348ED" w:rsidRPr="00FB1B4F" w:rsidRDefault="001348ED" w:rsidP="0042129C">
      <w:pPr>
        <w:widowControl w:val="0"/>
        <w:ind w:right="1"/>
        <w:jc w:val="both"/>
        <w:rPr>
          <w:b/>
          <w:sz w:val="18"/>
        </w:rPr>
      </w:pPr>
    </w:p>
    <w:p w14:paraId="7C1238F6" w14:textId="77777777" w:rsidR="001348ED" w:rsidRDefault="001348ED" w:rsidP="0042129C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68957FEA" w14:textId="77777777" w:rsidR="00D656F7" w:rsidRDefault="00D656F7" w:rsidP="0042129C">
      <w:pPr>
        <w:tabs>
          <w:tab w:val="right" w:pos="9000"/>
        </w:tabs>
        <w:rPr>
          <w:b/>
          <w:bCs/>
          <w:u w:val="single"/>
        </w:rPr>
      </w:pPr>
    </w:p>
    <w:p w14:paraId="60FC47A0" w14:textId="1C055189" w:rsidR="00D656F7" w:rsidRDefault="001348ED" w:rsidP="00D656F7">
      <w:pPr>
        <w:tabs>
          <w:tab w:val="right" w:pos="9000"/>
        </w:tabs>
      </w:pPr>
      <w:r w:rsidRPr="00D656F7">
        <w:rPr>
          <w:b/>
          <w:bCs/>
          <w:u w:val="single"/>
        </w:rPr>
        <w:t>Producent/model zaoferowanego sprzętu</w:t>
      </w:r>
      <w:r w:rsidR="0042129C">
        <w:rPr>
          <w:b/>
          <w:bCs/>
          <w:u w:val="single"/>
        </w:rPr>
        <w:t xml:space="preserve"> wraz z wyposażeniem dodatkowym</w:t>
      </w:r>
      <w:r w:rsidR="00D656F7">
        <w:t>:</w:t>
      </w:r>
    </w:p>
    <w:p w14:paraId="11FB10AE" w14:textId="255ADC6B" w:rsidR="0023598F" w:rsidRDefault="00D656F7" w:rsidP="00D656F7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Tablet: …………………………………..</w:t>
      </w:r>
    </w:p>
    <w:p w14:paraId="29C6BE27" w14:textId="092489E4" w:rsidR="0042129C" w:rsidRPr="00D656F7" w:rsidRDefault="0042129C" w:rsidP="00D656F7">
      <w:pPr>
        <w:tabs>
          <w:tab w:val="right" w:pos="9000"/>
        </w:tabs>
        <w:rPr>
          <w:b/>
          <w:bCs/>
        </w:rPr>
      </w:pPr>
      <w:r>
        <w:rPr>
          <w:b/>
          <w:bCs/>
        </w:rPr>
        <w:t>Zasilacz: …………………………………</w:t>
      </w:r>
    </w:p>
    <w:p w14:paraId="2D744FE4" w14:textId="1962B301" w:rsidR="00D656F7" w:rsidRPr="00D656F7" w:rsidRDefault="00D656F7" w:rsidP="00D656F7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Pióro: ……………………………………</w:t>
      </w:r>
    </w:p>
    <w:p w14:paraId="7A79F7EA" w14:textId="7607FD75" w:rsidR="00D656F7" w:rsidRDefault="00D656F7" w:rsidP="00D656F7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Stacja dokująca: ………………………</w:t>
      </w:r>
      <w:r>
        <w:rPr>
          <w:b/>
          <w:bCs/>
        </w:rPr>
        <w:t>.</w:t>
      </w:r>
    </w:p>
    <w:p w14:paraId="7295D815" w14:textId="50D6E58C" w:rsidR="00D656F7" w:rsidRPr="00D656F7" w:rsidRDefault="00D656F7" w:rsidP="00D656F7">
      <w:pPr>
        <w:tabs>
          <w:tab w:val="right" w:pos="9000"/>
        </w:tabs>
        <w:rPr>
          <w:b/>
          <w:bCs/>
        </w:rPr>
      </w:pPr>
      <w:r>
        <w:rPr>
          <w:b/>
          <w:bCs/>
        </w:rPr>
        <w:t>Klawiatura: ……………………………..</w:t>
      </w:r>
    </w:p>
    <w:p w14:paraId="154799EE" w14:textId="5E77AB86" w:rsidR="00D656F7" w:rsidRPr="00D656F7" w:rsidRDefault="00D656F7" w:rsidP="00D656F7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Przejściówka: ……………………………</w:t>
      </w:r>
    </w:p>
    <w:p w14:paraId="65A85C88" w14:textId="77777777" w:rsidR="001348ED" w:rsidRPr="00D656F7" w:rsidRDefault="001348ED" w:rsidP="001348ED">
      <w:pPr>
        <w:tabs>
          <w:tab w:val="right" w:pos="9000"/>
        </w:tabs>
        <w:rPr>
          <w:b/>
          <w:bCs/>
          <w:sz w:val="22"/>
          <w:szCs w:val="22"/>
        </w:rPr>
      </w:pPr>
    </w:p>
    <w:p w14:paraId="7450AA7A" w14:textId="77777777" w:rsidR="0023598F" w:rsidRPr="002A16E2" w:rsidRDefault="0023598F" w:rsidP="001348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umowy.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EA2D98C" w14:textId="77777777" w:rsidR="0023598F" w:rsidRPr="002A16E2" w:rsidRDefault="0023598F" w:rsidP="001348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880A9D9" w14:textId="77777777" w:rsidR="0023598F" w:rsidRPr="002A16E2" w:rsidRDefault="0023598F" w:rsidP="001348ED">
      <w:pPr>
        <w:tabs>
          <w:tab w:val="left" w:pos="426"/>
        </w:tabs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B00C971" w14:textId="77777777" w:rsidR="0023598F" w:rsidRPr="002A16E2" w:rsidRDefault="0023598F" w:rsidP="001348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83CC533" w14:textId="77777777" w:rsidR="0023598F" w:rsidRPr="002A16E2" w:rsidRDefault="0023598F" w:rsidP="0023598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E660481" w14:textId="77777777" w:rsidR="0023598F" w:rsidRPr="002A16E2" w:rsidRDefault="0023598F" w:rsidP="0023598F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AC78D92" w14:textId="7C3BE048" w:rsidR="0023598F" w:rsidRPr="002A16E2" w:rsidRDefault="0023598F" w:rsidP="002359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348ED"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048F0989" w14:textId="77777777" w:rsidR="0023598F" w:rsidRDefault="0023598F" w:rsidP="002359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E6D8B08" w14:textId="77777777" w:rsidR="0023598F" w:rsidRPr="002A16E2" w:rsidRDefault="0023598F" w:rsidP="00235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7BAFEF" w14:textId="77777777" w:rsidR="0023598F" w:rsidRPr="002A16E2" w:rsidRDefault="0023598F" w:rsidP="0023598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951BE" w14:textId="77777777" w:rsidR="0023598F" w:rsidRPr="002A16E2" w:rsidRDefault="0023598F" w:rsidP="0023598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61D1C5" w14:textId="77777777" w:rsidR="0023598F" w:rsidRPr="002A16E2" w:rsidRDefault="0023598F" w:rsidP="002359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598F" w:rsidRPr="002A16E2" w14:paraId="366F573E" w14:textId="77777777" w:rsidTr="002215C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9540D" w14:textId="77777777" w:rsidR="0023598F" w:rsidRPr="002A16E2" w:rsidRDefault="0023598F" w:rsidP="002215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A3643" w14:textId="77777777" w:rsidR="0023598F" w:rsidRPr="002A16E2" w:rsidRDefault="0023598F" w:rsidP="002215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A608361" w14:textId="77777777" w:rsidR="0023598F" w:rsidRPr="002A16E2" w:rsidRDefault="0023598F" w:rsidP="002215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CEE51" w14:textId="77777777" w:rsidR="0023598F" w:rsidRPr="002A16E2" w:rsidRDefault="0023598F" w:rsidP="002215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3598F" w:rsidRPr="002A16E2" w14:paraId="24372136" w14:textId="77777777" w:rsidTr="002215C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2B9BE" w14:textId="77777777" w:rsidR="0023598F" w:rsidRPr="002A16E2" w:rsidRDefault="0023598F" w:rsidP="002215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C8E29" w14:textId="77777777" w:rsidR="0023598F" w:rsidRPr="002A16E2" w:rsidRDefault="0023598F" w:rsidP="002215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67018" w14:textId="77777777" w:rsidR="0023598F" w:rsidRPr="002A16E2" w:rsidRDefault="0023598F" w:rsidP="002215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3598F" w:rsidRPr="002A16E2" w14:paraId="6A52C9AC" w14:textId="77777777" w:rsidTr="002215C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1DBF2" w14:textId="77777777" w:rsidR="0023598F" w:rsidRPr="002A16E2" w:rsidRDefault="0023598F" w:rsidP="002215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FD01E" w14:textId="77777777" w:rsidR="0023598F" w:rsidRPr="002A16E2" w:rsidRDefault="0023598F" w:rsidP="002215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FFCD2" w14:textId="77777777" w:rsidR="0023598F" w:rsidRPr="002A16E2" w:rsidRDefault="0023598F" w:rsidP="002215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50FACF8" w14:textId="77777777" w:rsidR="0023598F" w:rsidRPr="002A16E2" w:rsidRDefault="0023598F" w:rsidP="00235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56B65A2" w14:textId="77777777" w:rsidR="0023598F" w:rsidRPr="002A16E2" w:rsidRDefault="0023598F" w:rsidP="002359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426D2E4" w14:textId="77777777" w:rsidR="0023598F" w:rsidRPr="002A16E2" w:rsidRDefault="0023598F" w:rsidP="002359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07542E8" w14:textId="77777777" w:rsidR="0023598F" w:rsidRPr="002A16E2" w:rsidRDefault="0023598F" w:rsidP="002359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D947C19" w14:textId="77777777" w:rsidR="0023598F" w:rsidRPr="002A16E2" w:rsidRDefault="0023598F" w:rsidP="00235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4699F4D" w14:textId="77777777" w:rsidR="0023598F" w:rsidRPr="002A16E2" w:rsidRDefault="0023598F" w:rsidP="0023598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112D1A" w14:textId="77777777" w:rsidR="0023598F" w:rsidRPr="002A16E2" w:rsidRDefault="0023598F" w:rsidP="00235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4FC405E" w14:textId="77777777" w:rsidR="0023598F" w:rsidRPr="002A16E2" w:rsidRDefault="0023598F" w:rsidP="002359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C3E5528" w14:textId="77777777" w:rsidR="0023598F" w:rsidRPr="002A16E2" w:rsidRDefault="0023598F" w:rsidP="002359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E558E83" w14:textId="77777777" w:rsidR="0023598F" w:rsidRPr="00F47191" w:rsidRDefault="0023598F" w:rsidP="0023598F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3490D28" w14:textId="77777777" w:rsidR="0023598F" w:rsidRPr="000A160D" w:rsidRDefault="0023598F" w:rsidP="0023598F"/>
    <w:p w14:paraId="648AA201" w14:textId="77777777" w:rsidR="0023598F" w:rsidRPr="00707BF9" w:rsidRDefault="0023598F" w:rsidP="0023598F"/>
    <w:p w14:paraId="070F3D2A" w14:textId="77777777" w:rsidR="00FE545C" w:rsidRPr="009267FA" w:rsidRDefault="00FE545C" w:rsidP="009267FA"/>
    <w:sectPr w:rsidR="00FE545C" w:rsidRPr="009267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16058" w14:textId="77777777" w:rsidR="00561DEE" w:rsidRDefault="00561DEE">
      <w:r>
        <w:separator/>
      </w:r>
    </w:p>
  </w:endnote>
  <w:endnote w:type="continuationSeparator" w:id="0">
    <w:p w14:paraId="490AA252" w14:textId="77777777" w:rsidR="00561DEE" w:rsidRDefault="0056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6D32B" w14:textId="77777777" w:rsidR="0081329D" w:rsidRDefault="008132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D6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49C0B" w14:textId="77777777" w:rsidR="0081329D" w:rsidRDefault="008132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3AA7B" w14:textId="77777777" w:rsidR="00561DEE" w:rsidRDefault="00561DEE">
      <w:r>
        <w:separator/>
      </w:r>
    </w:p>
  </w:footnote>
  <w:footnote w:type="continuationSeparator" w:id="0">
    <w:p w14:paraId="41C620D6" w14:textId="77777777" w:rsidR="00561DEE" w:rsidRDefault="00561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CEEE0" w14:textId="77777777" w:rsidR="0081329D" w:rsidRDefault="00813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1BB0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D8552" w14:textId="77777777" w:rsidR="0081329D" w:rsidRDefault="00813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D51E5"/>
    <w:multiLevelType w:val="hybridMultilevel"/>
    <w:tmpl w:val="010EBE30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B706FF"/>
    <w:multiLevelType w:val="hybridMultilevel"/>
    <w:tmpl w:val="044AE28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5143B"/>
    <w:multiLevelType w:val="hybridMultilevel"/>
    <w:tmpl w:val="9312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5648B8"/>
    <w:multiLevelType w:val="hybridMultilevel"/>
    <w:tmpl w:val="1AA8FB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063EA"/>
    <w:multiLevelType w:val="hybridMultilevel"/>
    <w:tmpl w:val="847AA8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DEE"/>
    <w:rsid w:val="00012286"/>
    <w:rsid w:val="00071CCC"/>
    <w:rsid w:val="000B731D"/>
    <w:rsid w:val="000D6134"/>
    <w:rsid w:val="000E09C7"/>
    <w:rsid w:val="000F6589"/>
    <w:rsid w:val="00106636"/>
    <w:rsid w:val="00116EC6"/>
    <w:rsid w:val="001348ED"/>
    <w:rsid w:val="001801DD"/>
    <w:rsid w:val="001D4612"/>
    <w:rsid w:val="00207E98"/>
    <w:rsid w:val="0023598F"/>
    <w:rsid w:val="002723B0"/>
    <w:rsid w:val="00315A4A"/>
    <w:rsid w:val="0042129C"/>
    <w:rsid w:val="004B7300"/>
    <w:rsid w:val="004C6753"/>
    <w:rsid w:val="00561DE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329D"/>
    <w:rsid w:val="00833933"/>
    <w:rsid w:val="00853083"/>
    <w:rsid w:val="008B2F0C"/>
    <w:rsid w:val="008B4928"/>
    <w:rsid w:val="008D2AB8"/>
    <w:rsid w:val="008F1C66"/>
    <w:rsid w:val="009267FA"/>
    <w:rsid w:val="00933AA1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56F7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566CB50"/>
  <w15:chartTrackingRefBased/>
  <w15:docId w15:val="{FA2154D5-682C-4DA0-A0A0-D87863BAC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98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494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2021-06-10T07:34:00Z</cp:lastPrinted>
  <dcterms:created xsi:type="dcterms:W3CDTF">2021-06-10T07:49:00Z</dcterms:created>
  <dcterms:modified xsi:type="dcterms:W3CDTF">2021-06-10T07:49:00Z</dcterms:modified>
</cp:coreProperties>
</file>