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CA5E8" w14:textId="28BD1C43" w:rsidR="00827096" w:rsidRDefault="00827096" w:rsidP="00827096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>
        <w:rPr>
          <w:b/>
          <w:sz w:val="24"/>
        </w:rPr>
        <w:t>269</w:t>
      </w:r>
      <w:r>
        <w:rPr>
          <w:b/>
          <w:sz w:val="24"/>
        </w:rPr>
        <w:t>/21</w:t>
      </w:r>
    </w:p>
    <w:p w14:paraId="19F56191" w14:textId="77777777" w:rsidR="00827096" w:rsidRDefault="00827096" w:rsidP="00827096">
      <w:pPr>
        <w:pStyle w:val="Nagwek3"/>
        <w:ind w:left="0"/>
        <w:jc w:val="left"/>
        <w:rPr>
          <w:sz w:val="28"/>
        </w:rPr>
      </w:pPr>
    </w:p>
    <w:p w14:paraId="75ACB890" w14:textId="77777777" w:rsidR="00827096" w:rsidRDefault="00827096" w:rsidP="0082709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7E3151B0" w14:textId="77777777" w:rsidR="00827096" w:rsidRDefault="00827096" w:rsidP="00827096">
      <w:pPr>
        <w:jc w:val="center"/>
        <w:rPr>
          <w:b/>
          <w:sz w:val="28"/>
          <w:szCs w:val="28"/>
        </w:rPr>
      </w:pPr>
    </w:p>
    <w:p w14:paraId="4517C400" w14:textId="77777777" w:rsidR="00827096" w:rsidRDefault="00827096" w:rsidP="00827096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BC6FF9A" w14:textId="77777777" w:rsidR="00827096" w:rsidRDefault="00827096" w:rsidP="00827096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C489B59" w14:textId="77777777" w:rsidR="00827096" w:rsidRDefault="00827096" w:rsidP="00827096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687C8E74" w14:textId="227F0D6B" w:rsidR="00827096" w:rsidRDefault="00827096" w:rsidP="00827096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>przetargu nieograniczonego</w:t>
      </w:r>
      <w:r>
        <w:rPr>
          <w:b/>
          <w:bCs/>
          <w:sz w:val="22"/>
        </w:rPr>
        <w:t xml:space="preserve"> </w:t>
      </w:r>
      <w:r>
        <w:rPr>
          <w:b/>
          <w:bCs/>
          <w:szCs w:val="24"/>
        </w:rPr>
        <w:t>na:</w:t>
      </w:r>
    </w:p>
    <w:p w14:paraId="0D71F247" w14:textId="6D7FDC2A" w:rsidR="00827096" w:rsidRDefault="00827096" w:rsidP="00827096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 w:rsidRPr="00827096">
        <w:rPr>
          <w:rFonts w:asciiTheme="minorHAnsi" w:hAnsiTheme="minorHAnsi" w:cstheme="minorHAnsi"/>
          <w:b/>
        </w:rPr>
        <w:t>Dostaw</w:t>
      </w:r>
      <w:r w:rsidRPr="00827096">
        <w:rPr>
          <w:rFonts w:asciiTheme="minorHAnsi" w:hAnsiTheme="minorHAnsi" w:cstheme="minorHAnsi"/>
          <w:b/>
        </w:rPr>
        <w:t>ę</w:t>
      </w:r>
      <w:r w:rsidRPr="00827096">
        <w:rPr>
          <w:rFonts w:asciiTheme="minorHAnsi" w:hAnsiTheme="minorHAnsi" w:cstheme="minorHAnsi"/>
          <w:b/>
        </w:rPr>
        <w:t xml:space="preserve"> </w:t>
      </w:r>
      <w:r w:rsidRPr="00827096">
        <w:rPr>
          <w:rFonts w:asciiTheme="minorHAnsi" w:hAnsiTheme="minorHAnsi" w:cstheme="minorHAnsi"/>
          <w:b/>
        </w:rPr>
        <w:t>1</w:t>
      </w:r>
      <w:r w:rsidRPr="00827096">
        <w:rPr>
          <w:rFonts w:asciiTheme="minorHAnsi" w:hAnsiTheme="minorHAnsi" w:cstheme="minorHAnsi"/>
          <w:b/>
        </w:rPr>
        <w:t xml:space="preserve"> szt. </w:t>
      </w:r>
      <w:r w:rsidRPr="00827096">
        <w:rPr>
          <w:rFonts w:asciiTheme="minorHAnsi" w:hAnsiTheme="minorHAnsi" w:cstheme="minorHAnsi"/>
          <w:b/>
        </w:rPr>
        <w:t xml:space="preserve">tabletu </w:t>
      </w:r>
      <w:r w:rsidRPr="00827096">
        <w:rPr>
          <w:rFonts w:asciiTheme="minorHAnsi" w:hAnsiTheme="minorHAnsi" w:cstheme="minorHAnsi"/>
          <w:b/>
        </w:rPr>
        <w:t xml:space="preserve">dla </w:t>
      </w:r>
      <w:proofErr w:type="spellStart"/>
      <w:r w:rsidRPr="00827096">
        <w:rPr>
          <w:rFonts w:asciiTheme="minorHAnsi" w:hAnsiTheme="minorHAnsi" w:cstheme="minorHAnsi"/>
          <w:b/>
        </w:rPr>
        <w:t>WEAIiIB</w:t>
      </w:r>
      <w:proofErr w:type="spellEnd"/>
      <w:r w:rsidRPr="00827096">
        <w:rPr>
          <w:rFonts w:asciiTheme="minorHAnsi" w:hAnsiTheme="minorHAnsi" w:cstheme="minorHAnsi"/>
          <w:b/>
        </w:rPr>
        <w:t xml:space="preserve"> - KC-zp.272-</w:t>
      </w:r>
      <w:r w:rsidRPr="00827096">
        <w:rPr>
          <w:rFonts w:asciiTheme="minorHAnsi" w:hAnsiTheme="minorHAnsi" w:cstheme="minorHAnsi"/>
          <w:b/>
        </w:rPr>
        <w:t>269</w:t>
      </w:r>
      <w:r w:rsidRPr="00827096">
        <w:rPr>
          <w:rFonts w:asciiTheme="minorHAnsi" w:hAnsiTheme="minorHAnsi" w:cstheme="minorHAnsi"/>
          <w:b/>
        </w:rPr>
        <w:t>/21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6768441D" w14:textId="77777777" w:rsidR="00827096" w:rsidRDefault="00827096" w:rsidP="00827096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60A00D3" w14:textId="77777777" w:rsidR="00827096" w:rsidRDefault="00827096" w:rsidP="00827096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8CE74E5" w14:textId="77777777" w:rsidR="00827096" w:rsidRDefault="00827096" w:rsidP="00827096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36751A7" w14:textId="77777777" w:rsidR="00827096" w:rsidRDefault="00827096" w:rsidP="00827096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3DB4530D" w14:textId="77777777" w:rsidR="00827096" w:rsidRDefault="00827096" w:rsidP="00827096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49E2FC54" w14:textId="77777777" w:rsidR="00827096" w:rsidRDefault="00827096" w:rsidP="00827096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23F6FDDB" w14:textId="77777777" w:rsidR="00827096" w:rsidRDefault="00827096" w:rsidP="00827096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55757E25" w14:textId="77777777" w:rsidR="00827096" w:rsidRDefault="00827096" w:rsidP="00827096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lastRenderedPageBreak/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827096" w14:paraId="532DA361" w14:textId="77777777" w:rsidTr="002215C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52524" w14:textId="77777777" w:rsidR="00827096" w:rsidRDefault="00827096" w:rsidP="002215CF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E8570" w14:textId="77777777" w:rsidR="00827096" w:rsidRDefault="00827096" w:rsidP="002215CF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1C55F" w14:textId="77777777" w:rsidR="00827096" w:rsidRDefault="00827096" w:rsidP="002215CF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827096" w14:paraId="0FE28E9F" w14:textId="77777777" w:rsidTr="002215C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1A039" w14:textId="77777777" w:rsidR="00827096" w:rsidRDefault="00827096" w:rsidP="002215CF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C7856" w14:textId="77777777" w:rsidR="00827096" w:rsidRDefault="00827096" w:rsidP="002215CF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1359D" w14:textId="77777777" w:rsidR="00827096" w:rsidRDefault="00827096" w:rsidP="002215CF">
            <w:pPr>
              <w:widowControl w:val="0"/>
              <w:spacing w:line="360" w:lineRule="auto"/>
              <w:jc w:val="both"/>
            </w:pPr>
          </w:p>
        </w:tc>
      </w:tr>
      <w:tr w:rsidR="00827096" w14:paraId="4C036C3E" w14:textId="77777777" w:rsidTr="002215C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6214A" w14:textId="77777777" w:rsidR="00827096" w:rsidRDefault="00827096" w:rsidP="002215CF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7B7DA" w14:textId="77777777" w:rsidR="00827096" w:rsidRDefault="00827096" w:rsidP="002215CF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4E0DD" w14:textId="77777777" w:rsidR="00827096" w:rsidRDefault="00827096" w:rsidP="002215CF">
            <w:pPr>
              <w:widowControl w:val="0"/>
              <w:spacing w:line="360" w:lineRule="auto"/>
              <w:jc w:val="both"/>
            </w:pPr>
          </w:p>
        </w:tc>
      </w:tr>
      <w:tr w:rsidR="00827096" w14:paraId="4D8FDB4C" w14:textId="77777777" w:rsidTr="002215C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C6289" w14:textId="77777777" w:rsidR="00827096" w:rsidRDefault="00827096" w:rsidP="002215CF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CFDB6" w14:textId="77777777" w:rsidR="00827096" w:rsidRDefault="00827096" w:rsidP="002215CF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DDDBA" w14:textId="77777777" w:rsidR="00827096" w:rsidRDefault="00827096" w:rsidP="002215CF">
            <w:pPr>
              <w:widowControl w:val="0"/>
              <w:spacing w:line="360" w:lineRule="auto"/>
              <w:jc w:val="both"/>
            </w:pPr>
          </w:p>
        </w:tc>
      </w:tr>
    </w:tbl>
    <w:p w14:paraId="22DCCB54" w14:textId="77777777" w:rsidR="00827096" w:rsidRDefault="00827096" w:rsidP="00827096">
      <w:pPr>
        <w:widowControl w:val="0"/>
        <w:spacing w:line="360" w:lineRule="auto"/>
        <w:jc w:val="both"/>
      </w:pPr>
    </w:p>
    <w:p w14:paraId="0B710B65" w14:textId="77777777" w:rsidR="00827096" w:rsidRDefault="00827096" w:rsidP="00827096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0ACEC5CF" w14:textId="77777777" w:rsidR="00827096" w:rsidRDefault="00827096" w:rsidP="00827096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39875ECE" w14:textId="77777777" w:rsidR="00827096" w:rsidRDefault="00827096" w:rsidP="00827096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194CDF0D" w14:textId="77777777" w:rsidR="00827096" w:rsidRDefault="00827096" w:rsidP="00827096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3515C3E0" w14:textId="77777777" w:rsidR="00827096" w:rsidRDefault="00827096" w:rsidP="00827096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1F082D29" w14:textId="77777777" w:rsidR="00827096" w:rsidRDefault="00827096" w:rsidP="00827096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17B94DFF" w14:textId="77777777" w:rsidR="00827096" w:rsidRPr="00D82098" w:rsidRDefault="00827096" w:rsidP="00827096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</w:t>
      </w:r>
      <w:r>
        <w:rPr>
          <w:b/>
          <w:color w:val="FF0000"/>
          <w:lang w:eastAsia="zh-CN"/>
        </w:rPr>
        <w:t>e</w:t>
      </w:r>
      <w:r w:rsidRPr="00D82098">
        <w:rPr>
          <w:b/>
          <w:color w:val="FF0000"/>
          <w:lang w:eastAsia="zh-CN"/>
        </w:rPr>
        <w:t xml:space="preserve"> kwalifikowanym podpisem elektronicznym</w:t>
      </w:r>
      <w:r w:rsidRPr="00D82098">
        <w:rPr>
          <w:color w:val="FF0000"/>
          <w:lang w:eastAsia="zh-CN"/>
        </w:rPr>
        <w:t>.</w:t>
      </w:r>
    </w:p>
    <w:p w14:paraId="3AF1E9C8" w14:textId="77777777" w:rsidR="00827096" w:rsidRDefault="00827096" w:rsidP="00827096">
      <w:pPr>
        <w:rPr>
          <w:rFonts w:eastAsia="Times New Roman"/>
          <w:lang w:eastAsia="pl-PL"/>
        </w:rPr>
      </w:pPr>
    </w:p>
    <w:p w14:paraId="6DA275B2" w14:textId="77777777" w:rsidR="00827096" w:rsidRDefault="00827096" w:rsidP="00827096"/>
    <w:p w14:paraId="0C8A17EA" w14:textId="77777777" w:rsidR="00827096" w:rsidRPr="00DD1F3F" w:rsidRDefault="00827096" w:rsidP="00827096"/>
    <w:p w14:paraId="28C4355D" w14:textId="77777777" w:rsidR="00827096" w:rsidRPr="00667DD0" w:rsidRDefault="00827096" w:rsidP="00827096"/>
    <w:p w14:paraId="7FE6498D" w14:textId="6630657E" w:rsidR="00106AC7" w:rsidRPr="001D7BE1" w:rsidRDefault="00106AC7" w:rsidP="001D7BE1"/>
    <w:sectPr w:rsidR="00106AC7" w:rsidRPr="001D7BE1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195E5" w14:textId="77777777" w:rsidR="009132CA" w:rsidRDefault="009132CA">
      <w:r>
        <w:separator/>
      </w:r>
    </w:p>
  </w:endnote>
  <w:endnote w:type="continuationSeparator" w:id="0">
    <w:p w14:paraId="7041FBD9" w14:textId="77777777" w:rsidR="009132CA" w:rsidRDefault="00913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18F97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FBE86F3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47CC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3C4046A" w14:textId="77777777" w:rsidR="00336EEB" w:rsidRDefault="00827096" w:rsidP="00336EEB">
    <w:pPr>
      <w:pStyle w:val="Stopka"/>
      <w:tabs>
        <w:tab w:val="clear" w:pos="4536"/>
      </w:tabs>
      <w:jc w:val="center"/>
    </w:pPr>
    <w:r>
      <w:rPr>
        <w:noProof/>
      </w:rPr>
      <w:pict w14:anchorId="72BA0FFE">
        <v:line id="_x0000_s2049" style="position:absolute;left:0;text-align:left;z-index:251657728" from="-3.85pt,8.7pt" to="455.15pt,8.7pt"/>
      </w:pict>
    </w:r>
  </w:p>
  <w:p w14:paraId="11E9FE5F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8733D" w14:textId="77777777" w:rsidR="00C14982" w:rsidRDefault="00C149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4FC72" w14:textId="77777777" w:rsidR="009132CA" w:rsidRDefault="009132CA">
      <w:r>
        <w:separator/>
      </w:r>
    </w:p>
  </w:footnote>
  <w:footnote w:type="continuationSeparator" w:id="0">
    <w:p w14:paraId="5A13751E" w14:textId="77777777" w:rsidR="009132CA" w:rsidRDefault="009132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5F16A" w14:textId="77777777" w:rsidR="00C14982" w:rsidRDefault="00C149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40DBBC" w14:textId="77777777" w:rsidR="00C14982" w:rsidRDefault="00C149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752AE" w14:textId="77777777" w:rsidR="00C14982" w:rsidRDefault="00C149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32C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D7BE1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7096"/>
    <w:rsid w:val="008460DE"/>
    <w:rsid w:val="00876732"/>
    <w:rsid w:val="00882E9F"/>
    <w:rsid w:val="008843C0"/>
    <w:rsid w:val="008A0D67"/>
    <w:rsid w:val="008B3C7B"/>
    <w:rsid w:val="008D4CAF"/>
    <w:rsid w:val="008E370F"/>
    <w:rsid w:val="009132CA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1498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67563E"/>
  <w15:chartTrackingRefBased/>
  <w15:docId w15:val="{FF5DC1BE-CA01-4820-87DA-6CA6B45D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27096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827096"/>
    <w:rPr>
      <w:b/>
      <w:sz w:val="24"/>
    </w:rPr>
  </w:style>
  <w:style w:type="character" w:customStyle="1" w:styleId="NagwekZnak">
    <w:name w:val="Nagłówek Znak"/>
    <w:link w:val="Nagwek"/>
    <w:rsid w:val="00827096"/>
  </w:style>
  <w:style w:type="paragraph" w:styleId="Akapitzlist">
    <w:name w:val="List Paragraph"/>
    <w:basedOn w:val="Normalny"/>
    <w:uiPriority w:val="34"/>
    <w:qFormat/>
    <w:rsid w:val="0082709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2021-06-09T10:12:00Z</cp:lastPrinted>
  <dcterms:created xsi:type="dcterms:W3CDTF">2021-06-09T10:12:00Z</dcterms:created>
  <dcterms:modified xsi:type="dcterms:W3CDTF">2021-06-09T10:12:00Z</dcterms:modified>
</cp:coreProperties>
</file>