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5CED8" w14:textId="77777777" w:rsidR="00FB7F50" w:rsidRPr="002245BE" w:rsidRDefault="0089172D" w:rsidP="00EE4DB5">
      <w:pPr>
        <w:jc w:val="right"/>
        <w:rPr>
          <w:sz w:val="22"/>
          <w:szCs w:val="22"/>
        </w:rPr>
      </w:pPr>
      <w:bookmarkStart w:id="0" w:name="_Hlk53520193"/>
      <w:r w:rsidRPr="0089172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89172D">
        <w:rPr>
          <w:sz w:val="22"/>
          <w:szCs w:val="22"/>
        </w:rPr>
        <w:t>2021-06-16</w:t>
      </w:r>
    </w:p>
    <w:p w14:paraId="6853FB78" w14:textId="77777777" w:rsidR="0089172D" w:rsidRPr="0089172D" w:rsidRDefault="0089172D" w:rsidP="00EE4DB5">
      <w:pPr>
        <w:rPr>
          <w:b/>
          <w:bCs/>
          <w:sz w:val="22"/>
          <w:szCs w:val="22"/>
        </w:rPr>
      </w:pPr>
      <w:r w:rsidRPr="0089172D">
        <w:rPr>
          <w:b/>
          <w:bCs/>
          <w:sz w:val="22"/>
          <w:szCs w:val="22"/>
        </w:rPr>
        <w:t>Szpital Wojewódzki w Poznaniu</w:t>
      </w:r>
    </w:p>
    <w:p w14:paraId="78E30A80" w14:textId="77777777" w:rsidR="00FB7F50" w:rsidRPr="002245BE" w:rsidRDefault="0089172D" w:rsidP="00EE4DB5">
      <w:pPr>
        <w:rPr>
          <w:b/>
          <w:bCs/>
          <w:sz w:val="22"/>
          <w:szCs w:val="22"/>
        </w:rPr>
      </w:pPr>
      <w:r w:rsidRPr="0089172D">
        <w:rPr>
          <w:b/>
          <w:bCs/>
          <w:sz w:val="22"/>
          <w:szCs w:val="22"/>
        </w:rPr>
        <w:t>Dział Zamówień Publicznych</w:t>
      </w:r>
    </w:p>
    <w:p w14:paraId="3916BD85" w14:textId="77777777" w:rsidR="00FB7F50" w:rsidRPr="002245BE" w:rsidRDefault="0089172D" w:rsidP="00EE4DB5">
      <w:pPr>
        <w:rPr>
          <w:sz w:val="22"/>
          <w:szCs w:val="22"/>
        </w:rPr>
      </w:pPr>
      <w:r w:rsidRPr="0089172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89172D">
        <w:rPr>
          <w:sz w:val="22"/>
          <w:szCs w:val="22"/>
        </w:rPr>
        <w:t>7/19</w:t>
      </w:r>
    </w:p>
    <w:p w14:paraId="38717C3F" w14:textId="77777777" w:rsidR="00FB7F50" w:rsidRPr="002245BE" w:rsidRDefault="0089172D" w:rsidP="00EE4DB5">
      <w:pPr>
        <w:rPr>
          <w:sz w:val="22"/>
          <w:szCs w:val="22"/>
        </w:rPr>
      </w:pPr>
      <w:r w:rsidRPr="0089172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89172D">
        <w:rPr>
          <w:sz w:val="22"/>
          <w:szCs w:val="22"/>
        </w:rPr>
        <w:t>Poznań</w:t>
      </w:r>
    </w:p>
    <w:p w14:paraId="27782AD7" w14:textId="77777777" w:rsidR="00FB7F50" w:rsidRPr="002245BE" w:rsidRDefault="00FB7F50" w:rsidP="00EE4DB5">
      <w:pPr>
        <w:rPr>
          <w:sz w:val="22"/>
          <w:szCs w:val="22"/>
        </w:rPr>
      </w:pPr>
    </w:p>
    <w:p w14:paraId="48102F14" w14:textId="77777777" w:rsidR="00FB7F50" w:rsidRDefault="00FB7F50" w:rsidP="00EE4DB5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89172D" w:rsidRPr="0089172D">
        <w:rPr>
          <w:bCs/>
          <w:sz w:val="22"/>
          <w:szCs w:val="22"/>
        </w:rPr>
        <w:t>SZW/DZP/28/2021/7</w:t>
      </w:r>
    </w:p>
    <w:p w14:paraId="2FEAFC37" w14:textId="77777777" w:rsidR="00E62859" w:rsidRDefault="00E62859" w:rsidP="00EE4DB5">
      <w:pPr>
        <w:rPr>
          <w:sz w:val="22"/>
          <w:szCs w:val="22"/>
        </w:rPr>
      </w:pPr>
    </w:p>
    <w:p w14:paraId="64DA9DAC" w14:textId="77777777" w:rsidR="00E62859" w:rsidRPr="00E62859" w:rsidRDefault="00E62859" w:rsidP="00EE4DB5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31DFCB91" w14:textId="51F3187E" w:rsidR="00E62859" w:rsidRDefault="00E62859" w:rsidP="00EE4DB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5FF75DB" w14:textId="64595BD3" w:rsidR="00EE4DB5" w:rsidRDefault="00EE4DB5" w:rsidP="00EE4DB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324A4DD" w14:textId="77777777" w:rsidR="00EE4DB5" w:rsidRPr="00C65E53" w:rsidRDefault="00EE4DB5" w:rsidP="00EE4DB5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71914BB8" w14:textId="77777777" w:rsidR="008642B3" w:rsidRDefault="009F0E5C" w:rsidP="00EE4DB5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6E12CE13" w14:textId="3FD58BC0" w:rsidR="008642B3" w:rsidRDefault="008642B3" w:rsidP="00EE4DB5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7E5F19F1" w14:textId="2173208C" w:rsidR="00EE4DB5" w:rsidRDefault="00EE4DB5" w:rsidP="00EE4DB5">
      <w:pPr>
        <w:jc w:val="center"/>
        <w:rPr>
          <w:b/>
          <w:sz w:val="28"/>
        </w:rPr>
      </w:pPr>
    </w:p>
    <w:p w14:paraId="58B46736" w14:textId="77777777" w:rsidR="00EE4DB5" w:rsidRDefault="00EE4DB5" w:rsidP="00EE4DB5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89172D" w:rsidRPr="00607F9B" w14:paraId="0E4BCEBE" w14:textId="77777777" w:rsidTr="00410033">
        <w:trPr>
          <w:trHeight w:val="638"/>
        </w:trPr>
        <w:tc>
          <w:tcPr>
            <w:tcW w:w="959" w:type="dxa"/>
            <w:shd w:val="clear" w:color="auto" w:fill="auto"/>
          </w:tcPr>
          <w:p w14:paraId="62788F09" w14:textId="77777777" w:rsidR="0089172D" w:rsidRPr="00607F9B" w:rsidRDefault="0089172D" w:rsidP="00EE4DB5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3B66EF" w14:textId="77777777" w:rsidR="0089172D" w:rsidRDefault="0089172D" w:rsidP="00EE4DB5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9172D">
              <w:rPr>
                <w:sz w:val="22"/>
                <w:szCs w:val="22"/>
              </w:rPr>
              <w:t>przetarg</w:t>
            </w:r>
            <w:r w:rsidR="00EE4DB5">
              <w:rPr>
                <w:sz w:val="22"/>
                <w:szCs w:val="22"/>
              </w:rPr>
              <w:t>u</w:t>
            </w:r>
            <w:r w:rsidRPr="0089172D">
              <w:rPr>
                <w:sz w:val="22"/>
                <w:szCs w:val="22"/>
              </w:rPr>
              <w:t xml:space="preserve"> nieograniczon</w:t>
            </w:r>
            <w:r w:rsidR="00EE4DB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9172D">
              <w:rPr>
                <w:b/>
                <w:bCs/>
                <w:sz w:val="22"/>
                <w:szCs w:val="22"/>
              </w:rPr>
              <w:t xml:space="preserve">Wykonanie wielobranżowej dokumentacji projektowo-kosztorysowej dla inwestycji </w:t>
            </w:r>
            <w:proofErr w:type="spellStart"/>
            <w:r w:rsidRPr="0089172D">
              <w:rPr>
                <w:b/>
                <w:bCs/>
                <w:sz w:val="22"/>
                <w:szCs w:val="22"/>
              </w:rPr>
              <w:t>pn</w:t>
            </w:r>
            <w:proofErr w:type="spellEnd"/>
            <w:r w:rsidRPr="0089172D">
              <w:rPr>
                <w:b/>
                <w:bCs/>
                <w:sz w:val="22"/>
                <w:szCs w:val="22"/>
              </w:rPr>
              <w:t>: "Kompleksowa modernizacja mediów Wielkopolskiego Centrum Specjalistycznego - Gazy Medyczne - Etap I - dokumentacja projektowa" Szpitala Wojewódzkiego w Poznaniu - Filia 1.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9172D">
              <w:rPr>
                <w:b/>
                <w:sz w:val="22"/>
                <w:szCs w:val="22"/>
              </w:rPr>
              <w:t>SZW/DZP/28/2021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3578C43" w14:textId="77777777" w:rsidR="00EE4DB5" w:rsidRDefault="00EE4DB5" w:rsidP="00EE4DB5">
            <w:pPr>
              <w:jc w:val="both"/>
              <w:rPr>
                <w:sz w:val="22"/>
                <w:szCs w:val="22"/>
              </w:rPr>
            </w:pPr>
          </w:p>
          <w:p w14:paraId="461427E8" w14:textId="489265C8" w:rsidR="00070775" w:rsidRPr="00607F9B" w:rsidRDefault="00070775" w:rsidP="00EE4DB5">
            <w:pPr>
              <w:jc w:val="both"/>
              <w:rPr>
                <w:sz w:val="22"/>
                <w:szCs w:val="22"/>
              </w:rPr>
            </w:pPr>
          </w:p>
        </w:tc>
      </w:tr>
    </w:tbl>
    <w:p w14:paraId="7A935F03" w14:textId="40ACC1AD" w:rsidR="008642B3" w:rsidRDefault="00C65E53" w:rsidP="00EE4DB5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9172D" w:rsidRPr="0089172D">
        <w:rPr>
          <w:b/>
          <w:sz w:val="22"/>
          <w:szCs w:val="22"/>
        </w:rPr>
        <w:t>Szpital Wojewódzki w Poznaniu</w:t>
      </w:r>
      <w:r w:rsidR="00EE4DB5">
        <w:rPr>
          <w:b/>
          <w:sz w:val="22"/>
          <w:szCs w:val="22"/>
        </w:rPr>
        <w:t xml:space="preserve">, </w:t>
      </w:r>
      <w:r w:rsidR="0089172D" w:rsidRPr="0089172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9172D" w:rsidRPr="0089172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3E8EF3CC" w14:textId="77777777" w:rsidR="00070775" w:rsidRDefault="00070775" w:rsidP="00EE4DB5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172D" w14:paraId="27110F44" w14:textId="77777777" w:rsidTr="0041003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2B0E06B" w14:textId="77777777" w:rsidR="0089172D" w:rsidRPr="00D26ED6" w:rsidRDefault="0089172D" w:rsidP="00EE4DB5">
            <w:pPr>
              <w:jc w:val="both"/>
              <w:rPr>
                <w:b/>
                <w:sz w:val="22"/>
                <w:szCs w:val="22"/>
              </w:rPr>
            </w:pPr>
            <w:r w:rsidRPr="0089172D">
              <w:rPr>
                <w:b/>
                <w:sz w:val="22"/>
                <w:szCs w:val="22"/>
              </w:rPr>
              <w:t>Pracownia Projektowa arch. Grażyna Stojek</w:t>
            </w:r>
          </w:p>
          <w:p w14:paraId="569E12C1" w14:textId="77777777" w:rsidR="0089172D" w:rsidRPr="009F0E5C" w:rsidRDefault="0089172D" w:rsidP="00EE4DB5">
            <w:pPr>
              <w:jc w:val="both"/>
              <w:rPr>
                <w:bCs/>
                <w:sz w:val="22"/>
                <w:szCs w:val="22"/>
              </w:rPr>
            </w:pPr>
            <w:r w:rsidRPr="0089172D">
              <w:rPr>
                <w:bCs/>
                <w:sz w:val="22"/>
                <w:szCs w:val="22"/>
              </w:rPr>
              <w:t>Inspektowa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172D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426490" w14:textId="77777777" w:rsidR="0089172D" w:rsidRPr="009F0E5C" w:rsidRDefault="0089172D" w:rsidP="00EE4DB5">
            <w:pPr>
              <w:jc w:val="both"/>
              <w:rPr>
                <w:bCs/>
                <w:sz w:val="22"/>
                <w:szCs w:val="22"/>
              </w:rPr>
            </w:pPr>
            <w:r w:rsidRPr="0089172D">
              <w:rPr>
                <w:bCs/>
                <w:sz w:val="22"/>
                <w:szCs w:val="22"/>
              </w:rPr>
              <w:t>71-220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9172D">
              <w:rPr>
                <w:bCs/>
                <w:sz w:val="22"/>
                <w:szCs w:val="22"/>
              </w:rPr>
              <w:t>Szczecin</w:t>
            </w:r>
          </w:p>
          <w:p w14:paraId="5318A8C0" w14:textId="77777777" w:rsidR="0089172D" w:rsidRPr="00D26ED6" w:rsidRDefault="0089172D" w:rsidP="00EE4DB5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40EAFAE" w14:textId="77777777" w:rsidR="0089172D" w:rsidRPr="00D26ED6" w:rsidRDefault="0089172D" w:rsidP="00EE4DB5">
            <w:pPr>
              <w:jc w:val="both"/>
              <w:rPr>
                <w:b/>
                <w:sz w:val="22"/>
                <w:szCs w:val="22"/>
              </w:rPr>
            </w:pPr>
            <w:r w:rsidRPr="0089172D">
              <w:rPr>
                <w:sz w:val="22"/>
                <w:szCs w:val="22"/>
              </w:rPr>
              <w:t xml:space="preserve">Wykonanie wielobranżowej dokumentacji projektowo-kosztorysowej dla inwestycji </w:t>
            </w:r>
            <w:proofErr w:type="spellStart"/>
            <w:r w:rsidRPr="0089172D">
              <w:rPr>
                <w:sz w:val="22"/>
                <w:szCs w:val="22"/>
              </w:rPr>
              <w:t>pn</w:t>
            </w:r>
            <w:proofErr w:type="spellEnd"/>
            <w:r w:rsidRPr="0089172D">
              <w:rPr>
                <w:sz w:val="22"/>
                <w:szCs w:val="22"/>
              </w:rPr>
              <w:t>: "Kompleksowa modernizacja mediów Wielkopolskiego Centrum Specjalistycznego - Gazy Medyczne - Etap I - dokumentacja projektowa" Szpitala Wojewódzkiego w Poznaniu - Filia 1.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9172D">
              <w:rPr>
                <w:b/>
                <w:sz w:val="22"/>
                <w:szCs w:val="22"/>
              </w:rPr>
              <w:t>322 260.00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2768F8F" w14:textId="77777777" w:rsidR="0089172D" w:rsidRPr="00D26ED6" w:rsidRDefault="0089172D" w:rsidP="00EE4DB5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96E49C6" w14:textId="77777777" w:rsidR="0089172D" w:rsidRDefault="0089172D" w:rsidP="00EE4DB5">
            <w:pPr>
              <w:pStyle w:val="Nagwek"/>
              <w:tabs>
                <w:tab w:val="clear" w:pos="4536"/>
                <w:tab w:val="clear" w:pos="9072"/>
              </w:tabs>
            </w:pPr>
            <w:r w:rsidRPr="0089172D">
              <w:t>Oferta spełnia wszystkie wymagania formalno-prawne i jest zgodna z SWZ. Jedyna oferta.</w:t>
            </w:r>
          </w:p>
        </w:tc>
      </w:tr>
    </w:tbl>
    <w:p w14:paraId="352D3D2C" w14:textId="77777777" w:rsidR="00EE4DB5" w:rsidRDefault="00EE4DB5" w:rsidP="00EE4DB5">
      <w:pPr>
        <w:jc w:val="both"/>
        <w:rPr>
          <w:color w:val="000000"/>
          <w:sz w:val="22"/>
          <w:szCs w:val="22"/>
        </w:rPr>
      </w:pPr>
    </w:p>
    <w:p w14:paraId="5483717A" w14:textId="19999D1E" w:rsidR="003A0AFC" w:rsidRPr="00756CDA" w:rsidRDefault="00915B9E" w:rsidP="00EE4DB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134"/>
        <w:gridCol w:w="2268"/>
        <w:gridCol w:w="1843"/>
        <w:gridCol w:w="1701"/>
      </w:tblGrid>
      <w:tr w:rsidR="00EE4DB5" w:rsidRPr="008567C7" w14:paraId="16F9BFDD" w14:textId="77777777" w:rsidTr="00EE4DB5">
        <w:trPr>
          <w:trHeight w:val="510"/>
        </w:trPr>
        <w:tc>
          <w:tcPr>
            <w:tcW w:w="709" w:type="dxa"/>
            <w:vAlign w:val="center"/>
          </w:tcPr>
          <w:p w14:paraId="51A543FD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4C2E259D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165D6AC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5AE947C5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zawodowe projektanta przy realizacji podobnych projektów</w:t>
            </w:r>
          </w:p>
        </w:tc>
        <w:tc>
          <w:tcPr>
            <w:tcW w:w="1843" w:type="dxa"/>
            <w:vAlign w:val="center"/>
          </w:tcPr>
          <w:p w14:paraId="42732EC0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bCs/>
                <w:sz w:val="18"/>
                <w:szCs w:val="18"/>
              </w:rPr>
              <w:t>Skrócenie terminu wykonania zamówienia</w:t>
            </w:r>
          </w:p>
        </w:tc>
        <w:tc>
          <w:tcPr>
            <w:tcW w:w="1701" w:type="dxa"/>
            <w:vAlign w:val="center"/>
          </w:tcPr>
          <w:p w14:paraId="77DA9101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E4DB5" w:rsidRPr="008567C7" w14:paraId="763306E3" w14:textId="77777777" w:rsidTr="00EE4DB5">
        <w:tc>
          <w:tcPr>
            <w:tcW w:w="709" w:type="dxa"/>
            <w:vAlign w:val="center"/>
          </w:tcPr>
          <w:p w14:paraId="0642355D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3505ED7A" w14:textId="77777777" w:rsidR="00EE4DB5" w:rsidRPr="002B6761" w:rsidRDefault="00EE4DB5" w:rsidP="00EE4DB5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b/>
                <w:sz w:val="18"/>
                <w:szCs w:val="18"/>
              </w:rPr>
              <w:t>Pracownia Projektowa arch. Grażyna Stojek</w:t>
            </w:r>
          </w:p>
          <w:p w14:paraId="3F74401B" w14:textId="77777777" w:rsidR="00EE4DB5" w:rsidRPr="008567C7" w:rsidRDefault="00EE4DB5" w:rsidP="00EE4D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bCs/>
                <w:sz w:val="18"/>
                <w:szCs w:val="18"/>
              </w:rPr>
              <w:t>Inspektowa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72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9CC1D07" w14:textId="77777777" w:rsidR="00EE4DB5" w:rsidRPr="001B7815" w:rsidRDefault="00EE4DB5" w:rsidP="00EE4DB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bCs/>
                <w:sz w:val="18"/>
                <w:szCs w:val="18"/>
              </w:rPr>
              <w:t>71-220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172D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14:paraId="568291D9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14:paraId="6A2218C8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843" w:type="dxa"/>
            <w:vAlign w:val="center"/>
          </w:tcPr>
          <w:p w14:paraId="391DA086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3842D004" w14:textId="77777777" w:rsidR="00EE4DB5" w:rsidRPr="008567C7" w:rsidRDefault="00EE4DB5" w:rsidP="00EE4DB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172D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14:paraId="1E9C1FB6" w14:textId="77777777" w:rsidR="00E85D70" w:rsidRDefault="00E85D70" w:rsidP="00EE4DB5">
      <w:pPr>
        <w:ind w:firstLine="709"/>
        <w:jc w:val="both"/>
        <w:rPr>
          <w:color w:val="000000"/>
        </w:rPr>
      </w:pPr>
    </w:p>
    <w:p w14:paraId="66795CA9" w14:textId="77777777" w:rsidR="008642B3" w:rsidRPr="001B7815" w:rsidRDefault="00B464D3" w:rsidP="00EE4DB5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449800B9" w14:textId="77777777" w:rsidTr="00607F9B">
        <w:tc>
          <w:tcPr>
            <w:tcW w:w="779" w:type="dxa"/>
            <w:shd w:val="clear" w:color="auto" w:fill="FFFFFF"/>
            <w:vAlign w:val="center"/>
          </w:tcPr>
          <w:p w14:paraId="58E4AD8A" w14:textId="77777777" w:rsidR="008642B3" w:rsidRPr="004657DA" w:rsidRDefault="002B6761" w:rsidP="00EE4DB5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57E2616C" w14:textId="77777777" w:rsidR="008642B3" w:rsidRPr="004657DA" w:rsidRDefault="00F33C66" w:rsidP="00EE4DB5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22C0415B" w14:textId="77777777" w:rsidR="008642B3" w:rsidRPr="004657DA" w:rsidRDefault="008642B3" w:rsidP="00EE4DB5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48958201" w14:textId="77777777" w:rsidTr="00F33C66">
        <w:tc>
          <w:tcPr>
            <w:tcW w:w="779" w:type="dxa"/>
            <w:vAlign w:val="center"/>
          </w:tcPr>
          <w:p w14:paraId="166089AF" w14:textId="77777777" w:rsidR="002B6761" w:rsidRPr="002B6761" w:rsidRDefault="002B6761" w:rsidP="00EE4DB5">
            <w:pPr>
              <w:jc w:val="center"/>
              <w:rPr>
                <w:sz w:val="22"/>
                <w:szCs w:val="22"/>
              </w:rPr>
            </w:pPr>
          </w:p>
          <w:p w14:paraId="108EB533" w14:textId="77777777" w:rsidR="008642B3" w:rsidRPr="002B6761" w:rsidRDefault="008642B3" w:rsidP="00EE4DB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DCA28F6" w14:textId="77777777" w:rsidR="008642B3" w:rsidRPr="002B6761" w:rsidRDefault="008642B3" w:rsidP="00EE4DB5">
            <w:pPr>
              <w:rPr>
                <w:b/>
                <w:bCs/>
                <w:sz w:val="22"/>
                <w:szCs w:val="22"/>
              </w:rPr>
            </w:pPr>
          </w:p>
          <w:p w14:paraId="0B4D0660" w14:textId="2390A072" w:rsidR="008642B3" w:rsidRPr="002B6761" w:rsidRDefault="008642B3" w:rsidP="00EE4DB5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24FA3BD0" w14:textId="77777777" w:rsidR="008642B3" w:rsidRPr="002B6761" w:rsidRDefault="008642B3" w:rsidP="00EE4DB5">
            <w:pPr>
              <w:rPr>
                <w:sz w:val="22"/>
                <w:szCs w:val="22"/>
              </w:rPr>
            </w:pPr>
          </w:p>
          <w:p w14:paraId="2ED5511D" w14:textId="77777777" w:rsidR="008642B3" w:rsidRPr="002B6761" w:rsidRDefault="008642B3" w:rsidP="00EE4DB5">
            <w:pPr>
              <w:jc w:val="both"/>
              <w:rPr>
                <w:sz w:val="22"/>
                <w:szCs w:val="22"/>
              </w:rPr>
            </w:pPr>
          </w:p>
        </w:tc>
      </w:tr>
    </w:tbl>
    <w:p w14:paraId="2AA92A3F" w14:textId="77777777" w:rsidR="008642B3" w:rsidRDefault="008642B3" w:rsidP="00EE4DB5">
      <w:pPr>
        <w:jc w:val="both"/>
        <w:rPr>
          <w:color w:val="000000"/>
          <w:sz w:val="16"/>
          <w:szCs w:val="16"/>
        </w:rPr>
      </w:pPr>
    </w:p>
    <w:p w14:paraId="5F91308D" w14:textId="77777777" w:rsidR="00070775" w:rsidRDefault="00070775" w:rsidP="00EE4DB5">
      <w:pPr>
        <w:jc w:val="both"/>
      </w:pPr>
    </w:p>
    <w:p w14:paraId="0FACE1B9" w14:textId="77777777" w:rsidR="00070775" w:rsidRDefault="00070775" w:rsidP="00EE4DB5">
      <w:pPr>
        <w:jc w:val="both"/>
      </w:pPr>
    </w:p>
    <w:p w14:paraId="49A3A5A4" w14:textId="77777777" w:rsidR="00070775" w:rsidRDefault="00070775" w:rsidP="00EE4DB5">
      <w:pPr>
        <w:jc w:val="both"/>
      </w:pPr>
    </w:p>
    <w:p w14:paraId="36C66A1C" w14:textId="765C2FD3" w:rsidR="009F0E5C" w:rsidRDefault="009F0E5C" w:rsidP="00EE4DB5">
      <w:pPr>
        <w:jc w:val="both"/>
      </w:pPr>
      <w:r>
        <w:lastRenderedPageBreak/>
        <w:t xml:space="preserve">Informacja </w:t>
      </w:r>
      <w:r w:rsidR="00BD2174">
        <w:t>o terminie zawarcia umowy</w:t>
      </w:r>
      <w:r w:rsidR="00F33C66">
        <w:t>:</w:t>
      </w:r>
    </w:p>
    <w:p w14:paraId="74E188FD" w14:textId="77777777" w:rsidR="00F960D7" w:rsidRPr="00F33C66" w:rsidRDefault="00A029B8" w:rsidP="00EE4DB5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89172D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0B51436E" w14:textId="77777777" w:rsidR="00F960D7" w:rsidRPr="00F33C66" w:rsidRDefault="00D8427E" w:rsidP="00EE4DB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7948DA1" w14:textId="77777777" w:rsidR="00F960D7" w:rsidRDefault="00F960D7" w:rsidP="00EE4DB5">
      <w:pPr>
        <w:jc w:val="both"/>
        <w:rPr>
          <w:bCs/>
        </w:rPr>
      </w:pPr>
    </w:p>
    <w:p w14:paraId="290A3BF2" w14:textId="497F0636" w:rsidR="00B464D3" w:rsidRDefault="00B464D3" w:rsidP="00EE4DB5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91E1964" w14:textId="58D00255" w:rsidR="00070775" w:rsidRDefault="00070775" w:rsidP="00EE4DB5">
      <w:pPr>
        <w:ind w:left="3119" w:firstLine="425"/>
        <w:jc w:val="right"/>
        <w:rPr>
          <w:i/>
          <w:sz w:val="22"/>
          <w:szCs w:val="22"/>
        </w:rPr>
      </w:pPr>
    </w:p>
    <w:p w14:paraId="0CB1D5AB" w14:textId="77777777" w:rsidR="00070775" w:rsidRDefault="00070775" w:rsidP="0007077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D5EB294" w14:textId="0F0CEBE6" w:rsidR="00070775" w:rsidRDefault="00070775" w:rsidP="0007077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w Poznaniu</w:t>
      </w:r>
    </w:p>
    <w:p w14:paraId="54F586BF" w14:textId="7FBEC0D6" w:rsidR="00070775" w:rsidRPr="006B27ED" w:rsidRDefault="00070775" w:rsidP="00070775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             Piotr Nowicki</w:t>
      </w:r>
    </w:p>
    <w:p w14:paraId="3EF64D32" w14:textId="77777777" w:rsidR="00070775" w:rsidRPr="004229DE" w:rsidRDefault="00070775" w:rsidP="00EE4DB5">
      <w:pPr>
        <w:ind w:left="3119" w:firstLine="425"/>
        <w:jc w:val="right"/>
        <w:rPr>
          <w:i/>
          <w:sz w:val="22"/>
          <w:szCs w:val="22"/>
        </w:rPr>
      </w:pPr>
    </w:p>
    <w:bookmarkEnd w:id="0"/>
    <w:p w14:paraId="10096F42" w14:textId="77777777" w:rsidR="008642B3" w:rsidRPr="00B464D3" w:rsidRDefault="008642B3" w:rsidP="00EE4DB5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744E5" w14:textId="77777777" w:rsidR="0075137E" w:rsidRDefault="0075137E">
      <w:r>
        <w:separator/>
      </w:r>
    </w:p>
  </w:endnote>
  <w:endnote w:type="continuationSeparator" w:id="0">
    <w:p w14:paraId="37F1B5AD" w14:textId="77777777" w:rsidR="0075137E" w:rsidRDefault="00751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CD74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096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34228B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C1FA11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C2B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72DDA" w14:textId="77777777" w:rsidR="0075137E" w:rsidRDefault="0075137E">
      <w:r>
        <w:separator/>
      </w:r>
    </w:p>
  </w:footnote>
  <w:footnote w:type="continuationSeparator" w:id="0">
    <w:p w14:paraId="725F1FBD" w14:textId="77777777" w:rsidR="0075137E" w:rsidRDefault="00751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BBF0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B3D9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5BC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37E"/>
    <w:rsid w:val="00022322"/>
    <w:rsid w:val="00042497"/>
    <w:rsid w:val="00070775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137E"/>
    <w:rsid w:val="00756CDA"/>
    <w:rsid w:val="007E2ACC"/>
    <w:rsid w:val="007E68C5"/>
    <w:rsid w:val="00832144"/>
    <w:rsid w:val="008567C7"/>
    <w:rsid w:val="008642B3"/>
    <w:rsid w:val="0089172D"/>
    <w:rsid w:val="008A6C10"/>
    <w:rsid w:val="008E5102"/>
    <w:rsid w:val="00915B9E"/>
    <w:rsid w:val="00952256"/>
    <w:rsid w:val="0097748A"/>
    <w:rsid w:val="009F0E5C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E4DB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5D9A23"/>
  <w15:chartTrackingRefBased/>
  <w15:docId w15:val="{9A3D0C2E-626A-4676-A889-DC5BAE5CA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07077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2021-06-16T07:28:00Z</cp:lastPrinted>
  <dcterms:created xsi:type="dcterms:W3CDTF">2021-06-16T07:29:00Z</dcterms:created>
  <dcterms:modified xsi:type="dcterms:W3CDTF">2021-06-16T07:29:00Z</dcterms:modified>
</cp:coreProperties>
</file>