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20856" w14:textId="77777777" w:rsidR="00D665F5" w:rsidRDefault="000A0C1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A0C1F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0A0C1F">
        <w:rPr>
          <w:sz w:val="22"/>
          <w:szCs w:val="22"/>
        </w:rPr>
        <w:t>2021-06-16</w:t>
      </w:r>
    </w:p>
    <w:p w14:paraId="1106992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2EDCDD" w14:textId="77777777" w:rsidR="000A0C1F" w:rsidRPr="000A0C1F" w:rsidRDefault="000A0C1F" w:rsidP="00577BC6">
      <w:pPr>
        <w:spacing w:after="40"/>
        <w:rPr>
          <w:b/>
          <w:bCs/>
          <w:sz w:val="22"/>
          <w:szCs w:val="22"/>
        </w:rPr>
      </w:pPr>
      <w:r w:rsidRPr="000A0C1F">
        <w:rPr>
          <w:b/>
          <w:bCs/>
          <w:sz w:val="22"/>
          <w:szCs w:val="22"/>
        </w:rPr>
        <w:t>Szpital Wojewódzki w Poznaniu</w:t>
      </w:r>
    </w:p>
    <w:p w14:paraId="31DBE6BF" w14:textId="77777777" w:rsidR="00D665F5" w:rsidRPr="00D91931" w:rsidRDefault="000A0C1F" w:rsidP="00577BC6">
      <w:pPr>
        <w:spacing w:after="40"/>
        <w:rPr>
          <w:b/>
          <w:bCs/>
          <w:sz w:val="22"/>
          <w:szCs w:val="22"/>
        </w:rPr>
      </w:pPr>
      <w:r w:rsidRPr="000A0C1F">
        <w:rPr>
          <w:b/>
          <w:bCs/>
          <w:sz w:val="22"/>
          <w:szCs w:val="22"/>
        </w:rPr>
        <w:t>Dział Zamówień Publicznych</w:t>
      </w:r>
    </w:p>
    <w:p w14:paraId="5C300CC5" w14:textId="4E3E4AFB" w:rsidR="00D665F5" w:rsidRPr="00BD5546" w:rsidRDefault="00F263DC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A0C1F" w:rsidRPr="000A0C1F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0A0C1F" w:rsidRPr="000A0C1F">
        <w:rPr>
          <w:sz w:val="22"/>
          <w:szCs w:val="22"/>
        </w:rPr>
        <w:t>7/19</w:t>
      </w:r>
    </w:p>
    <w:p w14:paraId="3A66C42C" w14:textId="77777777" w:rsidR="00D665F5" w:rsidRPr="00BD5546" w:rsidRDefault="000A0C1F" w:rsidP="00D665F5">
      <w:pPr>
        <w:rPr>
          <w:sz w:val="22"/>
          <w:szCs w:val="22"/>
        </w:rPr>
      </w:pPr>
      <w:r w:rsidRPr="000A0C1F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0A0C1F">
        <w:rPr>
          <w:sz w:val="22"/>
          <w:szCs w:val="22"/>
        </w:rPr>
        <w:t>Poznań</w:t>
      </w:r>
    </w:p>
    <w:p w14:paraId="1530CC5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1C94C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8468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0C1F" w:rsidRPr="000A0C1F">
        <w:rPr>
          <w:b/>
          <w:sz w:val="22"/>
          <w:szCs w:val="22"/>
        </w:rPr>
        <w:t>SZW/DZP/23/2021</w:t>
      </w:r>
      <w:r w:rsidR="00A80738">
        <w:rPr>
          <w:sz w:val="24"/>
        </w:rPr>
        <w:tab/>
        <w:t xml:space="preserve"> </w:t>
      </w:r>
    </w:p>
    <w:p w14:paraId="55A3A7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5CAC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6367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7A0A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CE1A53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8C03C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0C1F" w:rsidRPr="000A0C1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17A9AA0" w14:textId="77777777" w:rsidR="00A80738" w:rsidRPr="00577BC6" w:rsidRDefault="000A0C1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0C1F">
        <w:rPr>
          <w:b/>
          <w:sz w:val="22"/>
          <w:szCs w:val="22"/>
        </w:rPr>
        <w:t>Przeglądy techniczne i naprawy urządzeń medycznych - Inkubatory</w:t>
      </w:r>
    </w:p>
    <w:p w14:paraId="478ACD1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A0C1F" w:rsidRPr="000A0C1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EA7A1E" w14:textId="414A09FA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F263DC">
        <w:rPr>
          <w:sz w:val="22"/>
          <w:szCs w:val="22"/>
        </w:rPr>
        <w:t xml:space="preserve"> 16.06.2021 r. </w:t>
      </w:r>
      <w:r w:rsidR="00FF4AB1" w:rsidRPr="00577BC6">
        <w:rPr>
          <w:sz w:val="22"/>
          <w:szCs w:val="22"/>
        </w:rPr>
        <w:t>o godz.</w:t>
      </w:r>
      <w:r w:rsidR="00F263DC">
        <w:rPr>
          <w:sz w:val="22"/>
          <w:szCs w:val="22"/>
        </w:rPr>
        <w:t xml:space="preserve"> 10:00</w:t>
      </w:r>
      <w:r w:rsidR="00FF4AB1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 xml:space="preserve">, otwarte zostały oferty następujących </w:t>
      </w:r>
      <w:r w:rsidR="00F263DC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33F5C0A" w14:textId="77777777" w:rsidTr="00C82837">
        <w:tc>
          <w:tcPr>
            <w:tcW w:w="993" w:type="dxa"/>
            <w:shd w:val="clear" w:color="auto" w:fill="auto"/>
            <w:vAlign w:val="center"/>
          </w:tcPr>
          <w:p w14:paraId="685BA26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2D4B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6563A68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0B72C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0A0C1F" w:rsidRPr="00075CD0" w14:paraId="7654642F" w14:textId="77777777" w:rsidTr="00322081">
        <w:tc>
          <w:tcPr>
            <w:tcW w:w="993" w:type="dxa"/>
            <w:shd w:val="clear" w:color="auto" w:fill="auto"/>
            <w:vAlign w:val="center"/>
          </w:tcPr>
          <w:p w14:paraId="70BACF5C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1F38F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4</w:t>
            </w:r>
          </w:p>
        </w:tc>
        <w:tc>
          <w:tcPr>
            <w:tcW w:w="4110" w:type="dxa"/>
            <w:shd w:val="clear" w:color="auto" w:fill="auto"/>
          </w:tcPr>
          <w:p w14:paraId="4AD98798" w14:textId="77777777" w:rsidR="000A0C1F" w:rsidRPr="00C82837" w:rsidRDefault="000A0C1F" w:rsidP="00322081">
            <w:pPr>
              <w:spacing w:before="40"/>
            </w:pPr>
            <w:r w:rsidRPr="000A0C1F">
              <w:t>GE Medical Systems Polska Sp. z o.o.</w:t>
            </w:r>
          </w:p>
          <w:p w14:paraId="1633B979" w14:textId="1984C529" w:rsidR="000A0C1F" w:rsidRPr="00CB5EDB" w:rsidRDefault="00F263DC" w:rsidP="00322081">
            <w:r>
              <w:t xml:space="preserve">ul. </w:t>
            </w:r>
            <w:r w:rsidR="000A0C1F" w:rsidRPr="000A0C1F">
              <w:t>Wołowska</w:t>
            </w:r>
            <w:r w:rsidR="000A0C1F" w:rsidRPr="00CB5EDB">
              <w:t xml:space="preserve"> </w:t>
            </w:r>
            <w:r w:rsidR="000A0C1F" w:rsidRPr="000A0C1F">
              <w:t>9</w:t>
            </w:r>
            <w:r w:rsidR="000A0C1F" w:rsidRPr="00CB5EDB">
              <w:t xml:space="preserve"> </w:t>
            </w:r>
          </w:p>
          <w:p w14:paraId="595F15F8" w14:textId="77777777" w:rsidR="000A0C1F" w:rsidRPr="00CB5EDB" w:rsidRDefault="000A0C1F" w:rsidP="00322081">
            <w:pPr>
              <w:spacing w:after="120"/>
              <w:jc w:val="both"/>
            </w:pPr>
            <w:r w:rsidRPr="000A0C1F">
              <w:t>02-583</w:t>
            </w:r>
            <w:r w:rsidRPr="00CB5EDB">
              <w:t xml:space="preserve"> </w:t>
            </w:r>
            <w:r w:rsidRPr="000A0C1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AC215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24 321.60 zł</w:t>
            </w:r>
          </w:p>
        </w:tc>
      </w:tr>
      <w:tr w:rsidR="000A0C1F" w:rsidRPr="00075CD0" w14:paraId="5FC2DBE6" w14:textId="77777777" w:rsidTr="00322081">
        <w:tc>
          <w:tcPr>
            <w:tcW w:w="993" w:type="dxa"/>
            <w:shd w:val="clear" w:color="auto" w:fill="auto"/>
            <w:vAlign w:val="center"/>
          </w:tcPr>
          <w:p w14:paraId="1E9466FF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400B4B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5</w:t>
            </w:r>
          </w:p>
        </w:tc>
        <w:tc>
          <w:tcPr>
            <w:tcW w:w="4110" w:type="dxa"/>
            <w:shd w:val="clear" w:color="auto" w:fill="auto"/>
          </w:tcPr>
          <w:p w14:paraId="39FE211A" w14:textId="77777777" w:rsidR="000A0C1F" w:rsidRPr="00C82837" w:rsidRDefault="000A0C1F" w:rsidP="00322081">
            <w:pPr>
              <w:spacing w:before="40"/>
            </w:pPr>
            <w:r w:rsidRPr="000A0C1F">
              <w:t>GE Medical Systems Polska Sp. z o.o.</w:t>
            </w:r>
          </w:p>
          <w:p w14:paraId="6548A8A7" w14:textId="41B8095B" w:rsidR="000A0C1F" w:rsidRPr="00CB5EDB" w:rsidRDefault="00F263DC" w:rsidP="00322081">
            <w:r>
              <w:t xml:space="preserve">ul. </w:t>
            </w:r>
            <w:r w:rsidR="000A0C1F" w:rsidRPr="000A0C1F">
              <w:t>Wołowska</w:t>
            </w:r>
            <w:r w:rsidR="000A0C1F" w:rsidRPr="00CB5EDB">
              <w:t xml:space="preserve"> </w:t>
            </w:r>
            <w:r w:rsidR="000A0C1F" w:rsidRPr="000A0C1F">
              <w:t>9</w:t>
            </w:r>
            <w:r w:rsidR="000A0C1F" w:rsidRPr="00CB5EDB">
              <w:t xml:space="preserve"> </w:t>
            </w:r>
          </w:p>
          <w:p w14:paraId="2F7AF013" w14:textId="77777777" w:rsidR="000A0C1F" w:rsidRPr="00CB5EDB" w:rsidRDefault="000A0C1F" w:rsidP="00322081">
            <w:pPr>
              <w:spacing w:after="120"/>
              <w:jc w:val="both"/>
            </w:pPr>
            <w:r w:rsidRPr="000A0C1F">
              <w:t>02-583</w:t>
            </w:r>
            <w:r w:rsidRPr="00CB5EDB">
              <w:t xml:space="preserve"> </w:t>
            </w:r>
            <w:r w:rsidRPr="000A0C1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58E7D7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4 795.20 zł</w:t>
            </w:r>
          </w:p>
        </w:tc>
      </w:tr>
      <w:tr w:rsidR="000A0C1F" w:rsidRPr="00075CD0" w14:paraId="5149085F" w14:textId="77777777" w:rsidTr="00322081">
        <w:tc>
          <w:tcPr>
            <w:tcW w:w="993" w:type="dxa"/>
            <w:shd w:val="clear" w:color="auto" w:fill="auto"/>
            <w:vAlign w:val="center"/>
          </w:tcPr>
          <w:p w14:paraId="517AFA9E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ED6719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2</w:t>
            </w:r>
          </w:p>
        </w:tc>
        <w:tc>
          <w:tcPr>
            <w:tcW w:w="4110" w:type="dxa"/>
            <w:shd w:val="clear" w:color="auto" w:fill="auto"/>
          </w:tcPr>
          <w:p w14:paraId="2F9912E8" w14:textId="77777777" w:rsidR="000A0C1F" w:rsidRPr="00C82837" w:rsidRDefault="000A0C1F" w:rsidP="00322081">
            <w:pPr>
              <w:spacing w:before="40"/>
            </w:pPr>
            <w:proofErr w:type="spellStart"/>
            <w:r w:rsidRPr="000A0C1F">
              <w:t>Drager</w:t>
            </w:r>
            <w:proofErr w:type="spellEnd"/>
            <w:r w:rsidRPr="000A0C1F">
              <w:t xml:space="preserve"> Polska sp. z o.o.</w:t>
            </w:r>
          </w:p>
          <w:p w14:paraId="1E772C9E" w14:textId="79E069DC" w:rsidR="000A0C1F" w:rsidRPr="00CB5EDB" w:rsidRDefault="00F263DC" w:rsidP="00322081">
            <w:r>
              <w:t>ul. Posag 7 Panien 1</w:t>
            </w:r>
            <w:r w:rsidR="000A0C1F" w:rsidRPr="00CB5EDB">
              <w:t xml:space="preserve"> </w:t>
            </w:r>
          </w:p>
          <w:p w14:paraId="5CF7772C" w14:textId="5077D617" w:rsidR="000A0C1F" w:rsidRPr="00CB5EDB" w:rsidRDefault="00F263DC" w:rsidP="00322081">
            <w:pPr>
              <w:spacing w:after="120"/>
              <w:jc w:val="both"/>
            </w:pPr>
            <w:r>
              <w:t>02 – 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A3C1A8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36 637.76 zł</w:t>
            </w:r>
          </w:p>
        </w:tc>
      </w:tr>
      <w:tr w:rsidR="000A0C1F" w:rsidRPr="00075CD0" w14:paraId="2F4AB7A9" w14:textId="77777777" w:rsidTr="00322081">
        <w:tc>
          <w:tcPr>
            <w:tcW w:w="993" w:type="dxa"/>
            <w:shd w:val="clear" w:color="auto" w:fill="auto"/>
            <w:vAlign w:val="center"/>
          </w:tcPr>
          <w:p w14:paraId="79D30325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2C8C17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4</w:t>
            </w:r>
          </w:p>
        </w:tc>
        <w:tc>
          <w:tcPr>
            <w:tcW w:w="4110" w:type="dxa"/>
            <w:shd w:val="clear" w:color="auto" w:fill="auto"/>
          </w:tcPr>
          <w:p w14:paraId="5B072CB0" w14:textId="77777777" w:rsidR="000A0C1F" w:rsidRPr="00C82837" w:rsidRDefault="000A0C1F" w:rsidP="00322081">
            <w:pPr>
              <w:spacing w:before="40"/>
            </w:pPr>
            <w:proofErr w:type="spellStart"/>
            <w:r w:rsidRPr="000A0C1F">
              <w:t>Tiemed</w:t>
            </w:r>
            <w:proofErr w:type="spellEnd"/>
            <w:r w:rsidRPr="000A0C1F">
              <w:t xml:space="preserve"> Sp. z o.o.</w:t>
            </w:r>
          </w:p>
          <w:p w14:paraId="3D4A5014" w14:textId="5E836BF8" w:rsidR="000A0C1F" w:rsidRPr="00CB5EDB" w:rsidRDefault="00F263DC" w:rsidP="00322081">
            <w:r>
              <w:t xml:space="preserve">ul. </w:t>
            </w:r>
            <w:r w:rsidR="000A0C1F" w:rsidRPr="000A0C1F">
              <w:t>Czorsztyńska</w:t>
            </w:r>
            <w:r w:rsidR="000A0C1F" w:rsidRPr="00CB5EDB">
              <w:t xml:space="preserve"> </w:t>
            </w:r>
            <w:r w:rsidR="000A0C1F" w:rsidRPr="000A0C1F">
              <w:t>30</w:t>
            </w:r>
            <w:r w:rsidR="000A0C1F" w:rsidRPr="00CB5EDB">
              <w:t xml:space="preserve"> </w:t>
            </w:r>
          </w:p>
          <w:p w14:paraId="66EED792" w14:textId="77777777" w:rsidR="000A0C1F" w:rsidRPr="00CB5EDB" w:rsidRDefault="000A0C1F" w:rsidP="00322081">
            <w:pPr>
              <w:spacing w:after="120"/>
              <w:jc w:val="both"/>
            </w:pPr>
            <w:r w:rsidRPr="000A0C1F">
              <w:t>60-474</w:t>
            </w:r>
            <w:r w:rsidRPr="00CB5EDB">
              <w:t xml:space="preserve"> </w:t>
            </w:r>
            <w:r w:rsidRPr="000A0C1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D0E0BD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3 888.00 zł</w:t>
            </w:r>
          </w:p>
        </w:tc>
      </w:tr>
      <w:tr w:rsidR="000A0C1F" w:rsidRPr="00075CD0" w14:paraId="5E0F57F8" w14:textId="77777777" w:rsidTr="00322081">
        <w:tc>
          <w:tcPr>
            <w:tcW w:w="993" w:type="dxa"/>
            <w:shd w:val="clear" w:color="auto" w:fill="auto"/>
            <w:vAlign w:val="center"/>
          </w:tcPr>
          <w:p w14:paraId="607491C1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087E44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5</w:t>
            </w:r>
          </w:p>
        </w:tc>
        <w:tc>
          <w:tcPr>
            <w:tcW w:w="4110" w:type="dxa"/>
            <w:shd w:val="clear" w:color="auto" w:fill="auto"/>
          </w:tcPr>
          <w:p w14:paraId="27E0D8C9" w14:textId="77777777" w:rsidR="000A0C1F" w:rsidRPr="00C82837" w:rsidRDefault="000A0C1F" w:rsidP="00322081">
            <w:pPr>
              <w:spacing w:before="40"/>
            </w:pPr>
            <w:proofErr w:type="spellStart"/>
            <w:r w:rsidRPr="000A0C1F">
              <w:t>Tiemed</w:t>
            </w:r>
            <w:proofErr w:type="spellEnd"/>
            <w:r w:rsidRPr="000A0C1F">
              <w:t xml:space="preserve"> Sp. z o.o.</w:t>
            </w:r>
          </w:p>
          <w:p w14:paraId="77E96804" w14:textId="011B61B2" w:rsidR="000A0C1F" w:rsidRPr="00CB5EDB" w:rsidRDefault="00F263DC" w:rsidP="00322081">
            <w:r>
              <w:t xml:space="preserve">ul. </w:t>
            </w:r>
            <w:r w:rsidR="000A0C1F" w:rsidRPr="000A0C1F">
              <w:t>Czorsztyńska</w:t>
            </w:r>
            <w:r w:rsidR="000A0C1F" w:rsidRPr="00CB5EDB">
              <w:t xml:space="preserve"> </w:t>
            </w:r>
            <w:r w:rsidR="000A0C1F" w:rsidRPr="000A0C1F">
              <w:t>30</w:t>
            </w:r>
            <w:r w:rsidR="000A0C1F" w:rsidRPr="00CB5EDB">
              <w:t xml:space="preserve"> </w:t>
            </w:r>
          </w:p>
          <w:p w14:paraId="504848DA" w14:textId="77777777" w:rsidR="000A0C1F" w:rsidRPr="00CB5EDB" w:rsidRDefault="000A0C1F" w:rsidP="00322081">
            <w:pPr>
              <w:spacing w:after="120"/>
              <w:jc w:val="both"/>
            </w:pPr>
            <w:r w:rsidRPr="000A0C1F">
              <w:t>60-474</w:t>
            </w:r>
            <w:r w:rsidRPr="00CB5EDB">
              <w:t xml:space="preserve"> </w:t>
            </w:r>
            <w:r w:rsidRPr="000A0C1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1FC684" w14:textId="77777777" w:rsidR="000A0C1F" w:rsidRPr="00CB5EDB" w:rsidRDefault="000A0C1F" w:rsidP="00322081">
            <w:pPr>
              <w:spacing w:before="120" w:after="120"/>
              <w:jc w:val="center"/>
            </w:pPr>
            <w:r w:rsidRPr="000A0C1F">
              <w:t>972.00 zł</w:t>
            </w:r>
          </w:p>
        </w:tc>
      </w:tr>
    </w:tbl>
    <w:p w14:paraId="42AB578C" w14:textId="2863BE2F" w:rsidR="00F263DC" w:rsidRPr="00F263DC" w:rsidRDefault="00F263DC" w:rsidP="00F263DC">
      <w:pPr>
        <w:pStyle w:val="Tekstpodstawowy"/>
        <w:spacing w:before="480" w:after="480"/>
        <w:ind w:left="142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Zamawiający podaje do informacji, iż w niniejszym postępowaniu jako oferta nr 3 została zarejestrowana oferta firmy MEDILAND Grażyna </w:t>
      </w:r>
      <w:proofErr w:type="spellStart"/>
      <w:r>
        <w:rPr>
          <w:iCs/>
          <w:sz w:val="22"/>
          <w:szCs w:val="22"/>
        </w:rPr>
        <w:t>Wykland</w:t>
      </w:r>
      <w:proofErr w:type="spellEnd"/>
      <w:r>
        <w:rPr>
          <w:iCs/>
          <w:sz w:val="22"/>
          <w:szCs w:val="22"/>
        </w:rPr>
        <w:t xml:space="preserve">. Oferta </w:t>
      </w:r>
      <w:r w:rsidR="001B4674">
        <w:rPr>
          <w:iCs/>
          <w:sz w:val="22"/>
          <w:szCs w:val="22"/>
        </w:rPr>
        <w:t xml:space="preserve">podlegać będzie odrzuceniu </w:t>
      </w:r>
      <w:r w:rsidR="001B4674">
        <w:rPr>
          <w:iCs/>
          <w:sz w:val="22"/>
          <w:szCs w:val="22"/>
        </w:rPr>
        <w:br/>
        <w:t xml:space="preserve">z uwagi na fakt, iż </w:t>
      </w:r>
      <w:r>
        <w:rPr>
          <w:iCs/>
          <w:sz w:val="22"/>
          <w:szCs w:val="22"/>
        </w:rPr>
        <w:t xml:space="preserve">została złożona do postępowania na ,,Przeglądy techniczne i naprawy urządzeń </w:t>
      </w:r>
      <w:r>
        <w:rPr>
          <w:iCs/>
          <w:sz w:val="22"/>
          <w:szCs w:val="22"/>
        </w:rPr>
        <w:lastRenderedPageBreak/>
        <w:t>medycznych – Respiratory”, sprawa nr SZW/DZP/22/2021, którego otwarcie miało miejsce w dniu wczorajszym, tj. 15.06.2021 godz. 10:00</w:t>
      </w:r>
    </w:p>
    <w:p w14:paraId="3CFB042E" w14:textId="77777777" w:rsidR="00F263DC" w:rsidRDefault="00F263DC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45E00445" w14:textId="77777777" w:rsidR="0008527E" w:rsidRPr="0008527E" w:rsidRDefault="0008527E" w:rsidP="0008527E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08527E">
        <w:rPr>
          <w:i/>
          <w:sz w:val="24"/>
          <w:szCs w:val="24"/>
        </w:rPr>
        <w:t>Zamawiający</w:t>
      </w:r>
    </w:p>
    <w:p w14:paraId="3E10A787" w14:textId="77777777" w:rsidR="0008527E" w:rsidRPr="0008527E" w:rsidRDefault="0008527E" w:rsidP="0008527E">
      <w:pPr>
        <w:ind w:firstLine="425"/>
        <w:jc w:val="center"/>
        <w:rPr>
          <w:sz w:val="22"/>
          <w:szCs w:val="22"/>
        </w:rPr>
      </w:pPr>
      <w:r w:rsidRPr="0008527E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FF7C56E" w14:textId="77777777" w:rsidR="0008527E" w:rsidRPr="0008527E" w:rsidRDefault="0008527E" w:rsidP="0008527E">
      <w:pPr>
        <w:ind w:firstLine="425"/>
        <w:jc w:val="center"/>
        <w:rPr>
          <w:sz w:val="22"/>
          <w:szCs w:val="22"/>
        </w:rPr>
      </w:pPr>
      <w:r w:rsidRPr="0008527E">
        <w:rPr>
          <w:sz w:val="22"/>
          <w:szCs w:val="22"/>
        </w:rPr>
        <w:t xml:space="preserve">                                                          w Poznaniu</w:t>
      </w:r>
    </w:p>
    <w:p w14:paraId="7F5DC933" w14:textId="77777777" w:rsidR="0008527E" w:rsidRPr="0008527E" w:rsidRDefault="0008527E" w:rsidP="0008527E">
      <w:pPr>
        <w:ind w:firstLine="425"/>
        <w:jc w:val="center"/>
        <w:rPr>
          <w:sz w:val="22"/>
          <w:szCs w:val="22"/>
        </w:rPr>
      </w:pPr>
      <w:r w:rsidRPr="0008527E">
        <w:rPr>
          <w:sz w:val="22"/>
          <w:szCs w:val="22"/>
        </w:rPr>
        <w:t xml:space="preserve">                                                             Piotr Nowicki</w:t>
      </w:r>
    </w:p>
    <w:p w14:paraId="01C0381B" w14:textId="1CFB3E82" w:rsidR="00C236D3" w:rsidRPr="006B27ED" w:rsidRDefault="000A0C1F" w:rsidP="00173B20">
      <w:pPr>
        <w:jc w:val="right"/>
        <w:rPr>
          <w:sz w:val="22"/>
          <w:szCs w:val="22"/>
        </w:rPr>
      </w:pPr>
      <w:r w:rsidRPr="000A0C1F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FA015" w14:textId="77777777" w:rsidR="00203B9B" w:rsidRDefault="00203B9B">
      <w:r>
        <w:separator/>
      </w:r>
    </w:p>
  </w:endnote>
  <w:endnote w:type="continuationSeparator" w:id="0">
    <w:p w14:paraId="4C7A0B09" w14:textId="77777777" w:rsidR="00203B9B" w:rsidRDefault="0020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40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9EED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FFF57" w14:textId="77777777" w:rsidR="009F189D" w:rsidRDefault="000852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C0213D">
        <v:line id="_x0000_s2049" style="position:absolute;left:0;text-align:left;z-index:251657728" from="-3.85pt,8.7pt" to="455.15pt,8.7pt"/>
      </w:pict>
    </w:r>
  </w:p>
  <w:p w14:paraId="6D8388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51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1F1655" w14:textId="77777777" w:rsidR="009F189D" w:rsidRDefault="009F189D">
    <w:pPr>
      <w:pStyle w:val="Stopka"/>
      <w:tabs>
        <w:tab w:val="clear" w:pos="4536"/>
      </w:tabs>
      <w:jc w:val="center"/>
    </w:pPr>
  </w:p>
  <w:p w14:paraId="6FA87C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57145" w14:textId="77777777" w:rsidR="00203B9B" w:rsidRDefault="00203B9B">
      <w:r>
        <w:separator/>
      </w:r>
    </w:p>
  </w:footnote>
  <w:footnote w:type="continuationSeparator" w:id="0">
    <w:p w14:paraId="156A3409" w14:textId="77777777" w:rsidR="00203B9B" w:rsidRDefault="00203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7BEF8" w14:textId="77777777" w:rsidR="000A0C1F" w:rsidRDefault="000A0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E28EE" w14:textId="77777777" w:rsidR="000A0C1F" w:rsidRDefault="000A0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CDB79" w14:textId="77777777" w:rsidR="000A0C1F" w:rsidRDefault="000A0C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B9B"/>
    <w:rsid w:val="00007727"/>
    <w:rsid w:val="00017720"/>
    <w:rsid w:val="00035488"/>
    <w:rsid w:val="0008527E"/>
    <w:rsid w:val="000A0C1F"/>
    <w:rsid w:val="000D7F25"/>
    <w:rsid w:val="000E00E5"/>
    <w:rsid w:val="00173B20"/>
    <w:rsid w:val="001B4674"/>
    <w:rsid w:val="001C69FF"/>
    <w:rsid w:val="00203B9B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263D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E675CF"/>
  <w15:chartTrackingRefBased/>
  <w15:docId w15:val="{1CBDFDFE-F5A3-40F4-A054-061C492E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240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2021-06-16T10:13:00Z</cp:lastPrinted>
  <dcterms:created xsi:type="dcterms:W3CDTF">2021-06-16T10:15:00Z</dcterms:created>
  <dcterms:modified xsi:type="dcterms:W3CDTF">2021-06-16T10:15:00Z</dcterms:modified>
</cp:coreProperties>
</file>