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94A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94A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90E95">
        <w:rPr>
          <w:sz w:val="22"/>
          <w:szCs w:val="22"/>
        </w:rPr>
        <w:t>15.06.2021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94A2D" w:rsidRPr="00994A2D" w:rsidRDefault="00994A2D" w:rsidP="00FB7F50">
      <w:pPr>
        <w:spacing w:after="40"/>
        <w:rPr>
          <w:b/>
          <w:bCs/>
          <w:sz w:val="22"/>
          <w:szCs w:val="22"/>
        </w:rPr>
      </w:pPr>
      <w:r w:rsidRPr="00994A2D">
        <w:rPr>
          <w:b/>
          <w:bCs/>
          <w:sz w:val="22"/>
          <w:szCs w:val="22"/>
        </w:rPr>
        <w:t>Szpital Miejski Specjalistyczny</w:t>
      </w:r>
    </w:p>
    <w:p w:rsidR="00994A2D" w:rsidRPr="00994A2D" w:rsidRDefault="00994A2D" w:rsidP="00FB7F50">
      <w:pPr>
        <w:spacing w:after="40"/>
        <w:rPr>
          <w:b/>
          <w:bCs/>
          <w:sz w:val="22"/>
          <w:szCs w:val="22"/>
        </w:rPr>
      </w:pPr>
      <w:r w:rsidRPr="00994A2D">
        <w:rPr>
          <w:b/>
          <w:bCs/>
          <w:sz w:val="22"/>
          <w:szCs w:val="22"/>
        </w:rPr>
        <w:t>im. Gabriela Narutowicza w Krakowie</w:t>
      </w:r>
    </w:p>
    <w:p w:rsidR="00FB7F50" w:rsidRPr="002245BE" w:rsidRDefault="00994A2D" w:rsidP="00FB7F50">
      <w:pPr>
        <w:rPr>
          <w:sz w:val="22"/>
          <w:szCs w:val="22"/>
        </w:rPr>
      </w:pPr>
      <w:r w:rsidRPr="00994A2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94A2D">
        <w:rPr>
          <w:sz w:val="22"/>
          <w:szCs w:val="22"/>
        </w:rPr>
        <w:t>35-37</w:t>
      </w:r>
    </w:p>
    <w:p w:rsidR="00FB7F50" w:rsidRPr="002245BE" w:rsidRDefault="00994A2D" w:rsidP="00FB7F50">
      <w:pPr>
        <w:rPr>
          <w:sz w:val="22"/>
          <w:szCs w:val="22"/>
        </w:rPr>
      </w:pPr>
      <w:r w:rsidRPr="00994A2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94A2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A2B17">
        <w:rPr>
          <w:b/>
          <w:sz w:val="28"/>
        </w:rPr>
        <w:t xml:space="preserve"> w pakietach: 4, 8, 10, 13</w:t>
      </w:r>
      <w:r w:rsidR="002A2B17">
        <w:rPr>
          <w:b/>
          <w:sz w:val="28"/>
        </w:rPr>
        <w:br/>
        <w:t>- wyniki częściowe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94A2D" w:rsidRPr="00607F9B" w:rsidTr="0085768F">
        <w:trPr>
          <w:trHeight w:val="638"/>
        </w:trPr>
        <w:tc>
          <w:tcPr>
            <w:tcW w:w="959" w:type="dxa"/>
            <w:shd w:val="clear" w:color="auto" w:fill="auto"/>
          </w:tcPr>
          <w:p w:rsidR="00994A2D" w:rsidRPr="00607F9B" w:rsidRDefault="00994A2D" w:rsidP="008576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4A2D" w:rsidRPr="00607F9B" w:rsidRDefault="00994A2D" w:rsidP="008576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4A2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4A2D">
              <w:rPr>
                <w:b/>
                <w:bCs/>
                <w:sz w:val="22"/>
                <w:szCs w:val="22"/>
              </w:rPr>
              <w:t>Zakup i dostawa implantów ortopedycznych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94A2D" w:rsidRPr="00994A2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4A2D" w:rsidTr="0085768F">
        <w:trPr>
          <w:cantSplit/>
        </w:trPr>
        <w:tc>
          <w:tcPr>
            <w:tcW w:w="9498" w:type="dxa"/>
          </w:tcPr>
          <w:p w:rsidR="00994A2D" w:rsidRPr="001D1EEC" w:rsidRDefault="00994A2D" w:rsidP="0085768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94A2D">
              <w:rPr>
                <w:b/>
                <w:sz w:val="22"/>
                <w:szCs w:val="22"/>
              </w:rPr>
              <w:t>Johnson &amp; Johnson Poland Sp. z o.o.</w:t>
            </w:r>
          </w:p>
          <w:p w:rsidR="00994A2D" w:rsidRPr="001D1EEC" w:rsidRDefault="00994A2D" w:rsidP="0085768F">
            <w:pPr>
              <w:spacing w:line="276" w:lineRule="auto"/>
              <w:rPr>
                <w:bCs/>
                <w:sz w:val="22"/>
                <w:szCs w:val="22"/>
              </w:rPr>
            </w:pPr>
            <w:r w:rsidRPr="00994A2D">
              <w:rPr>
                <w:bCs/>
                <w:sz w:val="22"/>
                <w:szCs w:val="22"/>
              </w:rPr>
              <w:t>ul. Iłżecka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94A2D">
              <w:rPr>
                <w:bCs/>
                <w:sz w:val="22"/>
                <w:szCs w:val="22"/>
              </w:rPr>
              <w:t>02135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Warszawa</w:t>
            </w:r>
          </w:p>
          <w:p w:rsidR="00994A2D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94A2D" w:rsidRPr="00211A34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94A2D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4A2D">
              <w:rPr>
                <w:color w:val="000000"/>
                <w:sz w:val="22"/>
                <w:szCs w:val="22"/>
              </w:rPr>
              <w:t>Pakiet 4 - Osteosynteza LCP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494 740.44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94A2D" w:rsidRPr="00D168A0" w:rsidRDefault="00994A2D" w:rsidP="0085768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994A2D" w:rsidRDefault="00994A2D" w:rsidP="0085768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94A2D">
              <w:t>Oferta złożona przez wybranego Wykonawcę spełnia wymagania SWZ</w:t>
            </w:r>
          </w:p>
        </w:tc>
      </w:tr>
      <w:tr w:rsidR="00994A2D" w:rsidTr="0085768F">
        <w:trPr>
          <w:cantSplit/>
        </w:trPr>
        <w:tc>
          <w:tcPr>
            <w:tcW w:w="9498" w:type="dxa"/>
          </w:tcPr>
          <w:p w:rsidR="00994A2D" w:rsidRPr="001D1EEC" w:rsidRDefault="00994A2D" w:rsidP="0085768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94A2D">
              <w:rPr>
                <w:b/>
                <w:sz w:val="22"/>
                <w:szCs w:val="22"/>
              </w:rPr>
              <w:t>Johnson &amp; Johnson Poland Sp. z o.o.</w:t>
            </w:r>
          </w:p>
          <w:p w:rsidR="00994A2D" w:rsidRPr="001D1EEC" w:rsidRDefault="00994A2D" w:rsidP="0085768F">
            <w:pPr>
              <w:spacing w:line="276" w:lineRule="auto"/>
              <w:rPr>
                <w:bCs/>
                <w:sz w:val="22"/>
                <w:szCs w:val="22"/>
              </w:rPr>
            </w:pPr>
            <w:r w:rsidRPr="00994A2D">
              <w:rPr>
                <w:bCs/>
                <w:sz w:val="22"/>
                <w:szCs w:val="22"/>
              </w:rPr>
              <w:t>ul. Iłżecka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94A2D">
              <w:rPr>
                <w:bCs/>
                <w:sz w:val="22"/>
                <w:szCs w:val="22"/>
              </w:rPr>
              <w:t>02135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Warszawa</w:t>
            </w:r>
          </w:p>
          <w:p w:rsidR="00994A2D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94A2D" w:rsidRPr="00211A34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94A2D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4A2D">
              <w:rPr>
                <w:color w:val="000000"/>
                <w:sz w:val="22"/>
                <w:szCs w:val="22"/>
              </w:rPr>
              <w:t>Pakiet 8 - Zestaw do usuwania uszkodzonych implantów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8 866.80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94A2D" w:rsidRPr="00D168A0" w:rsidRDefault="00994A2D" w:rsidP="0085768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994A2D" w:rsidRDefault="00994A2D" w:rsidP="0085768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94A2D">
              <w:t>Oferta złożona przez wybranego Wykonawcę spełnia wymagania SWZ.</w:t>
            </w:r>
          </w:p>
        </w:tc>
      </w:tr>
      <w:tr w:rsidR="00994A2D" w:rsidTr="0085768F">
        <w:trPr>
          <w:cantSplit/>
        </w:trPr>
        <w:tc>
          <w:tcPr>
            <w:tcW w:w="9498" w:type="dxa"/>
          </w:tcPr>
          <w:p w:rsidR="00994A2D" w:rsidRPr="001D1EEC" w:rsidRDefault="00994A2D" w:rsidP="0085768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94A2D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994A2D">
              <w:rPr>
                <w:b/>
                <w:sz w:val="22"/>
                <w:szCs w:val="22"/>
              </w:rPr>
              <w:t>Biomet</w:t>
            </w:r>
            <w:proofErr w:type="spellEnd"/>
            <w:r w:rsidRPr="00994A2D">
              <w:rPr>
                <w:b/>
                <w:sz w:val="22"/>
                <w:szCs w:val="22"/>
              </w:rPr>
              <w:t xml:space="preserve"> Polska Sp. z</w:t>
            </w:r>
            <w:r w:rsidR="002A2B17"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o.o.</w:t>
            </w:r>
          </w:p>
          <w:p w:rsidR="00994A2D" w:rsidRPr="001D1EEC" w:rsidRDefault="00994A2D" w:rsidP="0085768F">
            <w:pPr>
              <w:spacing w:line="276" w:lineRule="auto"/>
              <w:rPr>
                <w:bCs/>
                <w:sz w:val="22"/>
                <w:szCs w:val="22"/>
              </w:rPr>
            </w:pPr>
            <w:r w:rsidRPr="00994A2D">
              <w:rPr>
                <w:bCs/>
                <w:sz w:val="22"/>
                <w:szCs w:val="22"/>
              </w:rPr>
              <w:t>ul. 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94A2D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Warszawa</w:t>
            </w:r>
          </w:p>
          <w:p w:rsidR="00994A2D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94A2D" w:rsidRPr="00211A34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94A2D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4A2D">
              <w:rPr>
                <w:color w:val="000000"/>
                <w:sz w:val="22"/>
                <w:szCs w:val="22"/>
              </w:rPr>
              <w:t>Pakiet 10 - System LCP do zespoleń kostki bocznej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72 403.20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94A2D" w:rsidRPr="00D168A0" w:rsidRDefault="00994A2D" w:rsidP="0085768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994A2D" w:rsidRDefault="00994A2D" w:rsidP="0085768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94A2D">
              <w:t>Oferta złożona przez wybranego Wykonawcę spełnia wymagania SWZ.</w:t>
            </w:r>
          </w:p>
        </w:tc>
      </w:tr>
      <w:tr w:rsidR="00994A2D" w:rsidTr="0085768F">
        <w:trPr>
          <w:cantSplit/>
        </w:trPr>
        <w:tc>
          <w:tcPr>
            <w:tcW w:w="9498" w:type="dxa"/>
          </w:tcPr>
          <w:p w:rsidR="00994A2D" w:rsidRPr="001D1EEC" w:rsidRDefault="00994A2D" w:rsidP="0085768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94A2D">
              <w:rPr>
                <w:b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994A2D">
              <w:rPr>
                <w:b/>
                <w:sz w:val="22"/>
                <w:szCs w:val="22"/>
              </w:rPr>
              <w:t>Biomet</w:t>
            </w:r>
            <w:proofErr w:type="spellEnd"/>
            <w:r w:rsidRPr="00994A2D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994A2D">
              <w:rPr>
                <w:b/>
                <w:sz w:val="22"/>
                <w:szCs w:val="22"/>
              </w:rPr>
              <w:t>zo.o</w:t>
            </w:r>
            <w:proofErr w:type="spellEnd"/>
            <w:r w:rsidRPr="00994A2D">
              <w:rPr>
                <w:b/>
                <w:sz w:val="22"/>
                <w:szCs w:val="22"/>
              </w:rPr>
              <w:t>.</w:t>
            </w:r>
          </w:p>
          <w:p w:rsidR="00994A2D" w:rsidRPr="001D1EEC" w:rsidRDefault="00994A2D" w:rsidP="0085768F">
            <w:pPr>
              <w:spacing w:line="276" w:lineRule="auto"/>
              <w:rPr>
                <w:bCs/>
                <w:sz w:val="22"/>
                <w:szCs w:val="22"/>
              </w:rPr>
            </w:pPr>
            <w:r w:rsidRPr="00994A2D">
              <w:rPr>
                <w:bCs/>
                <w:sz w:val="22"/>
                <w:szCs w:val="22"/>
              </w:rPr>
              <w:t>ul. 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994A2D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94A2D">
              <w:rPr>
                <w:bCs/>
                <w:sz w:val="22"/>
                <w:szCs w:val="22"/>
              </w:rPr>
              <w:t>Warszawa</w:t>
            </w:r>
          </w:p>
          <w:p w:rsidR="00994A2D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94A2D" w:rsidRPr="00211A34" w:rsidRDefault="00994A2D" w:rsidP="00857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94A2D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4A2D">
              <w:rPr>
                <w:color w:val="000000"/>
                <w:sz w:val="22"/>
                <w:szCs w:val="22"/>
              </w:rPr>
              <w:t>Pakiet 13 - Kotwica do zespalania uszkodzeń więzadłowych nadgarstka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94A2D">
              <w:rPr>
                <w:b/>
                <w:sz w:val="22"/>
                <w:szCs w:val="22"/>
              </w:rPr>
              <w:t>5</w:t>
            </w:r>
            <w:r w:rsidR="002A2B17">
              <w:rPr>
                <w:b/>
                <w:sz w:val="22"/>
                <w:szCs w:val="22"/>
              </w:rPr>
              <w:t> </w:t>
            </w:r>
            <w:r w:rsidRPr="00994A2D">
              <w:rPr>
                <w:b/>
                <w:sz w:val="22"/>
                <w:szCs w:val="22"/>
              </w:rPr>
              <w:t>022.00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94A2D" w:rsidRPr="00D168A0" w:rsidRDefault="00994A2D" w:rsidP="0085768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994A2D" w:rsidRDefault="00994A2D" w:rsidP="0085768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94A2D"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4A2D" w:rsidRPr="00834EF4" w:rsidTr="0085768F">
        <w:tc>
          <w:tcPr>
            <w:tcW w:w="2169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4A2D">
              <w:rPr>
                <w:sz w:val="20"/>
                <w:szCs w:val="20"/>
              </w:rPr>
              <w:t>Pakiet 4 - Osteosynteza LCP</w:t>
            </w:r>
          </w:p>
        </w:tc>
        <w:tc>
          <w:tcPr>
            <w:tcW w:w="2793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4A2D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994A2D" w:rsidRPr="00211A34" w:rsidRDefault="00994A2D" w:rsidP="0085768F">
            <w:pPr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24</w:t>
            </w:r>
          </w:p>
          <w:p w:rsidR="00994A2D" w:rsidRPr="00211A34" w:rsidRDefault="00994A2D" w:rsidP="0085768F">
            <w:pPr>
              <w:spacing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4A2D" w:rsidRPr="00994A2D" w:rsidRDefault="00994A2D" w:rsidP="0085768F">
            <w:pPr>
              <w:spacing w:before="40" w:after="40"/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1 - Cena - 360.00</w:t>
            </w:r>
          </w:p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4A2D" w:rsidRPr="00211A34" w:rsidRDefault="00994A2D" w:rsidP="0085768F">
            <w:pPr>
              <w:jc w:val="center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 xml:space="preserve">  600,00</w:t>
            </w:r>
          </w:p>
        </w:tc>
      </w:tr>
      <w:tr w:rsidR="00994A2D" w:rsidRPr="00834EF4" w:rsidTr="0085768F">
        <w:tc>
          <w:tcPr>
            <w:tcW w:w="2169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4A2D">
              <w:rPr>
                <w:sz w:val="20"/>
                <w:szCs w:val="20"/>
              </w:rPr>
              <w:t>Pakiet 8 - Zestaw do usuwania uszkodzonych implantów</w:t>
            </w:r>
          </w:p>
        </w:tc>
        <w:tc>
          <w:tcPr>
            <w:tcW w:w="2793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4A2D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994A2D" w:rsidRPr="00211A34" w:rsidRDefault="00994A2D" w:rsidP="0085768F">
            <w:pPr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24</w:t>
            </w:r>
          </w:p>
          <w:p w:rsidR="00994A2D" w:rsidRPr="00211A34" w:rsidRDefault="00994A2D" w:rsidP="0085768F">
            <w:pPr>
              <w:spacing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4A2D" w:rsidRPr="00994A2D" w:rsidRDefault="00994A2D" w:rsidP="0085768F">
            <w:pPr>
              <w:spacing w:before="40" w:after="40"/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1 - Cena - 360.00</w:t>
            </w:r>
          </w:p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4A2D" w:rsidRPr="00211A34" w:rsidRDefault="00994A2D" w:rsidP="0085768F">
            <w:pPr>
              <w:jc w:val="center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 xml:space="preserve">  600,00</w:t>
            </w:r>
          </w:p>
        </w:tc>
      </w:tr>
      <w:tr w:rsidR="00994A2D" w:rsidRPr="00834EF4" w:rsidTr="0085768F">
        <w:tc>
          <w:tcPr>
            <w:tcW w:w="2169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4A2D">
              <w:rPr>
                <w:sz w:val="20"/>
                <w:szCs w:val="20"/>
              </w:rPr>
              <w:t>Pakiet 10 - System LCP do zespoleń kostki bocznej</w:t>
            </w:r>
          </w:p>
        </w:tc>
        <w:tc>
          <w:tcPr>
            <w:tcW w:w="2793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4A2D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94A2D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94A2D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94A2D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94A2D">
              <w:rPr>
                <w:b/>
                <w:bCs/>
                <w:sz w:val="20"/>
                <w:szCs w:val="20"/>
              </w:rPr>
              <w:t>.</w:t>
            </w:r>
          </w:p>
          <w:p w:rsidR="00994A2D" w:rsidRPr="00211A34" w:rsidRDefault="00994A2D" w:rsidP="0085768F">
            <w:pPr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ul. 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75</w:t>
            </w:r>
          </w:p>
          <w:p w:rsidR="00994A2D" w:rsidRPr="00211A34" w:rsidRDefault="00994A2D" w:rsidP="0085768F">
            <w:pPr>
              <w:spacing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4A2D" w:rsidRPr="00994A2D" w:rsidRDefault="00994A2D" w:rsidP="0085768F">
            <w:pPr>
              <w:spacing w:before="40" w:after="40"/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1 - Cena - 360.00</w:t>
            </w:r>
          </w:p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4A2D" w:rsidRPr="00211A34" w:rsidRDefault="00994A2D" w:rsidP="0085768F">
            <w:pPr>
              <w:jc w:val="center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 xml:space="preserve">  600,00</w:t>
            </w:r>
          </w:p>
        </w:tc>
      </w:tr>
      <w:tr w:rsidR="00994A2D" w:rsidRPr="00834EF4" w:rsidTr="0085768F">
        <w:tc>
          <w:tcPr>
            <w:tcW w:w="2169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4A2D">
              <w:rPr>
                <w:sz w:val="20"/>
                <w:szCs w:val="20"/>
              </w:rPr>
              <w:t>Pakiet 13 - Kotwica do zespalania uszkodzeń więzadłowych nadgarstka</w:t>
            </w:r>
          </w:p>
        </w:tc>
        <w:tc>
          <w:tcPr>
            <w:tcW w:w="2793" w:type="dxa"/>
            <w:shd w:val="clear" w:color="auto" w:fill="auto"/>
          </w:tcPr>
          <w:p w:rsidR="00994A2D" w:rsidRPr="00211A34" w:rsidRDefault="00994A2D" w:rsidP="008576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4A2D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94A2D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94A2D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94A2D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94A2D">
              <w:rPr>
                <w:b/>
                <w:bCs/>
                <w:sz w:val="20"/>
                <w:szCs w:val="20"/>
              </w:rPr>
              <w:t>.</w:t>
            </w:r>
          </w:p>
          <w:p w:rsidR="00994A2D" w:rsidRPr="00211A34" w:rsidRDefault="00994A2D" w:rsidP="0085768F">
            <w:pPr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ul. 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75</w:t>
            </w:r>
          </w:p>
          <w:p w:rsidR="00994A2D" w:rsidRPr="00211A34" w:rsidRDefault="00994A2D" w:rsidP="0085768F">
            <w:pPr>
              <w:spacing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4A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4A2D" w:rsidRPr="00994A2D" w:rsidRDefault="00994A2D" w:rsidP="0085768F">
            <w:pPr>
              <w:spacing w:before="40" w:after="40"/>
              <w:rPr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1 - Cena - 360.00</w:t>
            </w:r>
          </w:p>
          <w:p w:rsidR="00994A2D" w:rsidRPr="00211A34" w:rsidRDefault="00994A2D" w:rsidP="008576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4A2D" w:rsidRPr="00211A34" w:rsidRDefault="00994A2D" w:rsidP="0085768F">
            <w:pPr>
              <w:jc w:val="center"/>
              <w:rPr>
                <w:color w:val="000000"/>
                <w:sz w:val="20"/>
                <w:szCs w:val="20"/>
              </w:rPr>
            </w:pPr>
            <w:r w:rsidRPr="00994A2D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D168A0" w:rsidRDefault="008642B3" w:rsidP="002A2B17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269" w:rsidRDefault="00222269">
      <w:r>
        <w:separator/>
      </w:r>
    </w:p>
  </w:endnote>
  <w:endnote w:type="continuationSeparator" w:id="0">
    <w:p w:rsidR="00222269" w:rsidRDefault="0022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269" w:rsidRDefault="00222269">
      <w:r>
        <w:separator/>
      </w:r>
    </w:p>
  </w:footnote>
  <w:footnote w:type="continuationSeparator" w:id="0">
    <w:p w:rsidR="00222269" w:rsidRDefault="00222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269"/>
    <w:rsid w:val="00022322"/>
    <w:rsid w:val="00042497"/>
    <w:rsid w:val="000C1E6F"/>
    <w:rsid w:val="000E4E56"/>
    <w:rsid w:val="001A1468"/>
    <w:rsid w:val="001B7815"/>
    <w:rsid w:val="001D1EEC"/>
    <w:rsid w:val="00211A34"/>
    <w:rsid w:val="00222269"/>
    <w:rsid w:val="00290E95"/>
    <w:rsid w:val="002A2B1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4A2D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FC37A"/>
  <w15:chartTrackingRefBased/>
  <w15:docId w15:val="{4FD8C8FA-995C-4510-9A3C-4215B878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2021-06-09T08:21:00Z</cp:lastPrinted>
  <dcterms:created xsi:type="dcterms:W3CDTF">2021-06-09T08:17:00Z</dcterms:created>
  <dcterms:modified xsi:type="dcterms:W3CDTF">2021-06-15T13:05:00Z</dcterms:modified>
</cp:coreProperties>
</file>