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D7138" w14:textId="77777777" w:rsidR="00DA2A7E" w:rsidRPr="003261E7" w:rsidRDefault="006F537D" w:rsidP="00DA2A7E">
      <w:pPr>
        <w:spacing w:after="240"/>
        <w:jc w:val="right"/>
        <w:rPr>
          <w:sz w:val="22"/>
          <w:szCs w:val="22"/>
        </w:rPr>
      </w:pPr>
      <w:r w:rsidRPr="006F537D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6F537D">
        <w:rPr>
          <w:sz w:val="22"/>
          <w:szCs w:val="22"/>
        </w:rPr>
        <w:t>2021-06-09</w:t>
      </w:r>
    </w:p>
    <w:p w14:paraId="4C3D1A0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F1C7095" w14:textId="77777777" w:rsidR="006F537D" w:rsidRPr="006F537D" w:rsidRDefault="006F537D" w:rsidP="00DA2A7E">
      <w:pPr>
        <w:spacing w:after="40"/>
        <w:rPr>
          <w:b/>
          <w:bCs/>
          <w:sz w:val="22"/>
          <w:szCs w:val="22"/>
        </w:rPr>
      </w:pPr>
      <w:r w:rsidRPr="006F537D">
        <w:rPr>
          <w:b/>
          <w:bCs/>
          <w:sz w:val="22"/>
          <w:szCs w:val="22"/>
        </w:rPr>
        <w:t>Szpital Wojewódzki w Poznaniu</w:t>
      </w:r>
    </w:p>
    <w:p w14:paraId="6117EF80" w14:textId="77777777" w:rsidR="00DA2A7E" w:rsidRPr="003261E7" w:rsidRDefault="006F537D" w:rsidP="00DA2A7E">
      <w:pPr>
        <w:spacing w:after="40"/>
        <w:rPr>
          <w:b/>
          <w:bCs/>
          <w:sz w:val="22"/>
          <w:szCs w:val="22"/>
        </w:rPr>
      </w:pPr>
      <w:r w:rsidRPr="006F537D">
        <w:rPr>
          <w:b/>
          <w:bCs/>
          <w:sz w:val="22"/>
          <w:szCs w:val="22"/>
        </w:rPr>
        <w:t>Dział Zamówień Publicznych</w:t>
      </w:r>
    </w:p>
    <w:p w14:paraId="6E4BE680" w14:textId="0CCF99CB" w:rsidR="00DA2A7E" w:rsidRPr="003261E7" w:rsidRDefault="000A741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F537D" w:rsidRPr="006F537D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6F537D" w:rsidRPr="006F537D">
        <w:rPr>
          <w:sz w:val="22"/>
          <w:szCs w:val="22"/>
        </w:rPr>
        <w:t>7/19</w:t>
      </w:r>
    </w:p>
    <w:p w14:paraId="70D6B701" w14:textId="77777777" w:rsidR="00DA2A7E" w:rsidRPr="003261E7" w:rsidRDefault="006F537D" w:rsidP="00DA2A7E">
      <w:pPr>
        <w:rPr>
          <w:sz w:val="22"/>
          <w:szCs w:val="22"/>
        </w:rPr>
      </w:pPr>
      <w:r w:rsidRPr="006F537D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6F537D">
        <w:rPr>
          <w:sz w:val="22"/>
          <w:szCs w:val="22"/>
        </w:rPr>
        <w:t>Poznań</w:t>
      </w:r>
    </w:p>
    <w:p w14:paraId="7837A0F7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9270A76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9C9058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E6739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6EC8C3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BCC14A3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F537D" w:rsidRPr="003261E7" w14:paraId="517A55AE" w14:textId="77777777" w:rsidTr="009F68FA">
        <w:trPr>
          <w:trHeight w:val="638"/>
        </w:trPr>
        <w:tc>
          <w:tcPr>
            <w:tcW w:w="959" w:type="dxa"/>
            <w:shd w:val="clear" w:color="auto" w:fill="auto"/>
          </w:tcPr>
          <w:p w14:paraId="0F409865" w14:textId="77777777" w:rsidR="006F537D" w:rsidRPr="003261E7" w:rsidRDefault="006F537D" w:rsidP="009F68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2312D0" w14:textId="0C1DE328" w:rsidR="006F537D" w:rsidRPr="006F537D" w:rsidRDefault="006F537D" w:rsidP="009F68FA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F537D">
              <w:rPr>
                <w:sz w:val="22"/>
                <w:szCs w:val="22"/>
              </w:rPr>
              <w:t>przetarg</w:t>
            </w:r>
            <w:r w:rsidR="000A741C">
              <w:rPr>
                <w:sz w:val="22"/>
                <w:szCs w:val="22"/>
              </w:rPr>
              <w:t>u</w:t>
            </w:r>
            <w:r w:rsidRPr="006F537D">
              <w:rPr>
                <w:sz w:val="22"/>
                <w:szCs w:val="22"/>
              </w:rPr>
              <w:t xml:space="preserve"> nieograniczon</w:t>
            </w:r>
            <w:r w:rsidR="000A741C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F537D">
              <w:rPr>
                <w:b/>
                <w:bCs/>
                <w:sz w:val="22"/>
                <w:szCs w:val="22"/>
              </w:rPr>
              <w:t>Wykonanie dokumentacji projektowo-kosztorysowej dla Szpitala Wojewódzkiego w Poznaniu w zakresie:</w:t>
            </w:r>
          </w:p>
          <w:p w14:paraId="28959147" w14:textId="77777777" w:rsidR="006F537D" w:rsidRPr="006F537D" w:rsidRDefault="006F537D" w:rsidP="009F68FA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F537D">
              <w:rPr>
                <w:b/>
                <w:bCs/>
                <w:sz w:val="22"/>
                <w:szCs w:val="22"/>
              </w:rPr>
              <w:t xml:space="preserve">1. Przystosowanie łazienek </w:t>
            </w:r>
            <w:proofErr w:type="spellStart"/>
            <w:r w:rsidRPr="006F537D">
              <w:rPr>
                <w:b/>
                <w:bCs/>
                <w:sz w:val="22"/>
                <w:szCs w:val="22"/>
              </w:rPr>
              <w:t>ogólnodostepnych</w:t>
            </w:r>
            <w:proofErr w:type="spellEnd"/>
            <w:r w:rsidRPr="006F537D">
              <w:rPr>
                <w:b/>
                <w:bCs/>
                <w:sz w:val="22"/>
                <w:szCs w:val="22"/>
              </w:rPr>
              <w:t xml:space="preserve"> na potrzeby osób niepełnosprawnych, w szczególności dla osób poruszających się na wózkach inwalidzkich</w:t>
            </w:r>
          </w:p>
          <w:p w14:paraId="0CF310DC" w14:textId="77777777" w:rsidR="006F537D" w:rsidRPr="006F537D" w:rsidRDefault="006F537D" w:rsidP="009F68FA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F537D">
              <w:rPr>
                <w:b/>
                <w:bCs/>
                <w:sz w:val="22"/>
                <w:szCs w:val="22"/>
              </w:rPr>
              <w:t>2. Remont Kuchni Centralnej</w:t>
            </w:r>
          </w:p>
          <w:p w14:paraId="63DA8702" w14:textId="77777777" w:rsidR="006F537D" w:rsidRPr="003261E7" w:rsidRDefault="006F537D" w:rsidP="009F68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F537D">
              <w:rPr>
                <w:b/>
                <w:bCs/>
                <w:sz w:val="22"/>
                <w:szCs w:val="22"/>
              </w:rPr>
              <w:t>3. Remont pomieszczeń w Budynku Tlenowni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F537D">
              <w:rPr>
                <w:b/>
                <w:sz w:val="22"/>
                <w:szCs w:val="22"/>
              </w:rPr>
              <w:t>SZW/DZP/12/2021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35DB03" w14:textId="77777777" w:rsidR="006F537D" w:rsidRPr="006F537D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F537D" w:rsidRPr="006F537D">
        <w:rPr>
          <w:b/>
          <w:sz w:val="22"/>
          <w:szCs w:val="22"/>
        </w:rPr>
        <w:t>Szpital Wojewódzki w Poznaniu</w:t>
      </w:r>
    </w:p>
    <w:p w14:paraId="761FE405" w14:textId="77777777" w:rsidR="00DA2A7E" w:rsidRDefault="006F537D" w:rsidP="00DA2A7E">
      <w:pPr>
        <w:spacing w:before="480" w:after="120" w:line="276" w:lineRule="auto"/>
        <w:jc w:val="both"/>
        <w:rPr>
          <w:sz w:val="22"/>
          <w:szCs w:val="22"/>
        </w:rPr>
      </w:pPr>
      <w:r w:rsidRPr="006F537D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6F537D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07B7D2A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F537D" w:rsidRPr="007240DA" w14:paraId="4EFB4DA3" w14:textId="77777777" w:rsidTr="009F68FA">
        <w:tc>
          <w:tcPr>
            <w:tcW w:w="2660" w:type="dxa"/>
            <w:shd w:val="clear" w:color="auto" w:fill="auto"/>
          </w:tcPr>
          <w:p w14:paraId="5C7D9D15" w14:textId="77777777" w:rsidR="006F537D" w:rsidRPr="007240DA" w:rsidRDefault="006F537D" w:rsidP="009F68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F537D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A000CE3" w14:textId="71A0234F" w:rsidR="006F537D" w:rsidRPr="007240DA" w:rsidRDefault="006F537D" w:rsidP="009F68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19DE32A5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C49A1E7" w14:textId="77777777" w:rsidR="00DA2A7E" w:rsidRPr="003261E7" w:rsidRDefault="006F537D" w:rsidP="00DA2A7E">
      <w:pPr>
        <w:spacing w:after="480" w:line="276" w:lineRule="auto"/>
        <w:jc w:val="both"/>
        <w:rPr>
          <w:sz w:val="22"/>
          <w:szCs w:val="22"/>
        </w:rPr>
      </w:pPr>
      <w:r w:rsidRPr="006F537D">
        <w:rPr>
          <w:sz w:val="22"/>
          <w:szCs w:val="22"/>
        </w:rPr>
        <w:t xml:space="preserve"> Cena jedynej oferty przewyższa kwotę, jaką Zamawiający zamierza przeznaczyć na sfinansowanie zamówienia.</w:t>
      </w:r>
    </w:p>
    <w:p w14:paraId="5BB7957E" w14:textId="66CCB062" w:rsidR="00020DF5" w:rsidRPr="000A741C" w:rsidRDefault="000A741C" w:rsidP="000A741C">
      <w:pPr>
        <w:jc w:val="right"/>
        <w:rPr>
          <w:sz w:val="22"/>
          <w:szCs w:val="22"/>
        </w:rPr>
      </w:pPr>
      <w:r w:rsidRPr="000A741C">
        <w:rPr>
          <w:sz w:val="22"/>
          <w:szCs w:val="22"/>
        </w:rPr>
        <w:t xml:space="preserve">Z poważaniem </w:t>
      </w:r>
    </w:p>
    <w:sectPr w:rsidR="00020DF5" w:rsidRPr="000A74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C3A41" w14:textId="77777777" w:rsidR="002073C8" w:rsidRDefault="002073C8">
      <w:r>
        <w:separator/>
      </w:r>
    </w:p>
  </w:endnote>
  <w:endnote w:type="continuationSeparator" w:id="0">
    <w:p w14:paraId="14FA4A04" w14:textId="77777777" w:rsidR="002073C8" w:rsidRDefault="00207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092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2D34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FA9AD" w14:textId="16582760" w:rsidR="003F0CBE" w:rsidRDefault="000A741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8BD0D6" wp14:editId="0AA27B1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7187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6FD0DCB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91D2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05F45" w14:textId="77777777" w:rsidR="003F0CBE" w:rsidRDefault="003F0CBE">
    <w:pPr>
      <w:pStyle w:val="Stopka"/>
      <w:tabs>
        <w:tab w:val="clear" w:pos="4536"/>
      </w:tabs>
      <w:jc w:val="center"/>
    </w:pPr>
  </w:p>
  <w:p w14:paraId="4B23DA4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05A6E" w14:textId="77777777" w:rsidR="002073C8" w:rsidRDefault="002073C8">
      <w:r>
        <w:separator/>
      </w:r>
    </w:p>
  </w:footnote>
  <w:footnote w:type="continuationSeparator" w:id="0">
    <w:p w14:paraId="45DE8702" w14:textId="77777777" w:rsidR="002073C8" w:rsidRDefault="00207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87FE5" w14:textId="77777777" w:rsidR="006F537D" w:rsidRDefault="006F5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842D7" w14:textId="77777777" w:rsidR="006F537D" w:rsidRDefault="006F5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DBFB1" w14:textId="77777777" w:rsidR="006F537D" w:rsidRDefault="006F53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3C8"/>
    <w:rsid w:val="00020DF5"/>
    <w:rsid w:val="000345C2"/>
    <w:rsid w:val="00047A30"/>
    <w:rsid w:val="000A741C"/>
    <w:rsid w:val="001B1480"/>
    <w:rsid w:val="002073C8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6F0369"/>
    <w:rsid w:val="006F537D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616A20"/>
  <w15:chartTrackingRefBased/>
  <w15:docId w15:val="{7AFEC8E5-8564-4D8C-9BA0-F879DAA1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Wojciech Ślusarski</dc:creator>
  <cp:keywords/>
  <cp:lastModifiedBy>Wojciech Ślusarski</cp:lastModifiedBy>
  <cp:revision>2</cp:revision>
  <cp:lastPrinted>2021-06-09T09:34:00Z</cp:lastPrinted>
  <dcterms:created xsi:type="dcterms:W3CDTF">2021-06-09T09:35:00Z</dcterms:created>
  <dcterms:modified xsi:type="dcterms:W3CDTF">2021-06-09T09:35:00Z</dcterms:modified>
</cp:coreProperties>
</file>