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877F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77F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877F0">
        <w:rPr>
          <w:sz w:val="22"/>
          <w:szCs w:val="22"/>
        </w:rPr>
        <w:t>2021-06-10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877F0" w:rsidRPr="007877F0" w:rsidRDefault="007877F0" w:rsidP="00FB7F50">
      <w:pPr>
        <w:spacing w:after="40"/>
        <w:rPr>
          <w:b/>
          <w:bCs/>
          <w:sz w:val="22"/>
          <w:szCs w:val="22"/>
        </w:rPr>
      </w:pPr>
      <w:r w:rsidRPr="007877F0">
        <w:rPr>
          <w:b/>
          <w:bCs/>
          <w:sz w:val="22"/>
          <w:szCs w:val="22"/>
        </w:rPr>
        <w:t>Akademia Górniczo - Hutnicza</w:t>
      </w:r>
    </w:p>
    <w:p w:rsidR="007877F0" w:rsidRPr="007877F0" w:rsidRDefault="007877F0" w:rsidP="00FB7F50">
      <w:pPr>
        <w:spacing w:after="40"/>
        <w:rPr>
          <w:b/>
          <w:bCs/>
          <w:sz w:val="22"/>
          <w:szCs w:val="22"/>
        </w:rPr>
      </w:pPr>
      <w:r w:rsidRPr="007877F0">
        <w:rPr>
          <w:b/>
          <w:bCs/>
          <w:sz w:val="22"/>
          <w:szCs w:val="22"/>
        </w:rPr>
        <w:t>im. Stanisława Staszica w Krakowie</w:t>
      </w:r>
    </w:p>
    <w:p w:rsidR="00FB7F50" w:rsidRPr="002245BE" w:rsidRDefault="007877F0" w:rsidP="00FB7F50">
      <w:pPr>
        <w:spacing w:after="40"/>
        <w:rPr>
          <w:b/>
          <w:bCs/>
          <w:sz w:val="22"/>
          <w:szCs w:val="22"/>
        </w:rPr>
      </w:pPr>
      <w:r w:rsidRPr="007877F0">
        <w:rPr>
          <w:b/>
          <w:bCs/>
          <w:sz w:val="22"/>
          <w:szCs w:val="22"/>
        </w:rPr>
        <w:t>Dział Zamówień Publicznych</w:t>
      </w:r>
    </w:p>
    <w:p w:rsidR="00FB7F50" w:rsidRPr="002245BE" w:rsidRDefault="007877F0" w:rsidP="00FB7F50">
      <w:pPr>
        <w:rPr>
          <w:sz w:val="22"/>
          <w:szCs w:val="22"/>
        </w:rPr>
      </w:pPr>
      <w:r w:rsidRPr="007877F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877F0">
        <w:rPr>
          <w:sz w:val="22"/>
          <w:szCs w:val="22"/>
        </w:rPr>
        <w:t>30</w:t>
      </w:r>
    </w:p>
    <w:p w:rsidR="00FB7F50" w:rsidRPr="002245BE" w:rsidRDefault="007877F0" w:rsidP="00FB7F50">
      <w:pPr>
        <w:rPr>
          <w:sz w:val="22"/>
          <w:szCs w:val="22"/>
        </w:rPr>
      </w:pPr>
      <w:r w:rsidRPr="007877F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877F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877F0" w:rsidRPr="00607F9B" w:rsidTr="00A323D0">
        <w:trPr>
          <w:trHeight w:val="638"/>
        </w:trPr>
        <w:tc>
          <w:tcPr>
            <w:tcW w:w="959" w:type="dxa"/>
            <w:shd w:val="clear" w:color="auto" w:fill="auto"/>
          </w:tcPr>
          <w:p w:rsidR="007877F0" w:rsidRPr="00607F9B" w:rsidRDefault="007877F0" w:rsidP="00A323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77F0" w:rsidRPr="00607F9B" w:rsidRDefault="007877F0" w:rsidP="00A323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77F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77F0">
              <w:rPr>
                <w:b/>
                <w:bCs/>
                <w:sz w:val="22"/>
                <w:szCs w:val="22"/>
              </w:rPr>
              <w:t>Zaopatrzenie Uczelni w materiały elektryczne i energetyczne konieczne do utrzymania ruchu Uczelni - KC-zp.272-158/21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77F0">
              <w:rPr>
                <w:b/>
                <w:sz w:val="22"/>
                <w:szCs w:val="22"/>
              </w:rPr>
              <w:t>KC-zp.272-158/21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877F0" w:rsidRPr="007877F0">
        <w:rPr>
          <w:b/>
          <w:sz w:val="22"/>
          <w:szCs w:val="22"/>
        </w:rPr>
        <w:t xml:space="preserve">Akademia Górniczo </w:t>
      </w:r>
      <w:r w:rsidR="006D35CD">
        <w:rPr>
          <w:b/>
          <w:sz w:val="22"/>
          <w:szCs w:val="22"/>
        </w:rPr>
        <w:t>–</w:t>
      </w:r>
      <w:r w:rsidR="007877F0" w:rsidRPr="007877F0">
        <w:rPr>
          <w:b/>
          <w:sz w:val="22"/>
          <w:szCs w:val="22"/>
        </w:rPr>
        <w:t xml:space="preserve"> Hutnicza</w:t>
      </w:r>
      <w:r w:rsidR="006D35CD">
        <w:rPr>
          <w:b/>
          <w:sz w:val="22"/>
          <w:szCs w:val="22"/>
        </w:rPr>
        <w:t xml:space="preserve"> </w:t>
      </w:r>
      <w:r w:rsidR="007877F0" w:rsidRPr="007877F0">
        <w:rPr>
          <w:b/>
          <w:sz w:val="22"/>
          <w:szCs w:val="22"/>
        </w:rPr>
        <w:t>im. Stanisława Staszica w Krakowie</w:t>
      </w:r>
      <w:r w:rsidR="006D35CD">
        <w:rPr>
          <w:b/>
          <w:sz w:val="22"/>
          <w:szCs w:val="22"/>
        </w:rPr>
        <w:t xml:space="preserve">, </w:t>
      </w:r>
      <w:r w:rsidR="007877F0" w:rsidRPr="007877F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877F0" w:rsidRPr="007877F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77F0" w:rsidTr="00A323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877F0" w:rsidRPr="00D26ED6" w:rsidRDefault="007877F0" w:rsidP="00A323D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77F0">
              <w:rPr>
                <w:b/>
                <w:sz w:val="22"/>
                <w:szCs w:val="22"/>
              </w:rPr>
              <w:t>Przedsiębiorstwo el12 Sp. z o.o.</w:t>
            </w:r>
          </w:p>
          <w:p w:rsidR="007877F0" w:rsidRPr="009F0E5C" w:rsidRDefault="007877F0" w:rsidP="00A323D0">
            <w:pPr>
              <w:jc w:val="both"/>
              <w:rPr>
                <w:bCs/>
                <w:sz w:val="22"/>
                <w:szCs w:val="22"/>
              </w:rPr>
            </w:pPr>
            <w:r w:rsidRPr="007877F0">
              <w:rPr>
                <w:bCs/>
                <w:sz w:val="22"/>
                <w:szCs w:val="22"/>
              </w:rPr>
              <w:t>ul. Św. Anny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77F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877F0" w:rsidRPr="009F0E5C" w:rsidRDefault="007877F0" w:rsidP="00A323D0">
            <w:pPr>
              <w:jc w:val="both"/>
              <w:rPr>
                <w:bCs/>
                <w:sz w:val="22"/>
                <w:szCs w:val="22"/>
              </w:rPr>
            </w:pPr>
            <w:r w:rsidRPr="007877F0">
              <w:rPr>
                <w:bCs/>
                <w:sz w:val="22"/>
                <w:szCs w:val="22"/>
              </w:rPr>
              <w:t>45-117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77F0">
              <w:rPr>
                <w:bCs/>
                <w:sz w:val="22"/>
                <w:szCs w:val="22"/>
              </w:rPr>
              <w:t>Opole</w:t>
            </w:r>
          </w:p>
          <w:p w:rsidR="007877F0" w:rsidRPr="00D26ED6" w:rsidRDefault="007877F0" w:rsidP="00A323D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cen</w:t>
            </w:r>
            <w:r w:rsidR="006D35C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877F0">
              <w:rPr>
                <w:b/>
                <w:sz w:val="22"/>
                <w:szCs w:val="22"/>
              </w:rPr>
              <w:t>539 474.77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877F0" w:rsidRPr="00D26ED6" w:rsidRDefault="007877F0" w:rsidP="00A323D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877F0" w:rsidRPr="007877F0" w:rsidRDefault="006D35CD" w:rsidP="00A323D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6D35CD">
              <w:t>Oferta najkorzystniejsza zgodnie z kryterium wyboru ofert</w:t>
            </w:r>
            <w:r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417"/>
        <w:gridCol w:w="1276"/>
        <w:gridCol w:w="2268"/>
        <w:gridCol w:w="1843"/>
      </w:tblGrid>
      <w:tr w:rsidR="006D35CD" w:rsidRPr="008567C7" w:rsidTr="006D35CD">
        <w:trPr>
          <w:trHeight w:val="510"/>
        </w:trPr>
        <w:tc>
          <w:tcPr>
            <w:tcW w:w="709" w:type="dxa"/>
            <w:vAlign w:val="center"/>
          </w:tcPr>
          <w:p w:rsidR="006D35CD" w:rsidRPr="008567C7" w:rsidRDefault="006D35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6D35CD" w:rsidRPr="008567C7" w:rsidRDefault="006D35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6D35CD" w:rsidRPr="008567C7" w:rsidRDefault="006D35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6D35CD" w:rsidRPr="008567C7" w:rsidRDefault="006D35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6D35CD" w:rsidRPr="008567C7" w:rsidRDefault="006D35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843" w:type="dxa"/>
            <w:vAlign w:val="center"/>
          </w:tcPr>
          <w:p w:rsidR="006D35CD" w:rsidRPr="008567C7" w:rsidRDefault="006D35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D35CD" w:rsidRPr="008567C7" w:rsidTr="006D35CD">
        <w:tc>
          <w:tcPr>
            <w:tcW w:w="709" w:type="dxa"/>
            <w:vAlign w:val="center"/>
          </w:tcPr>
          <w:p w:rsidR="006D35CD" w:rsidRPr="008567C7" w:rsidRDefault="006D35CD" w:rsidP="00A32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6D35CD" w:rsidRPr="002B6761" w:rsidRDefault="006D35CD" w:rsidP="00A323D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el12 Sp. z o.o.</w:t>
            </w:r>
          </w:p>
          <w:p w:rsidR="006D35CD" w:rsidRPr="008567C7" w:rsidRDefault="006D35CD" w:rsidP="00A323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bCs/>
                <w:sz w:val="18"/>
                <w:szCs w:val="18"/>
              </w:rPr>
              <w:t>ul. Św. Anny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77F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D35CD" w:rsidRPr="001B7815" w:rsidRDefault="006D35CD" w:rsidP="00A323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bCs/>
                <w:sz w:val="18"/>
                <w:szCs w:val="18"/>
              </w:rPr>
              <w:t>45-117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77F0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417" w:type="dxa"/>
            <w:vAlign w:val="center"/>
          </w:tcPr>
          <w:p w:rsidR="006D35CD" w:rsidRPr="008567C7" w:rsidRDefault="006D35CD" w:rsidP="00A32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6D35CD" w:rsidRPr="008567C7" w:rsidRDefault="006D35CD" w:rsidP="00A32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2268" w:type="dxa"/>
            <w:vAlign w:val="center"/>
          </w:tcPr>
          <w:p w:rsidR="006D35CD" w:rsidRPr="008567C7" w:rsidRDefault="006D35CD" w:rsidP="00A32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843" w:type="dxa"/>
            <w:vAlign w:val="center"/>
          </w:tcPr>
          <w:p w:rsidR="006D35CD" w:rsidRPr="008567C7" w:rsidRDefault="006D35CD" w:rsidP="00A32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877F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A24" w:rsidRDefault="00FF1A24">
      <w:r>
        <w:separator/>
      </w:r>
    </w:p>
  </w:endnote>
  <w:endnote w:type="continuationSeparator" w:id="0">
    <w:p w:rsidR="00FF1A24" w:rsidRDefault="00FF1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A24" w:rsidRDefault="00FF1A24">
      <w:r>
        <w:separator/>
      </w:r>
    </w:p>
  </w:footnote>
  <w:footnote w:type="continuationSeparator" w:id="0">
    <w:p w:rsidR="00FF1A24" w:rsidRDefault="00FF1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A2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35CD"/>
    <w:rsid w:val="006E3089"/>
    <w:rsid w:val="00712C39"/>
    <w:rsid w:val="0075025B"/>
    <w:rsid w:val="00756CDA"/>
    <w:rsid w:val="007877F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AD9BF"/>
  <w15:chartTrackingRefBased/>
  <w15:docId w15:val="{0131DB9D-5292-4037-AB72-C4E145D2E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2021-06-10T11:22:00Z</dcterms:created>
  <dcterms:modified xsi:type="dcterms:W3CDTF">2021-06-10T11:23:00Z</dcterms:modified>
</cp:coreProperties>
</file>