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DBD63" w14:textId="77777777" w:rsidR="00DA2A7E" w:rsidRPr="003261E7" w:rsidRDefault="00C41CC6" w:rsidP="00DA2A7E">
      <w:pPr>
        <w:spacing w:after="240"/>
        <w:jc w:val="right"/>
        <w:rPr>
          <w:sz w:val="22"/>
          <w:szCs w:val="22"/>
        </w:rPr>
      </w:pPr>
      <w:r w:rsidRPr="00C41CC6">
        <w:rPr>
          <w:sz w:val="22"/>
          <w:szCs w:val="22"/>
        </w:rPr>
        <w:t>Łapanów</w:t>
      </w:r>
      <w:r w:rsidR="00DA2A7E" w:rsidRPr="003261E7">
        <w:rPr>
          <w:sz w:val="22"/>
          <w:szCs w:val="22"/>
        </w:rPr>
        <w:t xml:space="preserve"> dnia: </w:t>
      </w:r>
      <w:r w:rsidRPr="00C41CC6">
        <w:rPr>
          <w:sz w:val="22"/>
          <w:szCs w:val="22"/>
        </w:rPr>
        <w:t>2021-06-08</w:t>
      </w:r>
    </w:p>
    <w:p w14:paraId="3127525C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C8F73A1" w14:textId="77777777" w:rsidR="00DA2A7E" w:rsidRPr="003261E7" w:rsidRDefault="00C41CC6" w:rsidP="00DA2A7E">
      <w:pPr>
        <w:spacing w:after="40"/>
        <w:rPr>
          <w:b/>
          <w:bCs/>
          <w:sz w:val="22"/>
          <w:szCs w:val="22"/>
        </w:rPr>
      </w:pPr>
      <w:r w:rsidRPr="00C41CC6">
        <w:rPr>
          <w:b/>
          <w:bCs/>
          <w:sz w:val="22"/>
          <w:szCs w:val="22"/>
        </w:rPr>
        <w:t>Gmina Łapanów</w:t>
      </w:r>
    </w:p>
    <w:p w14:paraId="3653CA05" w14:textId="77777777" w:rsidR="00DA2A7E" w:rsidRPr="003261E7" w:rsidRDefault="00C41CC6" w:rsidP="00DA2A7E">
      <w:pPr>
        <w:rPr>
          <w:sz w:val="22"/>
          <w:szCs w:val="22"/>
        </w:rPr>
      </w:pPr>
      <w:r w:rsidRPr="00C41CC6">
        <w:rPr>
          <w:sz w:val="22"/>
          <w:szCs w:val="22"/>
        </w:rPr>
        <w:t>Łapanów</w:t>
      </w:r>
      <w:r w:rsidR="00DA2A7E" w:rsidRPr="003261E7">
        <w:rPr>
          <w:sz w:val="22"/>
          <w:szCs w:val="22"/>
        </w:rPr>
        <w:t xml:space="preserve"> </w:t>
      </w:r>
      <w:r w:rsidRPr="00C41CC6">
        <w:rPr>
          <w:sz w:val="22"/>
          <w:szCs w:val="22"/>
        </w:rPr>
        <w:t>34</w:t>
      </w:r>
    </w:p>
    <w:p w14:paraId="4779F62F" w14:textId="67E20AB8" w:rsidR="00DA2A7E" w:rsidRDefault="00C41CC6" w:rsidP="00DA2A7E">
      <w:pPr>
        <w:rPr>
          <w:sz w:val="22"/>
          <w:szCs w:val="22"/>
        </w:rPr>
      </w:pPr>
      <w:r w:rsidRPr="00C41CC6">
        <w:rPr>
          <w:sz w:val="22"/>
          <w:szCs w:val="22"/>
        </w:rPr>
        <w:t>32-740</w:t>
      </w:r>
      <w:r w:rsidR="00DA2A7E" w:rsidRPr="003261E7">
        <w:rPr>
          <w:sz w:val="22"/>
          <w:szCs w:val="22"/>
        </w:rPr>
        <w:t xml:space="preserve"> </w:t>
      </w:r>
      <w:r w:rsidRPr="00C41CC6">
        <w:rPr>
          <w:sz w:val="22"/>
          <w:szCs w:val="22"/>
        </w:rPr>
        <w:t>Łapanów</w:t>
      </w:r>
    </w:p>
    <w:p w14:paraId="62E3BFDC" w14:textId="77777777" w:rsidR="009D2A08" w:rsidRDefault="009D2A08" w:rsidP="009D2A08">
      <w:pPr>
        <w:pStyle w:val="Nagwek5"/>
        <w:jc w:val="left"/>
      </w:pPr>
    </w:p>
    <w:p w14:paraId="2BF5EFED" w14:textId="13EA413C" w:rsidR="009D2A08" w:rsidRDefault="009D2A08" w:rsidP="009D2A08">
      <w:pPr>
        <w:pStyle w:val="Nagwek5"/>
        <w:jc w:val="left"/>
      </w:pPr>
      <w:r>
        <w:t xml:space="preserve">Znak sprawy: </w:t>
      </w:r>
      <w:r>
        <w:t>GZK-271/1/2021</w:t>
      </w:r>
    </w:p>
    <w:p w14:paraId="65C228D5" w14:textId="3598A31E" w:rsidR="009D2A08" w:rsidRPr="003261E7" w:rsidRDefault="009D2A08" w:rsidP="00DA2A7E">
      <w:pPr>
        <w:rPr>
          <w:sz w:val="22"/>
          <w:szCs w:val="22"/>
        </w:rPr>
      </w:pPr>
    </w:p>
    <w:p w14:paraId="62DF8714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44DF0E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D203B5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892506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41CC6" w:rsidRPr="003261E7" w14:paraId="3EA4A701" w14:textId="77777777" w:rsidTr="00D64B61">
        <w:trPr>
          <w:trHeight w:val="638"/>
        </w:trPr>
        <w:tc>
          <w:tcPr>
            <w:tcW w:w="959" w:type="dxa"/>
            <w:shd w:val="clear" w:color="auto" w:fill="auto"/>
          </w:tcPr>
          <w:p w14:paraId="30225ACD" w14:textId="77777777" w:rsidR="00C41CC6" w:rsidRPr="003261E7" w:rsidRDefault="00C41CC6" w:rsidP="00D64B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0241D7" w14:textId="77777777" w:rsidR="00C41CC6" w:rsidRPr="003261E7" w:rsidRDefault="00C41CC6" w:rsidP="00D64B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1CC6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41CC6">
              <w:rPr>
                <w:b/>
                <w:bCs/>
                <w:sz w:val="22"/>
                <w:szCs w:val="22"/>
              </w:rPr>
              <w:t>Odbiór i transport, odzysk lub unieszkodliwienie ustabilizowanego osadu ściekowego oraz skratek z terenu oczyszczalni ścieków położonych na terenie Gminy Łapanów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41CC6">
              <w:rPr>
                <w:b/>
                <w:sz w:val="22"/>
                <w:szCs w:val="22"/>
              </w:rPr>
              <w:t>GZK-271/1/2021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DA7994B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41CC6" w:rsidRPr="00C41CC6">
        <w:rPr>
          <w:b/>
          <w:sz w:val="22"/>
          <w:szCs w:val="22"/>
        </w:rPr>
        <w:t>Gmina Łapanów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41CC6" w:rsidRPr="00C41CC6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1B0BA7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41CC6" w:rsidRPr="007240DA" w14:paraId="2C6FEEF6" w14:textId="77777777" w:rsidTr="00D64B61">
        <w:tc>
          <w:tcPr>
            <w:tcW w:w="2660" w:type="dxa"/>
            <w:shd w:val="clear" w:color="auto" w:fill="auto"/>
          </w:tcPr>
          <w:p w14:paraId="63EE80D5" w14:textId="77777777" w:rsidR="00C41CC6" w:rsidRPr="007240DA" w:rsidRDefault="00C41CC6" w:rsidP="00D64B6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41CC6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4FD15327" w14:textId="1CD557A4" w:rsidR="00C41CC6" w:rsidRPr="007240DA" w:rsidRDefault="00C41CC6" w:rsidP="00D64B6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41CC6">
              <w:rPr>
                <w:sz w:val="22"/>
                <w:szCs w:val="22"/>
              </w:rPr>
              <w:t>nie złożono żadnej oferty</w:t>
            </w:r>
          </w:p>
        </w:tc>
      </w:tr>
    </w:tbl>
    <w:p w14:paraId="5D2F2D81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5F19B68" w14:textId="10B4642C" w:rsidR="00DA2A7E" w:rsidRPr="003261E7" w:rsidRDefault="00C41CC6" w:rsidP="00DA2A7E">
      <w:pPr>
        <w:spacing w:after="480" w:line="276" w:lineRule="auto"/>
        <w:jc w:val="both"/>
        <w:rPr>
          <w:sz w:val="22"/>
          <w:szCs w:val="22"/>
        </w:rPr>
      </w:pPr>
      <w:r w:rsidRPr="00C41CC6">
        <w:rPr>
          <w:sz w:val="22"/>
          <w:szCs w:val="22"/>
        </w:rPr>
        <w:t xml:space="preserve">W wyznaczonym przez </w:t>
      </w:r>
      <w:r w:rsidR="009D2A08" w:rsidRPr="00C41CC6">
        <w:rPr>
          <w:sz w:val="22"/>
          <w:szCs w:val="22"/>
        </w:rPr>
        <w:t>Zamawiającego</w:t>
      </w:r>
      <w:r w:rsidRPr="00C41CC6">
        <w:rPr>
          <w:sz w:val="22"/>
          <w:szCs w:val="22"/>
        </w:rPr>
        <w:t xml:space="preserve"> terminie nie wpłynęła żądna oferta.</w:t>
      </w:r>
    </w:p>
    <w:p w14:paraId="02AEC751" w14:textId="7D335C06" w:rsidR="00DA2A7E" w:rsidRDefault="009D2A08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……………………………</w:t>
      </w:r>
    </w:p>
    <w:p w14:paraId="06213097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077BF" w14:textId="77777777" w:rsidR="00AA3966" w:rsidRDefault="00AA3966">
      <w:r>
        <w:separator/>
      </w:r>
    </w:p>
  </w:endnote>
  <w:endnote w:type="continuationSeparator" w:id="0">
    <w:p w14:paraId="21B2A45C" w14:textId="77777777" w:rsidR="00AA3966" w:rsidRDefault="00AA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DD2CC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0B7D3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563DD" w14:textId="365E5382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AE99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3F317F" w14:textId="77777777" w:rsidR="003F0CBE" w:rsidRDefault="003F0CBE">
    <w:pPr>
      <w:pStyle w:val="Stopka"/>
      <w:tabs>
        <w:tab w:val="clear" w:pos="4536"/>
      </w:tabs>
      <w:jc w:val="center"/>
    </w:pPr>
  </w:p>
  <w:p w14:paraId="185ABC7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446D62" w14:textId="77777777" w:rsidR="00AA3966" w:rsidRDefault="00AA3966">
      <w:r>
        <w:separator/>
      </w:r>
    </w:p>
  </w:footnote>
  <w:footnote w:type="continuationSeparator" w:id="0">
    <w:p w14:paraId="4116B339" w14:textId="77777777" w:rsidR="00AA3966" w:rsidRDefault="00AA3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EE524D" w14:textId="77777777" w:rsidR="00C41CC6" w:rsidRDefault="00C41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658D21" w14:textId="77777777" w:rsidR="00C41CC6" w:rsidRDefault="00C41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1981D5" w14:textId="77777777" w:rsidR="00C41CC6" w:rsidRDefault="00C41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966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D2A08"/>
    <w:rsid w:val="00A86662"/>
    <w:rsid w:val="00AA3966"/>
    <w:rsid w:val="00AF6582"/>
    <w:rsid w:val="00AF7988"/>
    <w:rsid w:val="00B1578C"/>
    <w:rsid w:val="00BA77A9"/>
    <w:rsid w:val="00BF7AFB"/>
    <w:rsid w:val="00C41CC6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E8FF80"/>
  <w15:chartTrackingRefBased/>
  <w15:docId w15:val="{D37B28FE-B553-4FBC-BEE4-97C48124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13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Kurzeja</dc:creator>
  <cp:keywords/>
  <cp:lastModifiedBy>Jarosław Nowojow</cp:lastModifiedBy>
  <cp:revision>2</cp:revision>
  <cp:lastPrinted>2021-06-08T08:01:00Z</cp:lastPrinted>
  <dcterms:created xsi:type="dcterms:W3CDTF">2021-06-08T08:01:00Z</dcterms:created>
  <dcterms:modified xsi:type="dcterms:W3CDTF">2021-06-08T08:01:00Z</dcterms:modified>
</cp:coreProperties>
</file>