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2EC4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87BE2AE" w14:textId="0555057E" w:rsidR="00281DC6" w:rsidRPr="00890E04" w:rsidRDefault="00890E04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08.06.2021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4B711B8D" w14:textId="77777777" w:rsidTr="00C60035">
        <w:tc>
          <w:tcPr>
            <w:tcW w:w="9104" w:type="dxa"/>
            <w:shd w:val="clear" w:color="auto" w:fill="F2F2F2"/>
          </w:tcPr>
          <w:p w14:paraId="23B40002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D3ACD5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E513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63536A0" w14:textId="7777777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Respiratory</w:t>
      </w:r>
      <w:r w:rsidRPr="00281DC6">
        <w:rPr>
          <w:sz w:val="22"/>
          <w:szCs w:val="22"/>
        </w:rPr>
        <w:t>”</w:t>
      </w:r>
    </w:p>
    <w:p w14:paraId="227D76D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244B9FF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61A045B3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C9ECA9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4043A368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52CF69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A08D79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642611D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DE0A7D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2E92F15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CC1C91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B9477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19C0993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F28937F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14D2E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09103E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3C81A4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2AF45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90126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562AC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84641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A4E8B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5B256EC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EB44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1664D7A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AF8EC85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5BD5E2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CD0A2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7FBF461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A9650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43881E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BC73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7DB03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818C2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5DD4E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46E48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2B9A4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6D92E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4D988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2BC88D7" w14:textId="77777777" w:rsidR="00740C0B" w:rsidRDefault="00740C0B">
      <w:pPr>
        <w:spacing w:line="360" w:lineRule="auto"/>
        <w:jc w:val="both"/>
      </w:pPr>
    </w:p>
    <w:p w14:paraId="35DA766C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18FDF0AB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6106850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68364D">
        <w:rPr>
          <w:bCs/>
          <w:sz w:val="22"/>
          <w:u w:val="single"/>
        </w:rPr>
        <w:t>Respiratory</w:t>
      </w:r>
      <w:r w:rsidR="00942685">
        <w:rPr>
          <w:bCs/>
          <w:sz w:val="22"/>
          <w:u w:val="single"/>
        </w:rPr>
        <w:t xml:space="preserve"> </w:t>
      </w:r>
      <w:bookmarkEnd w:id="3"/>
      <w:r w:rsidR="00A35DA2">
        <w:rPr>
          <w:bCs/>
          <w:sz w:val="22"/>
          <w:u w:val="single"/>
        </w:rPr>
        <w:t xml:space="preserve">– producent </w:t>
      </w:r>
      <w:r w:rsidR="0068364D">
        <w:rPr>
          <w:bCs/>
          <w:sz w:val="22"/>
          <w:u w:val="single"/>
        </w:rPr>
        <w:t>Acutronic</w:t>
      </w:r>
    </w:p>
    <w:bookmarkEnd w:id="4"/>
    <w:p w14:paraId="5229F3CC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7AB0ED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E2497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0B28499F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239D1CE0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D69751F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1BF057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842AD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1129B6B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41E11AB5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3CA6C7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7B101C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C9F0232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1B240126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4F4CBF2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E4D5B4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8B2E000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51481E7D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C68DFB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41B798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62CFACA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69DF68A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5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080032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6" w:name="_Hlk68071934"/>
      <w:bookmarkStart w:id="7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6"/>
    <w:p w14:paraId="2EFC65DE" w14:textId="77777777" w:rsidR="005001EB" w:rsidRDefault="005001EB" w:rsidP="00D200D8">
      <w:pPr>
        <w:jc w:val="both"/>
        <w:rPr>
          <w:u w:val="single"/>
        </w:rPr>
      </w:pPr>
    </w:p>
    <w:p w14:paraId="23DCB81D" w14:textId="77777777" w:rsidR="00B03F5C" w:rsidRDefault="00B03F5C" w:rsidP="00D200D8">
      <w:pPr>
        <w:jc w:val="both"/>
        <w:rPr>
          <w:u w:val="single"/>
        </w:rPr>
      </w:pPr>
    </w:p>
    <w:p w14:paraId="658FE86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68364D">
        <w:rPr>
          <w:bCs/>
          <w:sz w:val="22"/>
          <w:u w:val="single"/>
        </w:rPr>
        <w:t>Bennett</w:t>
      </w:r>
    </w:p>
    <w:p w14:paraId="5CD4B12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9C31C7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E83A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7C4CEB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7B9FAB42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7A05A7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37A91D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5FA861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CB9230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29B42C82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1C2E74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42EC698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85A6BD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1F5A69A5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6A938F4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9EC29F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413227B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5D1E872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348F8D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6741BF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62BE36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A27D66A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596E35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62E5CEF4" w14:textId="77777777" w:rsidR="005001EB" w:rsidRDefault="005001EB" w:rsidP="00D200D8">
      <w:pPr>
        <w:jc w:val="both"/>
        <w:rPr>
          <w:u w:val="single"/>
        </w:rPr>
      </w:pPr>
    </w:p>
    <w:p w14:paraId="25414F78" w14:textId="77777777" w:rsidR="0068364D" w:rsidRDefault="0068364D" w:rsidP="00D200D8">
      <w:pPr>
        <w:jc w:val="both"/>
        <w:rPr>
          <w:u w:val="single"/>
        </w:rPr>
      </w:pPr>
    </w:p>
    <w:p w14:paraId="5592667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Datex Ohmeda</w:t>
      </w:r>
    </w:p>
    <w:p w14:paraId="6C72B694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D33E8F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13B1E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9D4029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FB3632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FEF851E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2D2A15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58497D2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AC1078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0A4A1D96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85DB3A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DC29F7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E6C1A67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43DC58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0CF72E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178F8B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8EA5FD1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26ABEE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4296B3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403270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7FBF4C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7EB597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AD39014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514B4068" w14:textId="77777777" w:rsidR="005001EB" w:rsidRDefault="005001EB" w:rsidP="00D200D8">
      <w:pPr>
        <w:jc w:val="both"/>
        <w:rPr>
          <w:u w:val="single"/>
        </w:rPr>
      </w:pPr>
    </w:p>
    <w:p w14:paraId="4EF2BA69" w14:textId="77777777" w:rsidR="00F24E90" w:rsidRDefault="00F24E90" w:rsidP="00D200D8">
      <w:pPr>
        <w:jc w:val="both"/>
        <w:rPr>
          <w:u w:val="single"/>
        </w:rPr>
      </w:pPr>
    </w:p>
    <w:p w14:paraId="50E625CF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Draeger</w:t>
      </w:r>
      <w:r>
        <w:rPr>
          <w:bCs/>
          <w:sz w:val="22"/>
          <w:u w:val="single"/>
        </w:rPr>
        <w:t xml:space="preserve"> </w:t>
      </w:r>
    </w:p>
    <w:p w14:paraId="284563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18FEE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EF7CDA5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98F1BC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D7E7504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5BEB60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C61A24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89C81C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72B50F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3CCD004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1355189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29C814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917DA95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329478A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1AA68E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5188263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F2FB95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4E62DE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D7ABA2C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84514F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D42C9B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6410D8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8AFE528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7EF6FA75" w14:textId="77777777" w:rsidR="00F24E90" w:rsidRDefault="00F24E90" w:rsidP="00D200D8">
      <w:pPr>
        <w:jc w:val="both"/>
        <w:rPr>
          <w:u w:val="single"/>
        </w:rPr>
      </w:pPr>
    </w:p>
    <w:p w14:paraId="63F34CEB" w14:textId="77777777" w:rsidR="00F24E90" w:rsidRDefault="00F24E90" w:rsidP="00D200D8">
      <w:pPr>
        <w:jc w:val="both"/>
        <w:rPr>
          <w:u w:val="single"/>
        </w:rPr>
      </w:pPr>
    </w:p>
    <w:p w14:paraId="07DABB4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GE Medical Systems</w:t>
      </w:r>
    </w:p>
    <w:p w14:paraId="6D5029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72DB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51B3D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56D7B0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5844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813FC3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177E1BF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F1C484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0DE19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2E93A210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BD1B9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1D8A9F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FFDBD28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144E5923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CBE50A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C28242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B00BD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2675611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01B253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C6EC79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0EB5F7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0BB4E1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CB0E3F0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69253E82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4DBF6A3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591BD42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Hamilton Medical</w:t>
      </w:r>
    </w:p>
    <w:p w14:paraId="131651F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A54158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6CB965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B546D51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0F275B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09BF880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 xml:space="preserve">Koszt jednego przeglądu </w:t>
      </w:r>
    </w:p>
    <w:p w14:paraId="0A9937B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2FB52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EA93A11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6D25948F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5C131D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FA2546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18DF0CE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D5BD797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76AA40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122A6C8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965407E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67E29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86C72E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380DCA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19E29F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BBBE7A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2B1E69A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1DE876FE" w14:textId="77777777" w:rsidR="00F24E90" w:rsidRDefault="00F24E90" w:rsidP="00D200D8">
      <w:pPr>
        <w:jc w:val="both"/>
        <w:rPr>
          <w:u w:val="single"/>
        </w:rPr>
      </w:pPr>
    </w:p>
    <w:p w14:paraId="7A29A7F7" w14:textId="77777777" w:rsidR="00F24E90" w:rsidRDefault="00F24E90" w:rsidP="00D200D8">
      <w:pPr>
        <w:jc w:val="both"/>
        <w:rPr>
          <w:u w:val="single"/>
        </w:rPr>
      </w:pPr>
    </w:p>
    <w:p w14:paraId="2B1DA9B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Medin Medical Innovations</w:t>
      </w:r>
    </w:p>
    <w:p w14:paraId="2C03A1A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5C450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D1D9F7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5A3B531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46AF82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6C005AD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FA6BF8D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B0F47E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44583C5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9DCC7F3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5EF95A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34C585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2E50DEA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853B8D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0EE6694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86238A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B23AF9D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314F12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5752EB4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B8D83B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01B7A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FF03F4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EB8D2BF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7379D38F" w14:textId="77777777" w:rsidR="00F24E90" w:rsidRDefault="00F24E90" w:rsidP="00D200D8">
      <w:pPr>
        <w:jc w:val="both"/>
        <w:rPr>
          <w:u w:val="single"/>
        </w:rPr>
      </w:pPr>
    </w:p>
    <w:p w14:paraId="23B5FD8D" w14:textId="77777777" w:rsidR="00F24E90" w:rsidRDefault="00F24E90" w:rsidP="00D200D8">
      <w:pPr>
        <w:jc w:val="both"/>
        <w:rPr>
          <w:u w:val="single"/>
        </w:rPr>
      </w:pPr>
    </w:p>
    <w:p w14:paraId="17CCD395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Sechrist Industrie</w:t>
      </w:r>
    </w:p>
    <w:p w14:paraId="27DDA7F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D806D7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F5434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23DA95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885586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E9D2BD3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EA737A3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0E36F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C5F77E7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587880C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B7B17D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C4F5B8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B76B5E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42CA4A0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FB45BD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533955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6F58685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4367A9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909469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3E541D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D1B465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A66801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94E2383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45B55B44" w14:textId="77777777" w:rsidR="00F24E90" w:rsidRDefault="00F24E90" w:rsidP="00D200D8">
      <w:pPr>
        <w:jc w:val="both"/>
        <w:rPr>
          <w:u w:val="single"/>
        </w:rPr>
      </w:pPr>
    </w:p>
    <w:p w14:paraId="597B1126" w14:textId="77777777" w:rsidR="00F24E90" w:rsidRDefault="00F24E90" w:rsidP="00D200D8">
      <w:pPr>
        <w:jc w:val="both"/>
        <w:rPr>
          <w:u w:val="single"/>
        </w:rPr>
      </w:pPr>
    </w:p>
    <w:p w14:paraId="614DC9A7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Smiths Medical</w:t>
      </w:r>
    </w:p>
    <w:p w14:paraId="003DE64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B73C9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9CDCD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D1778E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FE44CB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45EEE6E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8EDBA6B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3156725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722F33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32D8AFA3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DD6DE5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71BF5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6A1ABA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342499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10DA9E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43BD56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7733D4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460C0A3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F063F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F37532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87E760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683E45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CDB6447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27A2B1A4" w14:textId="77777777" w:rsidR="00F24E90" w:rsidRDefault="00F24E90" w:rsidP="00D200D8">
      <w:pPr>
        <w:jc w:val="both"/>
        <w:rPr>
          <w:u w:val="single"/>
        </w:rPr>
      </w:pPr>
    </w:p>
    <w:p w14:paraId="27859CBF" w14:textId="77777777" w:rsidR="0068364D" w:rsidRDefault="0068364D" w:rsidP="00D200D8">
      <w:pPr>
        <w:jc w:val="both"/>
        <w:rPr>
          <w:u w:val="single"/>
        </w:rPr>
      </w:pPr>
    </w:p>
    <w:p w14:paraId="4BDB1FC1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Stephan </w:t>
      </w:r>
    </w:p>
    <w:p w14:paraId="305E1D2F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926765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9566ED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A9F1E" w14:textId="77777777"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8D6EFAD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8B5BF61" w14:textId="77777777"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F7BA590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58B3711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8CC5208" w14:textId="77777777" w:rsidR="0068364D" w:rsidRPr="00F24E90" w:rsidRDefault="0068364D" w:rsidP="0068364D">
      <w:pPr>
        <w:ind w:left="1068"/>
        <w:rPr>
          <w:sz w:val="22"/>
          <w:szCs w:val="22"/>
        </w:rPr>
      </w:pPr>
    </w:p>
    <w:p w14:paraId="7173C1FD" w14:textId="77777777"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E5F2E3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A39834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F12BD09" w14:textId="77777777"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14:paraId="3CEAE5D0" w14:textId="77777777"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A7F2F36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1C42EB82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E51993E" w14:textId="77777777" w:rsidR="0068364D" w:rsidRPr="00F24E90" w:rsidRDefault="0068364D" w:rsidP="0068364D">
      <w:pPr>
        <w:rPr>
          <w:color w:val="FF0000"/>
          <w:sz w:val="22"/>
          <w:szCs w:val="22"/>
        </w:rPr>
      </w:pPr>
    </w:p>
    <w:p w14:paraId="2B70B026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D22665E" w14:textId="77777777"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BBDDF57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E2DF97A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4C8943C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DEBB69D" w14:textId="77777777"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46C95F54" w14:textId="77777777" w:rsidR="0068364D" w:rsidRDefault="0068364D" w:rsidP="00D200D8">
      <w:pPr>
        <w:jc w:val="both"/>
        <w:rPr>
          <w:u w:val="single"/>
        </w:rPr>
      </w:pPr>
    </w:p>
    <w:p w14:paraId="365AFF7E" w14:textId="77777777" w:rsidR="0068364D" w:rsidRDefault="0068364D" w:rsidP="00D200D8">
      <w:pPr>
        <w:jc w:val="both"/>
        <w:rPr>
          <w:u w:val="single"/>
        </w:rPr>
      </w:pPr>
    </w:p>
    <w:p w14:paraId="5C0866C7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Versamed Medical Systems Ltd. </w:t>
      </w:r>
    </w:p>
    <w:p w14:paraId="495BD09C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5ED539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26E2C4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D66B18" w14:textId="77777777"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D75528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0EAA66A" w14:textId="77777777" w:rsidR="0068364D" w:rsidRPr="00F24E90" w:rsidRDefault="0068364D" w:rsidP="0068364D">
      <w:pPr>
        <w:numPr>
          <w:ilvl w:val="0"/>
          <w:numId w:val="1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4FF03E7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6459521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676CF28" w14:textId="77777777" w:rsidR="0068364D" w:rsidRPr="00F24E90" w:rsidRDefault="0068364D" w:rsidP="0068364D">
      <w:pPr>
        <w:ind w:left="1068"/>
        <w:rPr>
          <w:sz w:val="22"/>
          <w:szCs w:val="22"/>
        </w:rPr>
      </w:pPr>
    </w:p>
    <w:p w14:paraId="26F605E7" w14:textId="77777777" w:rsidR="0068364D" w:rsidRPr="00F24E90" w:rsidRDefault="0068364D" w:rsidP="0068364D">
      <w:pPr>
        <w:numPr>
          <w:ilvl w:val="0"/>
          <w:numId w:val="1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474D36A0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14:paraId="78356B71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467CDA8" w14:textId="77777777"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14:paraId="0D496666" w14:textId="77777777"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3EA0BA7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4CDF323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BF56E03" w14:textId="77777777" w:rsidR="0068364D" w:rsidRPr="00F24E90" w:rsidRDefault="0068364D" w:rsidP="0068364D">
      <w:pPr>
        <w:rPr>
          <w:color w:val="FF0000"/>
          <w:sz w:val="22"/>
          <w:szCs w:val="22"/>
        </w:rPr>
      </w:pPr>
    </w:p>
    <w:p w14:paraId="118A634D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5103E58" w14:textId="77777777"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B346060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3623BBD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A9A749C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278724B" w14:textId="77777777"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21C5771F" w14:textId="77777777" w:rsidR="0068364D" w:rsidRDefault="0068364D" w:rsidP="00D200D8">
      <w:pPr>
        <w:jc w:val="both"/>
        <w:rPr>
          <w:u w:val="single"/>
        </w:rPr>
      </w:pPr>
    </w:p>
    <w:p w14:paraId="2F77ABDE" w14:textId="77777777" w:rsidR="0068364D" w:rsidRDefault="0068364D" w:rsidP="00D200D8">
      <w:pPr>
        <w:jc w:val="both"/>
        <w:rPr>
          <w:u w:val="single"/>
        </w:rPr>
      </w:pPr>
    </w:p>
    <w:p w14:paraId="1D0921B1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Viasys Healthcar Bird </w:t>
      </w:r>
    </w:p>
    <w:p w14:paraId="025E4611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5B2A794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D3DBD1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7A4C5DB" w14:textId="77777777"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7472FBD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0FF1C94" w14:textId="77777777" w:rsidR="0068364D" w:rsidRPr="00F24E90" w:rsidRDefault="0068364D" w:rsidP="0068364D">
      <w:pPr>
        <w:numPr>
          <w:ilvl w:val="0"/>
          <w:numId w:val="1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5F85F71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4722754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A5B7A9C" w14:textId="77777777" w:rsidR="0068364D" w:rsidRPr="00F24E90" w:rsidRDefault="0068364D" w:rsidP="0068364D">
      <w:pPr>
        <w:ind w:left="1068"/>
        <w:rPr>
          <w:sz w:val="22"/>
          <w:szCs w:val="22"/>
        </w:rPr>
      </w:pPr>
    </w:p>
    <w:p w14:paraId="327B9C3F" w14:textId="77777777" w:rsidR="0068364D" w:rsidRPr="00F24E90" w:rsidRDefault="0068364D" w:rsidP="0068364D">
      <w:pPr>
        <w:numPr>
          <w:ilvl w:val="0"/>
          <w:numId w:val="1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4B25F41A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A1273C6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F01CBE" w14:textId="77777777"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14:paraId="168B6624" w14:textId="77777777"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CDA20A2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722DCFA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F843743" w14:textId="77777777" w:rsidR="0068364D" w:rsidRPr="00F24E90" w:rsidRDefault="0068364D" w:rsidP="0068364D">
      <w:pPr>
        <w:rPr>
          <w:color w:val="FF0000"/>
          <w:sz w:val="22"/>
          <w:szCs w:val="22"/>
        </w:rPr>
      </w:pPr>
    </w:p>
    <w:p w14:paraId="3E48FA61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0BA2A97" w14:textId="77777777"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100A40B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0A214E3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508089B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03EE85E" w14:textId="77777777"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2865319F" w14:textId="77777777" w:rsidR="0068364D" w:rsidRDefault="0068364D" w:rsidP="00D200D8">
      <w:pPr>
        <w:jc w:val="both"/>
        <w:rPr>
          <w:u w:val="single"/>
        </w:rPr>
      </w:pPr>
    </w:p>
    <w:p w14:paraId="4D2D6193" w14:textId="77777777" w:rsidR="0068364D" w:rsidRDefault="0068364D" w:rsidP="00D200D8">
      <w:pPr>
        <w:jc w:val="both"/>
        <w:rPr>
          <w:u w:val="single"/>
        </w:rPr>
      </w:pPr>
    </w:p>
    <w:p w14:paraId="610522CF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74030720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Weinmann </w:t>
      </w:r>
    </w:p>
    <w:p w14:paraId="1D155A4F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7364CE2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9305F2E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2FC042D3" w14:textId="77777777"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DD06DB1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00D25B9" w14:textId="77777777" w:rsidR="0068364D" w:rsidRPr="00F24E90" w:rsidRDefault="0068364D" w:rsidP="0068364D">
      <w:pPr>
        <w:numPr>
          <w:ilvl w:val="0"/>
          <w:numId w:val="1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36CFEF3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77D9AD4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8A975BB" w14:textId="77777777" w:rsidR="0068364D" w:rsidRPr="00F24E90" w:rsidRDefault="0068364D" w:rsidP="0068364D">
      <w:pPr>
        <w:ind w:left="1068"/>
        <w:rPr>
          <w:sz w:val="22"/>
          <w:szCs w:val="22"/>
        </w:rPr>
      </w:pPr>
    </w:p>
    <w:p w14:paraId="2816620C" w14:textId="77777777" w:rsidR="0068364D" w:rsidRPr="00F24E90" w:rsidRDefault="0068364D" w:rsidP="0068364D">
      <w:pPr>
        <w:numPr>
          <w:ilvl w:val="0"/>
          <w:numId w:val="1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DBC3B66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93FBE7A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D7B2310" w14:textId="77777777"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14:paraId="57FD075C" w14:textId="77777777"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1103981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67ABE9E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DEF6215" w14:textId="77777777" w:rsidR="0068364D" w:rsidRPr="00F24E90" w:rsidRDefault="0068364D" w:rsidP="0068364D">
      <w:pPr>
        <w:rPr>
          <w:color w:val="FF0000"/>
          <w:sz w:val="22"/>
          <w:szCs w:val="22"/>
        </w:rPr>
      </w:pPr>
    </w:p>
    <w:p w14:paraId="53927953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54539BF" w14:textId="77777777"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BC53100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6F593F6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639F85E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8FA0A3C" w14:textId="77777777"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bookmarkEnd w:id="8"/>
    <w:p w14:paraId="0B6782B5" w14:textId="6A7346E4" w:rsidR="0068364D" w:rsidRDefault="0068364D" w:rsidP="00D200D8">
      <w:pPr>
        <w:jc w:val="both"/>
        <w:rPr>
          <w:u w:val="single"/>
        </w:rPr>
      </w:pPr>
    </w:p>
    <w:p w14:paraId="63738360" w14:textId="77777777" w:rsidR="00890E04" w:rsidRDefault="00890E04" w:rsidP="00D200D8">
      <w:pPr>
        <w:jc w:val="both"/>
        <w:rPr>
          <w:u w:val="single"/>
        </w:rPr>
      </w:pPr>
    </w:p>
    <w:p w14:paraId="4CB42C5A" w14:textId="5F6EEE28" w:rsidR="00890E04" w:rsidRPr="00281DC6" w:rsidRDefault="00890E04" w:rsidP="00890E0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371656F5" w14:textId="77777777" w:rsidR="00890E04" w:rsidRPr="00281DC6" w:rsidRDefault="00890E04" w:rsidP="00890E0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F12BBCF" w14:textId="77777777" w:rsidR="00890E04" w:rsidRPr="00281DC6" w:rsidRDefault="00890E04" w:rsidP="00890E0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CBBE6FD" w14:textId="77777777" w:rsidR="00890E04" w:rsidRPr="00281DC6" w:rsidRDefault="00890E04" w:rsidP="00890E0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F995C3E" w14:textId="77777777" w:rsidR="00890E04" w:rsidRPr="00467243" w:rsidRDefault="00890E04" w:rsidP="00890E0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9747252" w14:textId="77777777" w:rsidR="00890E04" w:rsidRPr="00F24E90" w:rsidRDefault="00890E04" w:rsidP="00890E0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3526551" w14:textId="77777777" w:rsidR="00890E04" w:rsidRPr="00F24E90" w:rsidRDefault="00890E04" w:rsidP="00890E04">
      <w:pPr>
        <w:numPr>
          <w:ilvl w:val="0"/>
          <w:numId w:val="1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B05B0BD" w14:textId="77777777" w:rsidR="00890E04" w:rsidRPr="00F24E90" w:rsidRDefault="00890E04" w:rsidP="00890E0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45A141B" w14:textId="77777777" w:rsidR="00890E04" w:rsidRPr="00F24E90" w:rsidRDefault="00890E04" w:rsidP="00890E0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EC23AA8" w14:textId="77777777" w:rsidR="00890E04" w:rsidRPr="00F24E90" w:rsidRDefault="00890E04" w:rsidP="00890E04">
      <w:pPr>
        <w:ind w:left="1068"/>
        <w:rPr>
          <w:sz w:val="22"/>
          <w:szCs w:val="22"/>
        </w:rPr>
      </w:pPr>
    </w:p>
    <w:p w14:paraId="0C51199F" w14:textId="77777777" w:rsidR="00890E04" w:rsidRPr="00F24E90" w:rsidRDefault="00890E04" w:rsidP="00890E04">
      <w:pPr>
        <w:numPr>
          <w:ilvl w:val="0"/>
          <w:numId w:val="1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1E50B365" w14:textId="77777777" w:rsidR="00890E04" w:rsidRPr="00F24E90" w:rsidRDefault="00890E04" w:rsidP="00890E0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8FED9DF" w14:textId="77777777" w:rsidR="00890E04" w:rsidRPr="00F24E90" w:rsidRDefault="00890E04" w:rsidP="00890E0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3F911FD" w14:textId="77777777" w:rsidR="00890E04" w:rsidRPr="00F24E90" w:rsidRDefault="00890E04" w:rsidP="00890E04">
      <w:pPr>
        <w:ind w:left="708"/>
        <w:rPr>
          <w:b/>
          <w:color w:val="FF0000"/>
          <w:sz w:val="22"/>
          <w:szCs w:val="22"/>
        </w:rPr>
      </w:pPr>
    </w:p>
    <w:p w14:paraId="0533BF73" w14:textId="77777777" w:rsidR="00890E04" w:rsidRPr="00F24E90" w:rsidRDefault="00890E04" w:rsidP="00890E0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D445C85" w14:textId="77777777" w:rsidR="00890E04" w:rsidRPr="00F24E90" w:rsidRDefault="00890E04" w:rsidP="00890E0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29E2792" w14:textId="77777777" w:rsidR="00890E04" w:rsidRPr="00F24E90" w:rsidRDefault="00890E04" w:rsidP="00890E0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860C9ED" w14:textId="77777777" w:rsidR="00890E04" w:rsidRPr="00F24E90" w:rsidRDefault="00890E04" w:rsidP="00890E04">
      <w:pPr>
        <w:rPr>
          <w:color w:val="FF0000"/>
          <w:sz w:val="22"/>
          <w:szCs w:val="22"/>
        </w:rPr>
      </w:pPr>
    </w:p>
    <w:p w14:paraId="342F8AA6" w14:textId="77777777" w:rsidR="00890E04" w:rsidRPr="00F24E90" w:rsidRDefault="00890E04" w:rsidP="00890E0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EE6DE65" w14:textId="77777777" w:rsidR="00890E04" w:rsidRPr="00F24E90" w:rsidRDefault="00890E04" w:rsidP="00890E0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9EE853C" w14:textId="77777777" w:rsidR="00890E04" w:rsidRPr="00F24E90" w:rsidRDefault="00890E04" w:rsidP="00890E0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E7A1FA4" w14:textId="77777777" w:rsidR="00890E04" w:rsidRPr="00F24E90" w:rsidRDefault="00890E04" w:rsidP="00890E0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E1CD667" w14:textId="77777777" w:rsidR="00890E04" w:rsidRPr="00F24E90" w:rsidRDefault="00890E04" w:rsidP="00890E0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35A2921" w14:textId="77777777" w:rsidR="00890E04" w:rsidRPr="00F24E90" w:rsidRDefault="00890E04" w:rsidP="00890E0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1F587014" w14:textId="77777777" w:rsidR="00890E04" w:rsidRDefault="00890E04" w:rsidP="00D200D8">
      <w:pPr>
        <w:jc w:val="both"/>
        <w:rPr>
          <w:u w:val="single"/>
        </w:rPr>
      </w:pPr>
    </w:p>
    <w:bookmarkEnd w:id="5"/>
    <w:bookmarkEnd w:id="7"/>
    <w:p w14:paraId="1D0E043E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DC571A0" w14:textId="77777777" w:rsidR="00CA7C6C" w:rsidRDefault="00CA7C6C">
      <w:pPr>
        <w:spacing w:line="360" w:lineRule="auto"/>
        <w:ind w:hanging="284"/>
        <w:jc w:val="both"/>
      </w:pPr>
    </w:p>
    <w:p w14:paraId="5AA4DC51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1A4FD6D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319AE496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1E402BDB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EDF3BFA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750CA59E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13AA503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13F3C667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D910A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6173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8F18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A1F2F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11E230DA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25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CE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0B3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DEBCF1F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E2F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80F2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75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75A943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EEB3061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FABC631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4BDF0E2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472FE662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3A6181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5F7FA8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05CD4D91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541A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8DCAA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A37B5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BFDEA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2A2E5277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5D3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C6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520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0C6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F5F7F5C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558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F68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D5D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28E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A5CAE8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6C6601FE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4472926" w14:textId="77777777" w:rsidTr="00C60035">
        <w:tc>
          <w:tcPr>
            <w:tcW w:w="2521" w:type="dxa"/>
            <w:shd w:val="clear" w:color="auto" w:fill="auto"/>
            <w:vAlign w:val="center"/>
          </w:tcPr>
          <w:p w14:paraId="206753B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3702DF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1A4D680" w14:textId="77777777" w:rsidTr="00C60035">
        <w:tc>
          <w:tcPr>
            <w:tcW w:w="2521" w:type="dxa"/>
            <w:shd w:val="clear" w:color="auto" w:fill="auto"/>
            <w:vAlign w:val="center"/>
          </w:tcPr>
          <w:p w14:paraId="3902531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293BAE9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720305C" w14:textId="77777777" w:rsidTr="00C60035">
        <w:tc>
          <w:tcPr>
            <w:tcW w:w="2521" w:type="dxa"/>
            <w:shd w:val="clear" w:color="auto" w:fill="auto"/>
            <w:vAlign w:val="center"/>
          </w:tcPr>
          <w:p w14:paraId="5BC5E6E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23931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A46B676" w14:textId="77777777" w:rsidTr="00C60035">
        <w:tc>
          <w:tcPr>
            <w:tcW w:w="2521" w:type="dxa"/>
            <w:shd w:val="clear" w:color="auto" w:fill="auto"/>
            <w:vAlign w:val="center"/>
          </w:tcPr>
          <w:p w14:paraId="28EC2F4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7DED2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D289A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8F6F19C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49F946A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790D5675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FBAD04D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CD5CEF3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17103DE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67AE08FA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1A9B5AE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54FB2D6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0AA2D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A14D4D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C35F65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D37AD2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BFAE40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30A83C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56D91B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77B734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601DF7A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20E73B31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80E32" w14:textId="77777777" w:rsidR="00613B65" w:rsidRDefault="00613B65">
      <w:r>
        <w:separator/>
      </w:r>
    </w:p>
  </w:endnote>
  <w:endnote w:type="continuationSeparator" w:id="0">
    <w:p w14:paraId="41771891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8EA66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52FFB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6818B" w14:textId="77777777" w:rsidR="00613B65" w:rsidRDefault="00613B65">
      <w:r>
        <w:separator/>
      </w:r>
    </w:p>
  </w:footnote>
  <w:footnote w:type="continuationSeparator" w:id="0">
    <w:p w14:paraId="66281903" w14:textId="77777777" w:rsidR="00613B65" w:rsidRDefault="00613B65">
      <w:r>
        <w:continuationSeparator/>
      </w:r>
    </w:p>
  </w:footnote>
  <w:footnote w:id="1">
    <w:p w14:paraId="1AA73A16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C6C1345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92BF729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6B5C978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FED7E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2B47" w14:textId="77777777" w:rsidR="00D74BC1" w:rsidRDefault="00281DC6">
    <w:pPr>
      <w:pStyle w:val="Nagwek"/>
    </w:pPr>
    <w:r>
      <w:t>Znak sprawy: SZW/DZP/</w:t>
    </w:r>
    <w:r w:rsidR="00AE55B5">
      <w:t>2</w:t>
    </w:r>
    <w:r w:rsidR="0068364D">
      <w:t>2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E8677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7A4FDA"/>
    <w:multiLevelType w:val="hybridMultilevel"/>
    <w:tmpl w:val="E57A25F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8"/>
  </w:num>
  <w:num w:numId="5">
    <w:abstractNumId w:val="16"/>
  </w:num>
  <w:num w:numId="6">
    <w:abstractNumId w:val="14"/>
  </w:num>
  <w:num w:numId="7">
    <w:abstractNumId w:val="1"/>
  </w:num>
  <w:num w:numId="8">
    <w:abstractNumId w:val="0"/>
  </w:num>
  <w:num w:numId="9">
    <w:abstractNumId w:val="10"/>
  </w:num>
  <w:num w:numId="10">
    <w:abstractNumId w:val="5"/>
  </w:num>
  <w:num w:numId="11">
    <w:abstractNumId w:val="15"/>
  </w:num>
  <w:num w:numId="12">
    <w:abstractNumId w:val="3"/>
  </w:num>
  <w:num w:numId="13">
    <w:abstractNumId w:val="6"/>
  </w:num>
  <w:num w:numId="14">
    <w:abstractNumId w:val="4"/>
  </w:num>
  <w:num w:numId="15">
    <w:abstractNumId w:val="11"/>
  </w:num>
  <w:num w:numId="16">
    <w:abstractNumId w:val="9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90E04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890E1"/>
  <w15:docId w15:val="{E8F06336-A3C5-48D0-B270-210496C1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11</Pages>
  <Words>3469</Words>
  <Characters>20820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22</cp:revision>
  <cp:lastPrinted>2007-10-05T06:59:00Z</cp:lastPrinted>
  <dcterms:created xsi:type="dcterms:W3CDTF">2021-03-29T09:37:00Z</dcterms:created>
  <dcterms:modified xsi:type="dcterms:W3CDTF">2021-06-08T05:45:00Z</dcterms:modified>
</cp:coreProperties>
</file>