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7CD0" w14:textId="71405B30" w:rsidR="006A5DF1" w:rsidRPr="00B05FBB" w:rsidRDefault="002A7B0E" w:rsidP="006A5DF1">
      <w:pPr>
        <w:spacing w:after="240"/>
        <w:jc w:val="right"/>
        <w:rPr>
          <w:sz w:val="22"/>
          <w:szCs w:val="22"/>
        </w:rPr>
      </w:pPr>
      <w:r w:rsidRPr="00B05FBB">
        <w:rPr>
          <w:sz w:val="22"/>
          <w:szCs w:val="22"/>
        </w:rPr>
        <w:t>Poznań</w:t>
      </w:r>
      <w:r w:rsidR="006A5DF1" w:rsidRPr="00B05FBB">
        <w:rPr>
          <w:sz w:val="22"/>
          <w:szCs w:val="22"/>
        </w:rPr>
        <w:t xml:space="preserve"> dnia: </w:t>
      </w:r>
      <w:r w:rsidRPr="00B05FBB">
        <w:rPr>
          <w:sz w:val="22"/>
          <w:szCs w:val="22"/>
        </w:rPr>
        <w:t>2021-0</w:t>
      </w:r>
      <w:r w:rsidR="00B05FBB" w:rsidRPr="00B05FBB">
        <w:rPr>
          <w:sz w:val="22"/>
          <w:szCs w:val="22"/>
        </w:rPr>
        <w:t>6</w:t>
      </w:r>
      <w:r w:rsidRPr="00B05FBB">
        <w:rPr>
          <w:sz w:val="22"/>
          <w:szCs w:val="22"/>
        </w:rPr>
        <w:t>-</w:t>
      </w:r>
      <w:r w:rsidR="00B05FBB" w:rsidRPr="00B05FBB">
        <w:rPr>
          <w:sz w:val="22"/>
          <w:szCs w:val="22"/>
        </w:rPr>
        <w:t>08</w:t>
      </w:r>
    </w:p>
    <w:p w14:paraId="1461286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E57E662" w14:textId="77777777" w:rsidR="002A7B0E" w:rsidRPr="002A7B0E" w:rsidRDefault="002A7B0E" w:rsidP="006A5DF1">
      <w:pPr>
        <w:rPr>
          <w:b/>
          <w:bCs/>
          <w:sz w:val="22"/>
          <w:szCs w:val="22"/>
        </w:rPr>
      </w:pPr>
      <w:r w:rsidRPr="002A7B0E">
        <w:rPr>
          <w:b/>
          <w:bCs/>
          <w:sz w:val="22"/>
          <w:szCs w:val="22"/>
        </w:rPr>
        <w:t>Szpital Wojewódzki w Poznaniu</w:t>
      </w:r>
    </w:p>
    <w:p w14:paraId="3D2E3E2E" w14:textId="77777777" w:rsidR="006A5DF1" w:rsidRPr="00D91931" w:rsidRDefault="002A7B0E" w:rsidP="006A5DF1">
      <w:pPr>
        <w:rPr>
          <w:b/>
          <w:bCs/>
          <w:sz w:val="22"/>
          <w:szCs w:val="22"/>
        </w:rPr>
      </w:pPr>
      <w:r w:rsidRPr="002A7B0E">
        <w:rPr>
          <w:b/>
          <w:bCs/>
          <w:sz w:val="22"/>
          <w:szCs w:val="22"/>
        </w:rPr>
        <w:t>Dział Zamówień Publicznych</w:t>
      </w:r>
    </w:p>
    <w:p w14:paraId="321438DD" w14:textId="77777777" w:rsidR="006A5DF1" w:rsidRPr="00BD5546" w:rsidRDefault="00CB3C6E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A7B0E" w:rsidRPr="002A7B0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2A7B0E" w:rsidRPr="002A7B0E">
        <w:rPr>
          <w:sz w:val="22"/>
          <w:szCs w:val="22"/>
        </w:rPr>
        <w:t>7/19</w:t>
      </w:r>
    </w:p>
    <w:p w14:paraId="4CD63B12" w14:textId="77777777" w:rsidR="006A5DF1" w:rsidRPr="00BD5546" w:rsidRDefault="002A7B0E" w:rsidP="006A5DF1">
      <w:pPr>
        <w:rPr>
          <w:sz w:val="22"/>
          <w:szCs w:val="22"/>
        </w:rPr>
      </w:pPr>
      <w:r w:rsidRPr="002A7B0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2A7B0E">
        <w:rPr>
          <w:sz w:val="22"/>
          <w:szCs w:val="22"/>
        </w:rPr>
        <w:t>Poznań</w:t>
      </w:r>
    </w:p>
    <w:p w14:paraId="51A4F1A3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FD6DAB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91C34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FC322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1C31E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4B3EFF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9D0A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95F9C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19AE9E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A7B0E" w:rsidRPr="002A7B0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A7B0E" w:rsidRPr="002A7B0E">
        <w:rPr>
          <w:b/>
          <w:bCs/>
          <w:sz w:val="22"/>
          <w:szCs w:val="22"/>
        </w:rPr>
        <w:t>Przeglądy techniczne i naprawy urządzeń medycznych - Respiratory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A7B0E" w:rsidRPr="002A7B0E">
        <w:rPr>
          <w:b/>
          <w:sz w:val="22"/>
          <w:szCs w:val="22"/>
        </w:rPr>
        <w:t>SZW/DZP/22/2021</w:t>
      </w:r>
      <w:r w:rsidRPr="006A5DF1">
        <w:rPr>
          <w:b/>
          <w:sz w:val="22"/>
          <w:szCs w:val="22"/>
        </w:rPr>
        <w:t>.</w:t>
      </w:r>
    </w:p>
    <w:p w14:paraId="6F0B403E" w14:textId="77777777" w:rsidR="002A7B0E" w:rsidRPr="002A7B0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A7B0E" w:rsidRPr="002A7B0E">
        <w:rPr>
          <w:b/>
          <w:sz w:val="22"/>
          <w:szCs w:val="22"/>
        </w:rPr>
        <w:t>Szpital Wojewódzki w Poznaniu</w:t>
      </w:r>
    </w:p>
    <w:p w14:paraId="13BCD066" w14:textId="77777777" w:rsidR="00B05FBB" w:rsidRPr="00623F1A" w:rsidRDefault="00B05FBB" w:rsidP="00B05FBB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623F1A">
        <w:rPr>
          <w:bCs/>
          <w:sz w:val="22"/>
          <w:szCs w:val="22"/>
          <w:lang w:eastAsia="ar-SA"/>
        </w:rPr>
        <w:t xml:space="preserve">w zakresie Formularza ofertowego (załacznik nr 1 do SWZ/załącznik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 xml:space="preserve">nr 1 do umowy), Formularza asortymentowo – cenowego (załącznik nr 2 do SWZ/załącznik nr 2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>do umowy) oraz Projektu umowy (załącznik nr 4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7B0E" w:rsidRPr="007A10A5" w14:paraId="1E4C92BC" w14:textId="77777777" w:rsidTr="007A10A5">
        <w:tc>
          <w:tcPr>
            <w:tcW w:w="9356" w:type="dxa"/>
            <w:shd w:val="clear" w:color="auto" w:fill="auto"/>
          </w:tcPr>
          <w:p w14:paraId="7AD5070B" w14:textId="77777777" w:rsidR="00CB3C6E" w:rsidRPr="007A10A5" w:rsidRDefault="00CB3C6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7C3684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>Pytanie 1 dot. projektu umowy, Pakiet części 4 §3 pkt. 8</w:t>
            </w:r>
          </w:p>
          <w:p w14:paraId="0D445A2C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Zgodnie z zapisami umowy Zamawiający wymaga wykonania naprawy w terminie 3 dni od momentu akceptacji oferty wraz z wymianą części zamiennych. Z uwagi na fakt iż od momentu diagnostyki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do otrzymania części zamiennych od producenta mijają 4-5 dni robocze. Bardzo prosimy o wydłużenie terminu wykonania naprawy z wymianą części zamiennych do 6 dni roboczych od momentu akceptacji zlecenia.</w:t>
            </w:r>
          </w:p>
          <w:p w14:paraId="1243F2E6" w14:textId="73A0B9A1" w:rsidR="00CB3C6E" w:rsidRPr="00E746D3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46D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746D3" w:rsidRPr="00E746D3">
              <w:rPr>
                <w:b/>
                <w:bCs/>
                <w:sz w:val="22"/>
                <w:szCs w:val="22"/>
              </w:rPr>
              <w:t xml:space="preserve"> </w:t>
            </w:r>
            <w:r w:rsidR="00E746D3" w:rsidRPr="00E746D3">
              <w:rPr>
                <w:sz w:val="22"/>
                <w:szCs w:val="22"/>
              </w:rPr>
              <w:t>Zgodnie z SWZ.</w:t>
            </w:r>
          </w:p>
          <w:p w14:paraId="53CA1BC6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B9859F1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>Pytanie 2 dot. projektu  umowy, Pakiet części 4, §7 pkt</w:t>
            </w:r>
            <w:r w:rsidR="00CB3C6E" w:rsidRPr="00E746D3">
              <w:rPr>
                <w:sz w:val="22"/>
                <w:szCs w:val="22"/>
              </w:rPr>
              <w:t>.</w:t>
            </w:r>
            <w:r w:rsidRPr="00E746D3">
              <w:rPr>
                <w:sz w:val="22"/>
                <w:szCs w:val="22"/>
              </w:rPr>
              <w:t xml:space="preserve"> 1,1)</w:t>
            </w:r>
          </w:p>
          <w:p w14:paraId="6EBF3250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Z uwagi na fakt iż Producent zapewnia 12 miesięczny okres gwarancji na wymienione części prosimy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 xml:space="preserve">o wyrażenie zgody na Zmianę przez Zamawiającego gwarancji na wymienione części z 24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na 12 miesięcy.</w:t>
            </w:r>
          </w:p>
          <w:p w14:paraId="5401198E" w14:textId="77777777" w:rsidR="00E746D3" w:rsidRPr="005231BE" w:rsidRDefault="002A7B0E" w:rsidP="00E746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6D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746D3" w:rsidRPr="00E746D3">
              <w:rPr>
                <w:b/>
                <w:bCs/>
                <w:sz w:val="22"/>
                <w:szCs w:val="22"/>
              </w:rPr>
              <w:t xml:space="preserve"> </w:t>
            </w:r>
            <w:r w:rsidR="00E746D3" w:rsidRPr="00E746D3">
              <w:rPr>
                <w:sz w:val="22"/>
                <w:szCs w:val="22"/>
              </w:rPr>
              <w:t>Zamawiający</w:t>
            </w:r>
            <w:r w:rsidR="00E746D3" w:rsidRPr="005231BE">
              <w:rPr>
                <w:sz w:val="22"/>
                <w:szCs w:val="22"/>
              </w:rPr>
              <w:t xml:space="preserve"> wyraża zgodę na powyższe. </w:t>
            </w:r>
            <w:r w:rsidR="00E746D3" w:rsidRPr="005231BE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E746D3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7FA1702" w14:textId="493E3227" w:rsidR="002A7B0E" w:rsidRPr="00297CE4" w:rsidRDefault="002A7B0E" w:rsidP="000B62D9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10516997" w14:textId="77777777" w:rsidR="002A7B0E" w:rsidRPr="007A10A5" w:rsidRDefault="002A7B0E" w:rsidP="000B62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A7B0E" w:rsidRPr="007A10A5" w14:paraId="08FA3AF3" w14:textId="77777777" w:rsidTr="007A10A5">
        <w:tc>
          <w:tcPr>
            <w:tcW w:w="9356" w:type="dxa"/>
            <w:shd w:val="clear" w:color="auto" w:fill="auto"/>
          </w:tcPr>
          <w:p w14:paraId="7AA5F7B5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lastRenderedPageBreak/>
              <w:t xml:space="preserve">Pytanie </w:t>
            </w:r>
            <w:r w:rsidR="00CB3C6E" w:rsidRPr="007A10A5">
              <w:rPr>
                <w:sz w:val="22"/>
                <w:szCs w:val="22"/>
              </w:rPr>
              <w:t>3</w:t>
            </w:r>
            <w:r w:rsidRPr="007A10A5">
              <w:rPr>
                <w:sz w:val="22"/>
                <w:szCs w:val="22"/>
              </w:rPr>
              <w:t>, Pytania dotyczące SWZ</w:t>
            </w:r>
          </w:p>
          <w:p w14:paraId="4C1CCA8C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Czy Zamawiający wymaga, aby czynności serwisowe były wykonywane zgodnie z aktualnymi podręcznikami serwisowymi z możliwością dostarczenia opcji serwisowych zalecanych </w:t>
            </w:r>
            <w:r w:rsidR="00CB3C6E" w:rsidRPr="007A10A5">
              <w:rPr>
                <w:sz w:val="22"/>
                <w:szCs w:val="22"/>
              </w:rPr>
              <w:br/>
            </w:r>
            <w:r w:rsidRPr="007A10A5">
              <w:rPr>
                <w:sz w:val="22"/>
                <w:szCs w:val="22"/>
              </w:rPr>
              <w:t xml:space="preserve">przez wytwórcę sprzętu a czynności serwisowe powinny być w pełni zgodne z aktualnymi listami </w:t>
            </w:r>
            <w:r w:rsidR="00CB3C6E" w:rsidRPr="007A10A5">
              <w:rPr>
                <w:sz w:val="22"/>
                <w:szCs w:val="22"/>
              </w:rPr>
              <w:br/>
            </w:r>
            <w:r w:rsidRPr="007A10A5">
              <w:rPr>
                <w:sz w:val="22"/>
                <w:szCs w:val="22"/>
              </w:rPr>
              <w:t>tych czynności, mając na uwadze odpowiedzialność Zamawiającego związane możliwością zaistnienia incydentów medycznych, wywołanych nieprawidłowym przeprowadzeniem usługi serwisowej ?</w:t>
            </w:r>
          </w:p>
          <w:p w14:paraId="07933700" w14:textId="641D70DF" w:rsidR="00CB3C6E" w:rsidRPr="007A10A5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97C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10A5" w:rsidRPr="007A10A5">
              <w:rPr>
                <w:sz w:val="22"/>
                <w:szCs w:val="22"/>
              </w:rPr>
              <w:t xml:space="preserve"> Zgodnie z SWZ</w:t>
            </w:r>
          </w:p>
          <w:p w14:paraId="35B1C22F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734DFA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Pytanie </w:t>
            </w:r>
            <w:r w:rsidR="00CB3C6E" w:rsidRPr="007A10A5">
              <w:rPr>
                <w:sz w:val="22"/>
                <w:szCs w:val="22"/>
              </w:rPr>
              <w:t>4</w:t>
            </w:r>
            <w:r w:rsidRPr="007A10A5">
              <w:rPr>
                <w:sz w:val="22"/>
                <w:szCs w:val="22"/>
              </w:rPr>
              <w:t>, dotyczy zapisów SIWZ</w:t>
            </w:r>
          </w:p>
          <w:p w14:paraId="058365E9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Czy Zamawiający dla zapewnienia maksymalnego bezpieczeństwa pracy personelu medycznego </w:t>
            </w:r>
            <w:r w:rsidR="00CB3C6E" w:rsidRPr="007A10A5">
              <w:rPr>
                <w:sz w:val="22"/>
                <w:szCs w:val="22"/>
              </w:rPr>
              <w:br/>
            </w:r>
            <w:r w:rsidRPr="007A10A5">
              <w:rPr>
                <w:sz w:val="22"/>
                <w:szCs w:val="22"/>
              </w:rPr>
              <w:t xml:space="preserve">i pacjentów oraz zgodności zapisów z instrukcji obsługi urządzenia będzie wymagał od wszystkich Wykonawców do przeprowadzenia przeglądów i napraw użycia tylko oryginalnych i nowych części zamiennych ?  </w:t>
            </w:r>
          </w:p>
          <w:p w14:paraId="1CE95950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Niniejsze zapytanie ma na celu przeciwdziałanie szkodliwym dla Zamawiającego praktykom, polegającym na stosowaniu w ramach przeglądów i napraw urządzeń zamiennych używanych </w:t>
            </w:r>
            <w:r w:rsidR="00CB3C6E" w:rsidRPr="007A10A5">
              <w:rPr>
                <w:sz w:val="22"/>
                <w:szCs w:val="22"/>
              </w:rPr>
              <w:br/>
            </w:r>
            <w:r w:rsidRPr="007A10A5">
              <w:rPr>
                <w:sz w:val="22"/>
                <w:szCs w:val="22"/>
              </w:rPr>
              <w:t xml:space="preserve">lub regenerowanych. Na rynku urządzeń medycznych nie jest tajemnicą, że używane urządzenia </w:t>
            </w:r>
            <w:r w:rsidR="00CB3C6E" w:rsidRPr="007A10A5">
              <w:rPr>
                <w:sz w:val="22"/>
                <w:szCs w:val="22"/>
              </w:rPr>
              <w:br/>
            </w:r>
            <w:r w:rsidRPr="007A10A5">
              <w:rPr>
                <w:sz w:val="22"/>
                <w:szCs w:val="22"/>
              </w:rPr>
              <w:t>są skupowane przez niektórych uczestników rynku, a następnie regenerowane celem ich powtórnego wykorzystania.</w:t>
            </w:r>
          </w:p>
          <w:p w14:paraId="3F141858" w14:textId="3D3A93B4" w:rsidR="00CB3C6E" w:rsidRPr="007A10A5" w:rsidRDefault="00CB3C6E" w:rsidP="007A10A5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97C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10A5" w:rsidRPr="007A10A5">
              <w:rPr>
                <w:sz w:val="22"/>
                <w:szCs w:val="22"/>
              </w:rPr>
              <w:t xml:space="preserve"> Zamawiający wymaga od wszystkich Wykonawców </w:t>
            </w:r>
            <w:r w:rsidR="007A10A5" w:rsidRPr="007A10A5">
              <w:rPr>
                <w:sz w:val="22"/>
                <w:szCs w:val="22"/>
              </w:rPr>
              <w:br/>
              <w:t>do przeprowadzenia przeglądów i napraw użycia tylko oryginalnych i fabrycznie nowych części zamiennych.</w:t>
            </w:r>
          </w:p>
          <w:p w14:paraId="00F6D059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A39AC9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Pytanie </w:t>
            </w:r>
            <w:r w:rsidR="00CB3C6E" w:rsidRPr="007A10A5">
              <w:rPr>
                <w:sz w:val="22"/>
                <w:szCs w:val="22"/>
              </w:rPr>
              <w:t>5</w:t>
            </w:r>
            <w:r w:rsidRPr="007A10A5">
              <w:rPr>
                <w:sz w:val="22"/>
                <w:szCs w:val="22"/>
              </w:rPr>
              <w:t xml:space="preserve">, dotyczy zadanie 3 i 5 </w:t>
            </w:r>
          </w:p>
          <w:p w14:paraId="7A75CA30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Czy z celu ostrożności i zapewnienia maksymalnego bezpieczeństwa a także wysokiego standardu wykonanej usługi będzie wymagać od Wykonawców nie będących autoryzowanym serwisem wytwórcy następujących dokumentów:</w:t>
            </w:r>
          </w:p>
          <w:p w14:paraId="13DA8F7C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- instrukcji serwisowych wytwórcy</w:t>
            </w:r>
          </w:p>
          <w:p w14:paraId="42BF4377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- procedury i wykonywane czynności określone przez wytwórcę</w:t>
            </w:r>
          </w:p>
          <w:p w14:paraId="3E8C07A5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- umowa licencyjna uprawniająca do dysponowania kluczami i kodami do oprogramowania serwisowego w zakresie umożliwiającym realizacje przedmiotu zamówienia, jeżeli dotyczy to danego modelu urządzenia</w:t>
            </w:r>
          </w:p>
          <w:p w14:paraId="1D0E0F7F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- umowa licencyjna uprawniająca do dysponowania dokumentacją techniczną wytwórcy (instrukcje serwisowe, procedury i zakres czynności), w zakresie przedmiotu zamówienia</w:t>
            </w:r>
          </w:p>
          <w:p w14:paraId="3F754AB6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- dokumenty potwierdzające kwalifikacje i</w:t>
            </w:r>
          </w:p>
          <w:p w14:paraId="11BFFE37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>- doświadczenie zawodowe osoby/osób wskazanych przez Wykonawcę do wykonania przedmiotu zamówienia, wydanych przez wytwórcę imiennie na wskazane osoby oraz na określony typ i model urządzenia medycznego objętego umową ?</w:t>
            </w:r>
          </w:p>
          <w:p w14:paraId="3F2C5E3B" w14:textId="77777777" w:rsidR="005146B4" w:rsidRDefault="00CB3C6E" w:rsidP="005146B4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297C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10A5" w:rsidRPr="007A10A5">
              <w:rPr>
                <w:sz w:val="22"/>
                <w:szCs w:val="22"/>
              </w:rPr>
              <w:t xml:space="preserve"> </w:t>
            </w:r>
            <w:r w:rsidR="005146B4">
              <w:rPr>
                <w:bCs/>
                <w:sz w:val="22"/>
                <w:szCs w:val="22"/>
              </w:rPr>
              <w:t xml:space="preserve">Zgodnie z SWZ, tj. Pracownik serwisu realizujący umowę musi posiadać na dzień podpisania umowy ważny certyfikat uprawniający do wykonania przedmiotu zamówienia oraz Wykonawca musi posiadać legalne oprogramowanie serwisowe, a na dzień podpisania umowy przedstawi dokument potwierdzający prawo dysponowania oprogramowaniem </w:t>
            </w:r>
            <w:r w:rsidR="005146B4">
              <w:rPr>
                <w:bCs/>
                <w:sz w:val="22"/>
                <w:szCs w:val="22"/>
              </w:rPr>
              <w:br/>
              <w:t>oraz narzędzia.</w:t>
            </w:r>
          </w:p>
          <w:p w14:paraId="3C1248B4" w14:textId="2427DF38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7C0340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Pytanie </w:t>
            </w:r>
            <w:r w:rsidR="00CB3C6E" w:rsidRPr="007A10A5">
              <w:rPr>
                <w:sz w:val="22"/>
                <w:szCs w:val="22"/>
              </w:rPr>
              <w:t>6</w:t>
            </w:r>
            <w:r w:rsidRPr="007A10A5">
              <w:rPr>
                <w:sz w:val="22"/>
                <w:szCs w:val="22"/>
              </w:rPr>
              <w:t>, dotyczy zadania 3 i 5</w:t>
            </w:r>
          </w:p>
          <w:p w14:paraId="44956A45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10A5">
              <w:rPr>
                <w:sz w:val="22"/>
                <w:szCs w:val="22"/>
              </w:rPr>
              <w:t xml:space="preserve">Czy Zamawiający wymaga wykonania przeglądów respiratorów zgodnie z wymogiem oraz dokładnie </w:t>
            </w:r>
            <w:r w:rsidRPr="007A10A5">
              <w:rPr>
                <w:sz w:val="22"/>
                <w:szCs w:val="22"/>
              </w:rPr>
              <w:lastRenderedPageBreak/>
              <w:t>według aktualnych procedur wyznaczonych przez wytwórcę urządzenia wraz z wymianą wszystkich części wskazanych przez wytwórcę jako koniecznych do wymiany podczas właściwego dla danego roku przeglądowego liczonego od daty instalacji.</w:t>
            </w:r>
          </w:p>
          <w:p w14:paraId="331A9F80" w14:textId="4858B711" w:rsidR="00CB3C6E" w:rsidRPr="007A10A5" w:rsidRDefault="00CB3C6E" w:rsidP="007A10A5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97C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A10A5" w:rsidRPr="007A10A5">
              <w:rPr>
                <w:sz w:val="22"/>
                <w:szCs w:val="22"/>
              </w:rPr>
              <w:t xml:space="preserve"> Zamawiający wymaga wykonania przeglądu respiratorów zgodnie z wymogiem oraz dokładnie według procedur wyznaczonych przez wytwórcę urządzenia </w:t>
            </w:r>
            <w:r w:rsidR="007A10A5">
              <w:rPr>
                <w:sz w:val="22"/>
                <w:szCs w:val="22"/>
              </w:rPr>
              <w:br/>
            </w:r>
            <w:r w:rsidR="007A10A5" w:rsidRPr="007A10A5">
              <w:rPr>
                <w:sz w:val="22"/>
                <w:szCs w:val="22"/>
              </w:rPr>
              <w:t>wraz z wymianą wszystkich części wskazanych przez wytwórcę jako koniecznych do wymiany podczas właściwego dla danego roku przeglądowego licznego od daty instalacji, zgodnie z instrukcją obsługi danego urządzenia.</w:t>
            </w:r>
          </w:p>
          <w:p w14:paraId="1F65C173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BB2B5A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Pytanie </w:t>
            </w:r>
            <w:r w:rsidR="00CB3C6E" w:rsidRPr="00E746D3">
              <w:rPr>
                <w:sz w:val="22"/>
                <w:szCs w:val="22"/>
              </w:rPr>
              <w:t>7</w:t>
            </w:r>
            <w:r w:rsidRPr="00E746D3">
              <w:rPr>
                <w:sz w:val="22"/>
                <w:szCs w:val="22"/>
              </w:rPr>
              <w:t xml:space="preserve">, Pytania dotyczące Wzoru Umowy </w:t>
            </w:r>
          </w:p>
          <w:p w14:paraId="307AD59E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W przypadku wizyt u Zamawiającego, współpraca Zamawiającego w kwestiach bhp jest kluczowa.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 xml:space="preserve">Czy zamawiający wyraża zgodę na dodanie do postanowień wzoru umowy postanowienia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z odpowiednim obowiązkiem Zamawiającego w tym zakresie:</w:t>
            </w:r>
          </w:p>
          <w:p w14:paraId="7361D188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" Zamawiający jest zobowiązany do współpracy z Wykonawcą w celu zapewnienia właściwe warunków bezpieczeństwa personelowi Wykonawcy, w trakcie realizacji usług, w tym: </w:t>
            </w:r>
          </w:p>
          <w:p w14:paraId="0AB04505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a) podjęcia wszelkich kroków mających na celu zapobieżenie przekazaniu czynników zakaźnych przenoszonych poprzez krew i/lub płyny ustrojowe; </w:t>
            </w:r>
          </w:p>
          <w:p w14:paraId="275498F9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b) przestrzegania norm postępowania obowiązujących w przypadku zdarzeń dotyczących narażenia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na kontakt z krwią lub płynami ustrojowymi,</w:t>
            </w:r>
          </w:p>
          <w:p w14:paraId="737D5F39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c) podjęcia kroków wymaganych w instrukcji urządzenia (w szczególności dezynfekcji sprzętu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przed kontaktem z personelem Wykonawcy)"</w:t>
            </w:r>
            <w:r w:rsidR="00CB3C6E" w:rsidRPr="00E746D3">
              <w:rPr>
                <w:sz w:val="22"/>
                <w:szCs w:val="22"/>
              </w:rPr>
              <w:t xml:space="preserve"> </w:t>
            </w:r>
            <w:r w:rsidRPr="00E746D3">
              <w:rPr>
                <w:sz w:val="22"/>
                <w:szCs w:val="22"/>
              </w:rPr>
              <w:t>?</w:t>
            </w:r>
          </w:p>
          <w:p w14:paraId="2BBAF496" w14:textId="433F8215" w:rsidR="00CB3C6E" w:rsidRPr="00E746D3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46D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746D3" w:rsidRPr="00E746D3">
              <w:rPr>
                <w:b/>
                <w:bCs/>
                <w:sz w:val="22"/>
                <w:szCs w:val="22"/>
              </w:rPr>
              <w:t xml:space="preserve"> </w:t>
            </w:r>
            <w:r w:rsidR="00E746D3" w:rsidRPr="00E746D3">
              <w:rPr>
                <w:sz w:val="22"/>
                <w:szCs w:val="22"/>
              </w:rPr>
              <w:t>Zgodnie z SWZ.</w:t>
            </w:r>
          </w:p>
          <w:p w14:paraId="3E45E11B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D98EA5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Pytanie </w:t>
            </w:r>
            <w:r w:rsidR="00CB3C6E" w:rsidRPr="00E746D3">
              <w:rPr>
                <w:sz w:val="22"/>
                <w:szCs w:val="22"/>
              </w:rPr>
              <w:t>8</w:t>
            </w:r>
            <w:r w:rsidRPr="00E746D3">
              <w:rPr>
                <w:sz w:val="22"/>
                <w:szCs w:val="22"/>
              </w:rPr>
              <w:t xml:space="preserve">, Pytania dotyczące Wzoru Umowy </w:t>
            </w:r>
          </w:p>
          <w:p w14:paraId="4A420E82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Mając na uwadze bezpieczeństwo urządzenia  systemu operacyjnego, stosowanie najnowszych zaleceń producenta jest kluczowe. Producent aktualizuje wytyczne serwisowe od czasu do czasu, z uwagi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 xml:space="preserve">na dokonywane zgłoszenia serwisowe, uwzględniając najnowsze kwestie techniczne związane z danym modelem. Czy Zamawiający wyraża zgodę na doprecyzowanie postanowienia poprzez wskazanie 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 xml:space="preserve">i wskazanie w § 3 ust. 1 pkt 1 z wzorem umowy do zapytania ofertowego odniesienia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do "najnowszych" zaleceń producenta i "najbardziej aktualnej" instrukcji czyli wprowadzenie poniższych zmian:</w:t>
            </w:r>
          </w:p>
          <w:p w14:paraId="63335E67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6D3">
              <w:rPr>
                <w:sz w:val="22"/>
                <w:szCs w:val="22"/>
              </w:rPr>
              <w:t xml:space="preserve">1. "Wykonawca w ramach przedmiotu Umowy zobowiązuje się: </w:t>
            </w:r>
          </w:p>
          <w:p w14:paraId="44B972B4" w14:textId="77777777" w:rsidR="002A7B0E" w:rsidRPr="00E746D3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Hlk74031348"/>
            <w:r w:rsidRPr="00E746D3">
              <w:rPr>
                <w:sz w:val="22"/>
                <w:szCs w:val="22"/>
              </w:rPr>
              <w:t xml:space="preserve">1) </w:t>
            </w:r>
            <w:bookmarkStart w:id="1" w:name="_Hlk74031309"/>
            <w:r w:rsidRPr="00E746D3">
              <w:rPr>
                <w:sz w:val="22"/>
                <w:szCs w:val="22"/>
              </w:rPr>
              <w:t xml:space="preserve">wykonywać przeglądy okresowe sprzętu objętego Umową zgodnie z właściwościami danego Sprzętu, najbardziej aktualnymi obwiązującymi instrukcjami, najnowszymi zaleceniami producenta, standardami, normami oraz interwałach czasowych określonych przez Zamawiającego w SWZ </w:t>
            </w:r>
            <w:r w:rsidR="00CB3C6E" w:rsidRPr="00E746D3">
              <w:rPr>
                <w:sz w:val="22"/>
                <w:szCs w:val="22"/>
              </w:rPr>
              <w:br/>
            </w:r>
            <w:r w:rsidRPr="00E746D3">
              <w:rPr>
                <w:sz w:val="22"/>
                <w:szCs w:val="22"/>
              </w:rPr>
              <w:t>lub przez producenta sprzętu lub w terminach wskazanych przez Zamawiającego. Przy czym celem uniknięcie wątpliwości Strony przyjmują, iż przeglądy okresowe muszą zapewnić nieprzerwaną możliwość korzystania ze Sprzętu (ciągłość przeglądów).</w:t>
            </w:r>
          </w:p>
          <w:bookmarkEnd w:id="1"/>
          <w:bookmarkEnd w:id="0"/>
          <w:p w14:paraId="221D59F1" w14:textId="77777777" w:rsidR="00E746D3" w:rsidRPr="005231BE" w:rsidRDefault="00CB3C6E" w:rsidP="00E746D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6D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746D3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E746D3" w:rsidRPr="00E746D3">
              <w:rPr>
                <w:sz w:val="22"/>
                <w:szCs w:val="22"/>
              </w:rPr>
              <w:t>Zamawiający</w:t>
            </w:r>
            <w:r w:rsidR="00E746D3" w:rsidRPr="005231BE">
              <w:rPr>
                <w:sz w:val="22"/>
                <w:szCs w:val="22"/>
              </w:rPr>
              <w:t xml:space="preserve"> wyraża zgodę na powyższe. </w:t>
            </w:r>
            <w:r w:rsidR="00E746D3" w:rsidRPr="005231BE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E746D3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F75A8AA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D46137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Pytanie </w:t>
            </w:r>
            <w:r w:rsidR="00CB3C6E" w:rsidRPr="00AA2E59">
              <w:rPr>
                <w:sz w:val="22"/>
                <w:szCs w:val="22"/>
              </w:rPr>
              <w:t>9</w:t>
            </w:r>
            <w:r w:rsidRPr="00AA2E59">
              <w:rPr>
                <w:sz w:val="22"/>
                <w:szCs w:val="22"/>
              </w:rPr>
              <w:t xml:space="preserve">, Pytania dotyczące Wzoru Umowy </w:t>
            </w:r>
          </w:p>
          <w:p w14:paraId="41A2648E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Jak rozumiemy zgodnie z § 7 wzoru umowy Zamawiający chce uzyskać gwarancję jakości tj. dotyczącą jakości części zamiennych i dotyczącą "wad tkwiących w produkcie/usłudze". Wykonawca jako gwarant nie powinien jednocześnie odpowiadać za sytuacje, gdy awaria spowodowana została okolicznościami wynikającymi z działań podmiotów trzecich. Objęcie takich usterek gwarancją może </w:t>
            </w:r>
            <w:r w:rsidRPr="00AA2E59">
              <w:rPr>
                <w:sz w:val="22"/>
                <w:szCs w:val="22"/>
              </w:rPr>
              <w:lastRenderedPageBreak/>
              <w:t xml:space="preserve">prowadzić do istotnego zwiększania ceny usługi gdyż Wykonawca będzie musiał wziąć na siebie dużo większe ryzyko (zwłaszcza, że Zamawiający dopuszcza wykonywanie napraw u innego dostawcy).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Nie jest możliwe także uwzględnienie gwarancji, gdy szkoda powstała wskutek nieprawidłowo obsługiwania lub serwisowania urządzenia (przez następcę wykonawcy). Prosimy o doprecyzowanie w/w okoliczności, który odzwierciedla zakres gwarancji jakości a jednocześnie przyjęte rynkowo standardy wyłączające/ograniczające ryzyko Wykonawcy i modyfikację projektowanych postanowień umowy przez dodanie do § 7 wzoru umowy do zapytania ofertowego następującego postanowienia: </w:t>
            </w:r>
          </w:p>
          <w:p w14:paraId="0DF872E1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"</w:t>
            </w:r>
            <w:bookmarkStart w:id="2" w:name="_Hlk74031520"/>
            <w:r w:rsidRPr="00AA2E59">
              <w:rPr>
                <w:sz w:val="22"/>
                <w:szCs w:val="22"/>
              </w:rPr>
              <w:t>Gwarancja jakości określona niniejszą umową nie obejmuje awarii/usterek wynikających z:</w:t>
            </w:r>
          </w:p>
          <w:p w14:paraId="0F5BECAB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a) niewłaściwego użytkowania urządzenia, w szczególności niezgodnie z jego przeznaczeniem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lub instrukcją użytkowania lub najnowszą instrukcją serwisową;</w:t>
            </w:r>
          </w:p>
          <w:p w14:paraId="5493282C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b) mechanicznego uszkodzenia urządzenia, powstałego z przyczyn leżących po stronie Zamawiającego lub osób trzecich i wywołane nimi wady;</w:t>
            </w:r>
          </w:p>
          <w:p w14:paraId="2C7907D6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c) jakiejkolwiek bezprawnej ingerencji osób trzecich lub Zamawiającego, w szczególności przeróbek lub zmian konstrukcyjnych;</w:t>
            </w:r>
          </w:p>
          <w:p w14:paraId="3A2E6D24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d) uszkodzenia spowodowane zdarzeniami noszącymi znamiona siły wyższej (pożar, powódź, zalanie itp.),</w:t>
            </w:r>
          </w:p>
          <w:p w14:paraId="221DD419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e) normalnego zużycia rzeczy."</w:t>
            </w:r>
          </w:p>
          <w:bookmarkEnd w:id="2"/>
          <w:p w14:paraId="33074A18" w14:textId="77777777" w:rsidR="00AA2E59" w:rsidRPr="005231BE" w:rsidRDefault="00CB3C6E" w:rsidP="00AA2E5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A2E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AA2E59" w:rsidRPr="00E746D3">
              <w:rPr>
                <w:sz w:val="22"/>
                <w:szCs w:val="22"/>
              </w:rPr>
              <w:t>Zamawiający</w:t>
            </w:r>
            <w:r w:rsidR="00AA2E59" w:rsidRPr="005231BE">
              <w:rPr>
                <w:sz w:val="22"/>
                <w:szCs w:val="22"/>
              </w:rPr>
              <w:t xml:space="preserve"> wyraża zgodę na powyższe. </w:t>
            </w:r>
            <w:r w:rsidR="00AA2E59" w:rsidRPr="005231BE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AA2E59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EF97AF6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EF1100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Pytanie </w:t>
            </w:r>
            <w:r w:rsidR="00CB3C6E" w:rsidRPr="00AA2E59">
              <w:rPr>
                <w:sz w:val="22"/>
                <w:szCs w:val="22"/>
              </w:rPr>
              <w:t>10</w:t>
            </w:r>
            <w:r w:rsidRPr="00AA2E59">
              <w:rPr>
                <w:sz w:val="22"/>
                <w:szCs w:val="22"/>
              </w:rPr>
              <w:t xml:space="preserve">, Pytania dotyczące Wzoru Umowy </w:t>
            </w:r>
          </w:p>
          <w:p w14:paraId="256BFA7A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Mając na względzie fakt, iż rękojmia jest instytucją niedostosowaną do specyfiki urządzeń medycznych i w związku z tym standardem staje się ograniczanie lub wyłączanie rękojmi w stosunku do takich aparatów w zamian za udzielenie Zamawiającym gwarancji trwającej co najmniej tyle, ile okres gwarancji, na lepszych i dogodniejszych dla Zamawiających warunkach wykonywania uprawnień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z gwarancji, Wykonawca proponuje wykreślenie z postanowień z wzorem umowy odniesień do rękojmi i wskazanie, że uprawnienia z tytułu rękojmi zostają wyłączone. Wykonawca wskazuje,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że uwzględnienie rękojmi przy jednoczesnym zobowiązaniu gwarancyjnym stanowi dodatkowe obciążenie i ryzyko Wykonawcy, które musi być uwzględniane w cenie za sprzęt. Jednocześnie, wyłączenie rękojmi przy zapewnieniu Zamawiającemu uprawnień gwarancyjnych na zasadach określonych umową, nie pozostawia Zamawiającego bez należytej opieki serwisowej w przypadku wystąpienia awarii sprzętu, a wręcz zapewnia naprawę wszelkich usterek i nieprawidłowości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w działaniu sprzętu na dogodnych dla Zamawiającego warunkach. </w:t>
            </w:r>
          </w:p>
          <w:p w14:paraId="3A74ED1E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W związku z  tym, Wykonawca proponuje usunięcie odniesień do rękojmi z § 7  ust. 5 z wzorem umowy oraz jego zmianę w następujący sposób: </w:t>
            </w:r>
          </w:p>
          <w:p w14:paraId="32B966B9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"Strony zgodnie wyłączają rękojmię za wady urządzeń dostarczanych na podstawie umowy."</w:t>
            </w:r>
          </w:p>
          <w:p w14:paraId="0DA6A459" w14:textId="1407ED5B" w:rsidR="00CB3C6E" w:rsidRPr="00AA2E59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A2E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 w:rsidRPr="00AA2E59">
              <w:rPr>
                <w:b/>
                <w:bCs/>
                <w:sz w:val="22"/>
                <w:szCs w:val="22"/>
              </w:rPr>
              <w:t xml:space="preserve"> </w:t>
            </w:r>
            <w:r w:rsidR="00AA2E59" w:rsidRPr="00AA2E59">
              <w:rPr>
                <w:sz w:val="22"/>
                <w:szCs w:val="22"/>
              </w:rPr>
              <w:t>Zgodnie z SWZ.</w:t>
            </w:r>
          </w:p>
          <w:p w14:paraId="4CFB9557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9D0E7C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Pytanie </w:t>
            </w:r>
            <w:r w:rsidR="00CB3C6E" w:rsidRPr="00AA2E59">
              <w:rPr>
                <w:sz w:val="22"/>
                <w:szCs w:val="22"/>
              </w:rPr>
              <w:t>11</w:t>
            </w:r>
            <w:r w:rsidRPr="00AA2E59">
              <w:rPr>
                <w:sz w:val="22"/>
                <w:szCs w:val="22"/>
              </w:rPr>
              <w:t xml:space="preserve">, Pytania dotyczące Wzoru Umowy </w:t>
            </w:r>
          </w:p>
          <w:p w14:paraId="264189C2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Skorzystanie z uprawnienia do wykonania zastępczego, o którym mowa w §9 ust.6  na koszt Wykonawcy jest czynnością radykalną i nie powinno zaskakiwać żadnej ze Stron, tym bardziej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w sytuacji, gdy jest jednocześnie powiązane obarczone obowiązkiem zapłaty kary umownej, a tak będzie w praktyce. Mając na względzie ogólne sformułowanie podstaw do takiego umownego prawa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i niezależnych praw do naliczenia kary umownej w tej samej sytuacji, przewidziane uprawnienie wiąże się z istotnym ryzykiem po stronie wykonawcy.</w:t>
            </w:r>
          </w:p>
          <w:p w14:paraId="3B4EA1BB" w14:textId="3464B6A6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Dlatego proponujemy, aby przed skorzystaniem z tego uprawnienia, Zamawiający miał obowiązek </w:t>
            </w:r>
            <w:r w:rsidRPr="00AA2E59">
              <w:rPr>
                <w:sz w:val="22"/>
                <w:szCs w:val="22"/>
              </w:rPr>
              <w:lastRenderedPageBreak/>
              <w:t>wezwać Wykonawcę do usunięcia naruszeń umowy, udzielając mu odpowiedniego dodatkowego terminu, nie</w:t>
            </w:r>
            <w:r w:rsidR="00AA2E59" w:rsidRPr="00AA2E59">
              <w:rPr>
                <w:sz w:val="22"/>
                <w:szCs w:val="22"/>
              </w:rPr>
              <w:t xml:space="preserve"> </w:t>
            </w:r>
            <w:r w:rsidRPr="00AA2E59">
              <w:rPr>
                <w:sz w:val="22"/>
                <w:szCs w:val="22"/>
              </w:rPr>
              <w:t xml:space="preserve">krótszego niż 3 dni. Dzięki takiemu rozwiązaniu zachowana jest ochrona słusznego interesu Zamawiającego, a Wykonawcy umożliwia rzetelną kalkulację ryzyka. </w:t>
            </w:r>
          </w:p>
          <w:p w14:paraId="529F5CFF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"</w:t>
            </w:r>
          </w:p>
          <w:p w14:paraId="46BF8937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6. W przypadku, gdy zwłoka w wykonaniu przeglądu lub naprawy przekroczy 3 dni, Zamawiający 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ma prawo zlecić wykonanie usługi innemu serwisowi po wcześniejszym wezwaniu Wykonawcy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do należytego wykonania umowy lub usunięcia naruszeń w wyznaczonym w wezwaniu dodatkowym terminie, nie krótszym niż 3 dni. W przypadku, o którym mowa powyżej niezależnie od kar umownych pokryje różnicę w kosztach pomiędzy wartościami wynikającymi  z Umowy a faktycznymi kosztami poniesionymi przez Zamawiającego (wykonanie zastępcze)."</w:t>
            </w:r>
          </w:p>
          <w:p w14:paraId="3CFFD002" w14:textId="2EACD147" w:rsidR="00CB3C6E" w:rsidRPr="00AA2E59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A2E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 w:rsidRPr="00AA2E59">
              <w:rPr>
                <w:b/>
                <w:bCs/>
                <w:sz w:val="22"/>
                <w:szCs w:val="22"/>
              </w:rPr>
              <w:t xml:space="preserve"> </w:t>
            </w:r>
            <w:r w:rsidR="00AA2E59" w:rsidRPr="00AA2E59">
              <w:rPr>
                <w:sz w:val="22"/>
                <w:szCs w:val="22"/>
              </w:rPr>
              <w:t>Zgodnie z SWZ.</w:t>
            </w:r>
          </w:p>
          <w:p w14:paraId="36E569CF" w14:textId="77777777" w:rsidR="00AA2E59" w:rsidRPr="00297CE4" w:rsidRDefault="00AA2E59" w:rsidP="00CB3C6E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52653C74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Pytanie 1</w:t>
            </w:r>
            <w:r w:rsidR="00CB3C6E" w:rsidRPr="00AA2E59">
              <w:rPr>
                <w:sz w:val="22"/>
                <w:szCs w:val="22"/>
              </w:rPr>
              <w:t>2</w:t>
            </w:r>
            <w:r w:rsidRPr="00AA2E59">
              <w:rPr>
                <w:sz w:val="22"/>
                <w:szCs w:val="22"/>
              </w:rPr>
              <w:t xml:space="preserve">, Pytania dotyczące Wzoru Umowy </w:t>
            </w:r>
          </w:p>
          <w:p w14:paraId="10CD0908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Kara umowna jako surogat odszkodowania za nieterminową realizację przedmiotu umowy powinna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być naliczana wyłącznie w sytuacji, gdy zaistniałe opóźnienie jest następstwem okoliczności, za które Wykonawca ponosi odpowiedzialność. Wykonawca nie powinien odpowiadać zatem za następstwa okoliczności niezależnych od Wykonawcy. </w:t>
            </w:r>
          </w:p>
          <w:p w14:paraId="24E0380C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Wskazujemy, że nowe przepisy prawa zamówień publiczn</w:t>
            </w:r>
            <w:r w:rsidR="00CB3C6E" w:rsidRPr="00AA2E59">
              <w:rPr>
                <w:sz w:val="22"/>
                <w:szCs w:val="22"/>
              </w:rPr>
              <w:t>y</w:t>
            </w:r>
            <w:r w:rsidRPr="00AA2E59">
              <w:rPr>
                <w:sz w:val="22"/>
                <w:szCs w:val="22"/>
              </w:rPr>
              <w:t xml:space="preserve">ch wyraźnie zakazują wprowadzania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w umowach o zamówienie publiczne odpowiedzialności wykonawcy za "opóźnienie". Mianowicie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art. 433 pkt</w:t>
            </w:r>
            <w:r w:rsidR="00CB3C6E" w:rsidRPr="00AA2E59">
              <w:rPr>
                <w:sz w:val="22"/>
                <w:szCs w:val="22"/>
              </w:rPr>
              <w:t>.</w:t>
            </w:r>
            <w:r w:rsidRPr="00AA2E59">
              <w:rPr>
                <w:sz w:val="22"/>
                <w:szCs w:val="22"/>
              </w:rPr>
              <w:t xml:space="preserve"> 1 ustawy prawo zamówień publicznych wskazuje wprost, że takie postanowienie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jest co do zasady niedozwoloną klauzulą abuzywną. </w:t>
            </w:r>
          </w:p>
          <w:p w14:paraId="48D2EA6B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W związku z powyższym, prosimy o modyfikację postanowień w §9 ust. 2 i 3 we wzorze umowy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tj. zastąpienie słowa "opóźnienie" terminem "zwłoka", aby nie było sporne, że odpowiedzialność Wykonawcy jest oparta się na zasadach ogólnych (tj. zasadzie winy)?  Rozumiemy, że pojęcie "opóźnienie" zostało w tych postanowieniach użyte omyłkowo, ponieważ jest w nich zawarte również odniesienie do "zwłoki" i intencją Zamawiającego było właśnie oparcie odpowiedzialności Wykonawcy na zasadzie winy.</w:t>
            </w:r>
          </w:p>
          <w:p w14:paraId="5E77DE57" w14:textId="7DDF4959" w:rsidR="00CB3C6E" w:rsidRPr="00AA2E59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A2E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 w:rsidRPr="00AA2E59">
              <w:rPr>
                <w:b/>
                <w:bCs/>
                <w:sz w:val="22"/>
                <w:szCs w:val="22"/>
              </w:rPr>
              <w:t xml:space="preserve"> </w:t>
            </w:r>
            <w:r w:rsidR="00AA2E59" w:rsidRPr="00AA2E59">
              <w:rPr>
                <w:sz w:val="22"/>
                <w:szCs w:val="22"/>
              </w:rPr>
              <w:t>Zgodnie z SWZ.</w:t>
            </w:r>
          </w:p>
          <w:p w14:paraId="379996C8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3A5512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Pytanie 1</w:t>
            </w:r>
            <w:r w:rsidR="00CB3C6E" w:rsidRPr="00AA2E59">
              <w:rPr>
                <w:sz w:val="22"/>
                <w:szCs w:val="22"/>
              </w:rPr>
              <w:t>3</w:t>
            </w:r>
            <w:r w:rsidRPr="00AA2E59">
              <w:rPr>
                <w:sz w:val="22"/>
                <w:szCs w:val="22"/>
              </w:rPr>
              <w:t xml:space="preserve">, Pytania dotyczące Wzoru Umowy </w:t>
            </w:r>
          </w:p>
          <w:p w14:paraId="4ADE41EB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Rozwiązanie umowy ze skutkiem natychmiastowym od umowy jest czynnością radykalną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i nie powinno zaskakiwać żadnej ze Stron, tym bardziej w sytuacji, gdy jest dodatkowo powiązane obarczone obowiązkiem zapłaty kary umownej. Mając na względzie ogólne sformułowanie podstaw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do takiego rozwiązania umowy i prawo do naliczenia kary umownej z tym związanej, przewidziane uprawnienie wiąże się z istotnym ryzykiem po stronie wykonawcy które nie znajduje obiektywnego uzasadnienia. </w:t>
            </w:r>
          </w:p>
          <w:p w14:paraId="4B93BEEB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Dlatego proponujemy, aby przed rozwiązanie umowy z przyczyn dotyczących Wykonawcy, Zamawiający miał obowiązek wezwać Wykonawcę do usunięcia tych przyczyn z zagrożeniem rozwiązania ze skutkiem natychmiastowym od umowy, udzielając mu odpowiedniego dodatkowego terminu, nie</w:t>
            </w:r>
            <w:r w:rsidR="00CB3C6E" w:rsidRPr="00AA2E59">
              <w:rPr>
                <w:sz w:val="22"/>
                <w:szCs w:val="22"/>
              </w:rPr>
              <w:t xml:space="preserve"> </w:t>
            </w:r>
            <w:r w:rsidRPr="00AA2E59">
              <w:rPr>
                <w:sz w:val="22"/>
                <w:szCs w:val="22"/>
              </w:rPr>
              <w:t xml:space="preserve">krótszego niż 5 dni. Dzięki takiemu rozwiązaniu zachowana jest ochrona słusznego interesu Zamawiającego, a Wykonawcy umożliwia rzetelną kalkulację ryzyka. </w:t>
            </w:r>
          </w:p>
          <w:p w14:paraId="7E102272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Proponujemy zatem zmianę §8 ust. 6 wzoru umowy o następującej treści: </w:t>
            </w:r>
          </w:p>
          <w:p w14:paraId="4C0670E4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"Zamawiający może rozwiązać umowę ze skutkiem natychmiastowym, jeżeli Wykonawca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nie dotrzymuje terminów realizacji Umowy lub nie dotrzymuje terminów wynikających z zaleceń producenta Sprzętu lub jeżeli wykonuje przedmiot Umowy w sposób niezgodny z zapisami Umowy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lub normami i innymi warunkami określonymi prawem po wcześniejszym wezwaniu Wykonawcy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do należytego wykonania umowy lub usunięcia naruszeń w wyznaczonym w wezwaniu dodatkowym terminie, nie krótszym niż 5 dni. Niezależnie od uprawnienia, o którym mowa powyżej, Zamawiający </w:t>
            </w:r>
            <w:r w:rsidRPr="00AA2E59">
              <w:rPr>
                <w:sz w:val="22"/>
                <w:szCs w:val="22"/>
              </w:rPr>
              <w:lastRenderedPageBreak/>
              <w:t>może nałożyć na Wykonawcę karę umowną, o której mowa w §9 ust.1."</w:t>
            </w:r>
          </w:p>
          <w:p w14:paraId="2E25AFE0" w14:textId="5DF49150" w:rsidR="00CB3C6E" w:rsidRPr="00AA2E59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A2E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 w:rsidRPr="00AA2E59">
              <w:rPr>
                <w:b/>
                <w:bCs/>
                <w:sz w:val="22"/>
                <w:szCs w:val="22"/>
              </w:rPr>
              <w:t xml:space="preserve"> </w:t>
            </w:r>
            <w:r w:rsidR="00AA2E59" w:rsidRPr="00AA2E59">
              <w:rPr>
                <w:sz w:val="22"/>
                <w:szCs w:val="22"/>
              </w:rPr>
              <w:t>Zgodnie z SWZ.</w:t>
            </w:r>
          </w:p>
          <w:p w14:paraId="76D8DE11" w14:textId="77777777" w:rsidR="002A7B0E" w:rsidRPr="007A10A5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CC2D21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Pytanie 1</w:t>
            </w:r>
            <w:r w:rsidR="00CB3C6E" w:rsidRPr="00AA2E59">
              <w:rPr>
                <w:sz w:val="22"/>
                <w:szCs w:val="22"/>
              </w:rPr>
              <w:t>4</w:t>
            </w:r>
            <w:r w:rsidRPr="00AA2E59">
              <w:rPr>
                <w:sz w:val="22"/>
                <w:szCs w:val="22"/>
              </w:rPr>
              <w:t xml:space="preserve">, Pytania dotyczące Wzoru Umowy </w:t>
            </w:r>
          </w:p>
          <w:p w14:paraId="4BEC4E0A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>Prosimy o usunięcie postanowienia § 9 ust 8 projektu umowy uprawniającego Zamawi</w:t>
            </w:r>
            <w:r w:rsidR="00CB3C6E" w:rsidRPr="00AA2E59">
              <w:rPr>
                <w:sz w:val="22"/>
                <w:szCs w:val="22"/>
              </w:rPr>
              <w:t>a</w:t>
            </w:r>
            <w:r w:rsidRPr="00AA2E59">
              <w:rPr>
                <w:sz w:val="22"/>
                <w:szCs w:val="22"/>
              </w:rPr>
              <w:t xml:space="preserve">jącego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do potrącania kar umownych z wynagrodzeniem wykonawcy. </w:t>
            </w:r>
          </w:p>
          <w:p w14:paraId="437AA3A2" w14:textId="77777777" w:rsidR="002A7B0E" w:rsidRPr="00AA2E59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2E59">
              <w:rPr>
                <w:sz w:val="22"/>
                <w:szCs w:val="22"/>
              </w:rPr>
              <w:t xml:space="preserve">Postanowienie takie narusza zasadę równowagi stron i proporcjonalności.  Ponadto zwracamy uwagę,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iż w obecnej sytuacji związanej z COVID-19 przepisy prawa wprost zakazują Zamawiającemu dokonywania tego typu potrąceń. Bowie</w:t>
            </w:r>
            <w:r w:rsidR="00CB3C6E" w:rsidRPr="00AA2E59">
              <w:rPr>
                <w:sz w:val="22"/>
                <w:szCs w:val="22"/>
              </w:rPr>
              <w:t>m</w:t>
            </w:r>
            <w:r w:rsidRPr="00AA2E59">
              <w:rPr>
                <w:sz w:val="22"/>
                <w:szCs w:val="22"/>
              </w:rPr>
              <w:t xml:space="preserve"> zgodnie z art. 15r? ustawy o szczególnych rozwiązaniach związanych z zapobieganiem, przeciwdziałaniem i zwalczaniem covid-19, innych chorób zakaźnych oraz wywołanych nimi sytuacji kryzysowych z dnia 2 marca 2020 r. (Dz.U. z 2020 r. poz. 374, ze zm.) w okresie obowiązywania stanu zagrożenia epidemicznego albo stanu epidemii ogłoszonego w związku z COVID-19, i przez 90 dni od dnia odwołania stanu, który obowiązywał jako ostatni, Zamawiający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 xml:space="preserve">nie może potrącić kary umownej zastrzeżonej na wypadek niewykonania lub nienależytego wykonania umowy o zamówienie publiczne z wynagrodzenia wykonawcy lub z innych jego wierzytelności, a także nie może dochodzić zaspokojenia z zabezpieczenia należytego wykonania tej umowy, o ile zdarzenie, </w:t>
            </w:r>
            <w:r w:rsidR="00CB3C6E" w:rsidRPr="00AA2E59">
              <w:rPr>
                <w:sz w:val="22"/>
                <w:szCs w:val="22"/>
              </w:rPr>
              <w:br/>
            </w:r>
            <w:r w:rsidRPr="00AA2E59">
              <w:rPr>
                <w:sz w:val="22"/>
                <w:szCs w:val="22"/>
              </w:rPr>
              <w:t>w związku z którym zastrzeżono tę karę, nastąpiło w okresie obowiązywania stanu zagrożenia epidemicznego albo stanu epidemii.</w:t>
            </w:r>
          </w:p>
          <w:p w14:paraId="52E45B10" w14:textId="62EC9BB8" w:rsidR="00CB3C6E" w:rsidRPr="00AA2E59" w:rsidRDefault="00CB3C6E" w:rsidP="00CB3C6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A2E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 w:rsidRPr="00AA2E59">
              <w:rPr>
                <w:b/>
                <w:bCs/>
                <w:sz w:val="22"/>
                <w:szCs w:val="22"/>
              </w:rPr>
              <w:t xml:space="preserve"> </w:t>
            </w:r>
            <w:r w:rsidR="00AA2E59" w:rsidRPr="00AA2E59">
              <w:rPr>
                <w:sz w:val="22"/>
                <w:szCs w:val="22"/>
              </w:rPr>
              <w:t>Zgodnie z SWZ.</w:t>
            </w:r>
          </w:p>
          <w:p w14:paraId="039EE12F" w14:textId="77777777" w:rsidR="000D5E7B" w:rsidRPr="007A10A5" w:rsidRDefault="000D5E7B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864D28" w14:textId="0D18987E" w:rsidR="002A7B0E" w:rsidRPr="00FA2851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2851">
              <w:rPr>
                <w:sz w:val="22"/>
                <w:szCs w:val="22"/>
              </w:rPr>
              <w:t>Pytanie 1</w:t>
            </w:r>
            <w:r w:rsidR="00CB3C6E" w:rsidRPr="00FA2851">
              <w:rPr>
                <w:sz w:val="22"/>
                <w:szCs w:val="22"/>
              </w:rPr>
              <w:t>5</w:t>
            </w:r>
            <w:r w:rsidRPr="00FA2851">
              <w:rPr>
                <w:sz w:val="22"/>
                <w:szCs w:val="22"/>
              </w:rPr>
              <w:t xml:space="preserve">, Pytania dotyczące Wzoru Umowy </w:t>
            </w:r>
          </w:p>
          <w:p w14:paraId="444AB0ED" w14:textId="77777777" w:rsidR="002A7B0E" w:rsidRPr="00FA2851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2851">
              <w:rPr>
                <w:sz w:val="22"/>
                <w:szCs w:val="22"/>
              </w:rPr>
              <w:t xml:space="preserve">W związku z wykonywaniem umowy może dojść do przekazania Wykonawcy i przetwarzania </w:t>
            </w:r>
            <w:r w:rsidR="00CB3C6E" w:rsidRPr="00FA2851">
              <w:rPr>
                <w:sz w:val="22"/>
                <w:szCs w:val="22"/>
              </w:rPr>
              <w:br/>
            </w:r>
            <w:r w:rsidRPr="00FA2851">
              <w:rPr>
                <w:sz w:val="22"/>
                <w:szCs w:val="22"/>
              </w:rPr>
              <w:t xml:space="preserve">przez Wykonawcę do danych osobowych pacjentów lub personelu Zamawiającego. W takiej sytuacji zgodnie z obowiązującymi przepisami rozporządzenia o ochronie danych osobowych strony </w:t>
            </w:r>
            <w:r w:rsidR="00CB3C6E" w:rsidRPr="00FA2851">
              <w:rPr>
                <w:sz w:val="22"/>
                <w:szCs w:val="22"/>
              </w:rPr>
              <w:br/>
            </w:r>
            <w:r w:rsidRPr="00FA2851">
              <w:rPr>
                <w:sz w:val="22"/>
                <w:szCs w:val="22"/>
              </w:rPr>
              <w:t>są zobowi</w:t>
            </w:r>
            <w:r w:rsidR="00CB3C6E" w:rsidRPr="00FA2851">
              <w:rPr>
                <w:sz w:val="22"/>
                <w:szCs w:val="22"/>
              </w:rPr>
              <w:t>ą</w:t>
            </w:r>
            <w:r w:rsidRPr="00FA2851">
              <w:rPr>
                <w:sz w:val="22"/>
                <w:szCs w:val="22"/>
              </w:rPr>
              <w:t xml:space="preserve">zane zawrzeć umowę o powierzeniu przetwarzania danych osobowych. </w:t>
            </w:r>
          </w:p>
          <w:p w14:paraId="00725330" w14:textId="77777777" w:rsidR="002A7B0E" w:rsidRPr="00FA2851" w:rsidRDefault="002A7B0E" w:rsidP="000B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2851">
              <w:rPr>
                <w:sz w:val="22"/>
                <w:szCs w:val="22"/>
              </w:rPr>
              <w:t xml:space="preserve">Uprzejma prośba o informację czy Zamawiający przewiduje zawarcie takiej umowy ? Jeśli tak, prośba o przekazanie wzoru tej umowy lub informację czy wykonawca, którego oferta zostanie wybrana jako najkorzystniejsza, jeśli to się okaże konieczne, będzie mógł zaproponować standardowy wzór umowy </w:t>
            </w:r>
            <w:r w:rsidR="00CB3C6E" w:rsidRPr="00FA2851">
              <w:rPr>
                <w:sz w:val="22"/>
                <w:szCs w:val="22"/>
              </w:rPr>
              <w:br/>
            </w:r>
            <w:r w:rsidRPr="00FA2851">
              <w:rPr>
                <w:sz w:val="22"/>
                <w:szCs w:val="22"/>
              </w:rPr>
              <w:t>o po</w:t>
            </w:r>
            <w:r w:rsidR="00CB3C6E" w:rsidRPr="00FA2851">
              <w:rPr>
                <w:sz w:val="22"/>
                <w:szCs w:val="22"/>
              </w:rPr>
              <w:t>t</w:t>
            </w:r>
            <w:r w:rsidRPr="00FA2851">
              <w:rPr>
                <w:sz w:val="22"/>
                <w:szCs w:val="22"/>
              </w:rPr>
              <w:t>wierdzeniu przetwarzania danych osobowych ?</w:t>
            </w:r>
          </w:p>
          <w:p w14:paraId="663C4405" w14:textId="74B1FF85" w:rsidR="00AA2E59" w:rsidRPr="00590319" w:rsidRDefault="002A7B0E" w:rsidP="00AA2E5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28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A2E59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AA2E59" w:rsidRPr="00590319">
              <w:rPr>
                <w:sz w:val="22"/>
                <w:szCs w:val="22"/>
              </w:rPr>
              <w:t xml:space="preserve">Zamawiający przychyla się do powyższego w związku </w:t>
            </w:r>
            <w:r w:rsidR="00AA2E59" w:rsidRPr="00590319">
              <w:rPr>
                <w:sz w:val="22"/>
                <w:szCs w:val="22"/>
              </w:rPr>
              <w:br/>
              <w:t>z czym przekazuje projekt umowy RODO, który stanowić będzie załącznik nr 3 do Umowy</w:t>
            </w:r>
            <w:r w:rsidR="00AA2E59" w:rsidRPr="00590319">
              <w:rPr>
                <w:sz w:val="22"/>
                <w:szCs w:val="22"/>
                <w:lang w:val="de-DE"/>
              </w:rPr>
              <w:t xml:space="preserve">, który </w:t>
            </w:r>
            <w:r w:rsidR="00FA2851">
              <w:rPr>
                <w:sz w:val="22"/>
                <w:szCs w:val="22"/>
                <w:lang w:val="de-DE"/>
              </w:rPr>
              <w:br/>
              <w:t xml:space="preserve">to </w:t>
            </w:r>
            <w:r w:rsidR="00AA2E59" w:rsidRPr="00590319">
              <w:rPr>
                <w:sz w:val="22"/>
                <w:szCs w:val="22"/>
                <w:lang w:val="de-DE"/>
              </w:rPr>
              <w:t xml:space="preserve">Zamawiający zamieszcza na swojej stronie internetowej </w:t>
            </w:r>
            <w:r w:rsidR="00AA2E59"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06EE2AA" w14:textId="77777777" w:rsidR="002A7B0E" w:rsidRPr="007A10A5" w:rsidRDefault="002A7B0E" w:rsidP="000B62D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FED19A" w14:textId="2AACD5DF" w:rsidR="000D5E7B" w:rsidRPr="0066341D" w:rsidRDefault="000D5E7B" w:rsidP="0066341D">
      <w:pPr>
        <w:jc w:val="both"/>
        <w:rPr>
          <w:sz w:val="22"/>
          <w:szCs w:val="22"/>
        </w:rPr>
      </w:pPr>
      <w:r w:rsidRPr="0066341D">
        <w:rPr>
          <w:sz w:val="22"/>
          <w:szCs w:val="22"/>
        </w:rPr>
        <w:lastRenderedPageBreak/>
        <w:t>Pytanie 16</w:t>
      </w:r>
    </w:p>
    <w:p w14:paraId="39BB270C" w14:textId="6EA53241" w:rsidR="000D5E7B" w:rsidRPr="0066341D" w:rsidRDefault="000D5E7B" w:rsidP="0066341D">
      <w:pPr>
        <w:jc w:val="both"/>
        <w:rPr>
          <w:sz w:val="22"/>
          <w:szCs w:val="22"/>
        </w:rPr>
      </w:pPr>
      <w:r w:rsidRPr="0066341D">
        <w:rPr>
          <w:sz w:val="22"/>
          <w:szCs w:val="22"/>
        </w:rPr>
        <w:t>Czy Zamawiający poda przewidywane terminy przeglądów urządzeń zawartych w pakietach nr 9 i 10</w:t>
      </w:r>
      <w:r w:rsidR="00800AEA" w:rsidRPr="0066341D">
        <w:rPr>
          <w:sz w:val="22"/>
          <w:szCs w:val="22"/>
        </w:rPr>
        <w:t xml:space="preserve"> </w:t>
      </w:r>
      <w:r w:rsidRPr="0066341D">
        <w:rPr>
          <w:sz w:val="22"/>
          <w:szCs w:val="22"/>
        </w:rPr>
        <w:t xml:space="preserve">? Informacja jest niezbędna do uwzględnienia w kalkulacji ceny odpowiedniej ilości dojazdów </w:t>
      </w:r>
      <w:r w:rsidR="00800AEA" w:rsidRPr="0066341D">
        <w:rPr>
          <w:sz w:val="22"/>
          <w:szCs w:val="22"/>
        </w:rPr>
        <w:br/>
      </w:r>
      <w:r w:rsidRPr="0066341D">
        <w:rPr>
          <w:sz w:val="22"/>
          <w:szCs w:val="22"/>
        </w:rPr>
        <w:t>do siedziby Klienta w celu realizacji umowy.</w:t>
      </w:r>
    </w:p>
    <w:p w14:paraId="5B6D3F5C" w14:textId="45CBE2DD" w:rsidR="00800AEA" w:rsidRPr="0066341D" w:rsidRDefault="00800AEA" w:rsidP="0066341D">
      <w:pPr>
        <w:spacing w:after="40"/>
        <w:ind w:left="30" w:right="-72"/>
        <w:jc w:val="both"/>
        <w:rPr>
          <w:sz w:val="22"/>
          <w:szCs w:val="22"/>
        </w:rPr>
      </w:pPr>
      <w:r w:rsidRPr="00297CE4">
        <w:rPr>
          <w:b/>
          <w:bCs/>
          <w:sz w:val="22"/>
          <w:szCs w:val="22"/>
        </w:rPr>
        <w:t>Stanowisko (wyjaśnienie) Zamawiającego:</w:t>
      </w:r>
      <w:r w:rsidRPr="0066341D">
        <w:rPr>
          <w:sz w:val="22"/>
          <w:szCs w:val="22"/>
        </w:rPr>
        <w:t xml:space="preserve"> </w:t>
      </w:r>
      <w:r w:rsidR="0066341D" w:rsidRPr="0066341D">
        <w:rPr>
          <w:sz w:val="22"/>
          <w:szCs w:val="22"/>
        </w:rPr>
        <w:t xml:space="preserve">Przewidywane terminy przeglądów urządzeń zawartych </w:t>
      </w:r>
      <w:r w:rsidR="0066341D">
        <w:rPr>
          <w:sz w:val="22"/>
          <w:szCs w:val="22"/>
        </w:rPr>
        <w:br/>
      </w:r>
      <w:r w:rsidR="0066341D" w:rsidRPr="0066341D">
        <w:rPr>
          <w:sz w:val="22"/>
          <w:szCs w:val="22"/>
        </w:rPr>
        <w:t>w pakietach nr 9 i 10 – styczeń 2022.</w:t>
      </w:r>
    </w:p>
    <w:p w14:paraId="5EBDB13A" w14:textId="2E44F5E2" w:rsidR="000D5E7B" w:rsidRPr="000D5E7B" w:rsidRDefault="000D5E7B" w:rsidP="00800AEA">
      <w:pPr>
        <w:jc w:val="both"/>
        <w:rPr>
          <w:color w:val="00B050"/>
          <w:sz w:val="22"/>
          <w:szCs w:val="22"/>
        </w:rPr>
      </w:pPr>
    </w:p>
    <w:p w14:paraId="2699A397" w14:textId="7C741BB1" w:rsidR="000D5E7B" w:rsidRPr="0066341D" w:rsidRDefault="000D5E7B" w:rsidP="00800AEA">
      <w:pPr>
        <w:jc w:val="both"/>
        <w:rPr>
          <w:sz w:val="22"/>
          <w:szCs w:val="22"/>
        </w:rPr>
      </w:pPr>
      <w:r w:rsidRPr="0066341D">
        <w:rPr>
          <w:sz w:val="22"/>
          <w:szCs w:val="22"/>
        </w:rPr>
        <w:t>Pytanie 17</w:t>
      </w:r>
    </w:p>
    <w:p w14:paraId="5BD5D000" w14:textId="1FB70C6A" w:rsidR="000D5E7B" w:rsidRPr="0066341D" w:rsidRDefault="000D5E7B" w:rsidP="00800AEA">
      <w:pPr>
        <w:jc w:val="both"/>
        <w:rPr>
          <w:sz w:val="22"/>
          <w:szCs w:val="22"/>
        </w:rPr>
      </w:pPr>
      <w:r w:rsidRPr="0066341D">
        <w:rPr>
          <w:sz w:val="22"/>
          <w:szCs w:val="22"/>
        </w:rPr>
        <w:t xml:space="preserve">Czy Zamawiający wyrazi zgodę na wydłużenie czasu naprawy urządzeń z pakietu nr 9 i 10 </w:t>
      </w:r>
      <w:r w:rsidR="0066341D" w:rsidRPr="0066341D">
        <w:rPr>
          <w:sz w:val="22"/>
          <w:szCs w:val="22"/>
        </w:rPr>
        <w:br/>
      </w:r>
      <w:r w:rsidRPr="0066341D">
        <w:rPr>
          <w:sz w:val="22"/>
          <w:szCs w:val="22"/>
        </w:rPr>
        <w:t>w przypadku konieczności sprowadzenia części? Prośbę motywujemy faktem, że dostawa części zamiennych od producenta Smiths i Stephan trwa do 6 tygodni, przez co niemożliwa będzie realizacja naprawy w terminie 3 dni.</w:t>
      </w:r>
    </w:p>
    <w:p w14:paraId="0924A55C" w14:textId="14D08CD2" w:rsidR="00800AEA" w:rsidRPr="0066341D" w:rsidRDefault="00800AEA" w:rsidP="00800AEA">
      <w:pPr>
        <w:spacing w:after="40"/>
        <w:ind w:left="30" w:right="-72"/>
        <w:rPr>
          <w:sz w:val="22"/>
          <w:szCs w:val="22"/>
        </w:rPr>
      </w:pPr>
      <w:r w:rsidRPr="00297CE4">
        <w:rPr>
          <w:b/>
          <w:bCs/>
          <w:sz w:val="22"/>
          <w:szCs w:val="22"/>
        </w:rPr>
        <w:t>Stanowisko (wyjaśnienie) Zamawiającego:</w:t>
      </w:r>
      <w:r w:rsidR="0066341D" w:rsidRPr="0066341D">
        <w:rPr>
          <w:sz w:val="22"/>
          <w:szCs w:val="22"/>
        </w:rPr>
        <w:t xml:space="preserve"> Zgodnie z SWZ.</w:t>
      </w:r>
    </w:p>
    <w:p w14:paraId="5B7BB117" w14:textId="3345B79E" w:rsidR="000D5E7B" w:rsidRPr="000D5E7B" w:rsidRDefault="000D5E7B" w:rsidP="00800AEA">
      <w:pPr>
        <w:jc w:val="both"/>
        <w:rPr>
          <w:color w:val="00B050"/>
          <w:sz w:val="22"/>
          <w:szCs w:val="22"/>
        </w:rPr>
      </w:pPr>
    </w:p>
    <w:p w14:paraId="14A1F055" w14:textId="717E0463" w:rsidR="000D5E7B" w:rsidRPr="0066341D" w:rsidRDefault="000D5E7B" w:rsidP="0066341D">
      <w:pPr>
        <w:jc w:val="both"/>
        <w:rPr>
          <w:sz w:val="22"/>
          <w:szCs w:val="22"/>
        </w:rPr>
      </w:pPr>
      <w:r w:rsidRPr="0066341D">
        <w:rPr>
          <w:sz w:val="22"/>
          <w:szCs w:val="22"/>
        </w:rPr>
        <w:t>Pytanie 18</w:t>
      </w:r>
    </w:p>
    <w:p w14:paraId="34996545" w14:textId="67B07B80" w:rsidR="000D5E7B" w:rsidRPr="0066341D" w:rsidRDefault="000D5E7B" w:rsidP="0066341D">
      <w:pPr>
        <w:jc w:val="both"/>
        <w:rPr>
          <w:sz w:val="22"/>
          <w:szCs w:val="22"/>
        </w:rPr>
      </w:pPr>
      <w:r w:rsidRPr="0066341D">
        <w:rPr>
          <w:sz w:val="22"/>
          <w:szCs w:val="22"/>
        </w:rPr>
        <w:t xml:space="preserve">Dotyczy pakietu nr 9 i 10. Zwracamy się z prośbą o doprecyzowanie wymogu (dodanie do wymogu) posiadania przez serwisanta ważnego certyfikatu uprawniającego do wykonania przedmiotu </w:t>
      </w:r>
      <w:r w:rsidRPr="0066341D">
        <w:rPr>
          <w:sz w:val="22"/>
          <w:szCs w:val="22"/>
        </w:rPr>
        <w:lastRenderedPageBreak/>
        <w:t xml:space="preserve">zamówienia  </w:t>
      </w:r>
      <w:r w:rsidRPr="0066341D">
        <w:rPr>
          <w:b/>
          <w:sz w:val="22"/>
          <w:szCs w:val="22"/>
          <w:u w:val="single"/>
        </w:rPr>
        <w:t>wystawionego przez producenta lub podmiot przez niego upoważniony.</w:t>
      </w:r>
      <w:r w:rsidRPr="0066341D">
        <w:rPr>
          <w:sz w:val="22"/>
          <w:szCs w:val="22"/>
        </w:rPr>
        <w:t xml:space="preserve"> Prośbę swą motywujemy zaleceniem producenta urządzeń Smiths i Stephan do wykonywania przeglądów </w:t>
      </w:r>
      <w:r w:rsidR="0066341D">
        <w:rPr>
          <w:sz w:val="22"/>
          <w:szCs w:val="22"/>
        </w:rPr>
        <w:br/>
      </w:r>
      <w:r w:rsidRPr="0066341D">
        <w:rPr>
          <w:sz w:val="22"/>
          <w:szCs w:val="22"/>
        </w:rPr>
        <w:t xml:space="preserve">i napraw jedynie przez profesjonalnie przeszkolony personel. Dodać pragniemy, że respiratory </w:t>
      </w:r>
      <w:r w:rsidR="0066341D">
        <w:rPr>
          <w:sz w:val="22"/>
          <w:szCs w:val="22"/>
        </w:rPr>
        <w:br/>
      </w:r>
      <w:r w:rsidRPr="0066341D">
        <w:rPr>
          <w:sz w:val="22"/>
          <w:szCs w:val="22"/>
        </w:rPr>
        <w:t>to sprzęt ratujący życie pacjenta, więc usługi winny być wykonywane przez fachowy zespół gwarantujący najwyższą jakość usług.</w:t>
      </w:r>
    </w:p>
    <w:p w14:paraId="5DE87457" w14:textId="524CBB53" w:rsidR="00800AEA" w:rsidRPr="0066341D" w:rsidRDefault="00800AEA" w:rsidP="0066341D">
      <w:pPr>
        <w:spacing w:after="40"/>
        <w:ind w:left="30" w:right="-72"/>
        <w:jc w:val="both"/>
        <w:rPr>
          <w:sz w:val="22"/>
          <w:szCs w:val="22"/>
        </w:rPr>
      </w:pPr>
      <w:r w:rsidRPr="00297CE4">
        <w:rPr>
          <w:b/>
          <w:bCs/>
          <w:sz w:val="22"/>
          <w:szCs w:val="22"/>
        </w:rPr>
        <w:t>Stanowisko (wyjaśnienie) Zamawiającego:</w:t>
      </w:r>
      <w:r w:rsidR="0066341D" w:rsidRPr="0066341D">
        <w:rPr>
          <w:sz w:val="22"/>
          <w:szCs w:val="22"/>
        </w:rPr>
        <w:t xml:space="preserve"> Zgodnie z SWZ.</w:t>
      </w:r>
    </w:p>
    <w:p w14:paraId="0F16C850" w14:textId="780F5A69" w:rsidR="000D5E7B" w:rsidRPr="000D5E7B" w:rsidRDefault="000D5E7B" w:rsidP="00800AEA">
      <w:pPr>
        <w:jc w:val="both"/>
        <w:rPr>
          <w:color w:val="00B050"/>
          <w:sz w:val="22"/>
          <w:szCs w:val="22"/>
        </w:rPr>
      </w:pPr>
    </w:p>
    <w:p w14:paraId="000C5493" w14:textId="378844B6" w:rsidR="000D5E7B" w:rsidRPr="00B12F29" w:rsidRDefault="000D5E7B" w:rsidP="00800AEA">
      <w:pPr>
        <w:jc w:val="both"/>
        <w:rPr>
          <w:sz w:val="22"/>
          <w:szCs w:val="22"/>
        </w:rPr>
      </w:pPr>
      <w:r w:rsidRPr="00B12F29">
        <w:rPr>
          <w:sz w:val="22"/>
          <w:szCs w:val="22"/>
        </w:rPr>
        <w:t>Pytanie 19</w:t>
      </w:r>
    </w:p>
    <w:p w14:paraId="7BCED6AA" w14:textId="77777777" w:rsidR="000D5E7B" w:rsidRPr="00B12F29" w:rsidRDefault="000D5E7B" w:rsidP="00800AEA">
      <w:pPr>
        <w:jc w:val="both"/>
        <w:rPr>
          <w:sz w:val="22"/>
          <w:szCs w:val="22"/>
        </w:rPr>
      </w:pPr>
      <w:r w:rsidRPr="00B12F29">
        <w:rPr>
          <w:sz w:val="22"/>
          <w:szCs w:val="22"/>
        </w:rPr>
        <w:t>Zwracamy się z prośbą o zmianę terminu płatności z 60 dni na 30 dni aby umożliwić nam złożenie korzystnej oferty.</w:t>
      </w:r>
    </w:p>
    <w:p w14:paraId="39C4171B" w14:textId="5D131108" w:rsidR="00800AEA" w:rsidRDefault="00800AEA" w:rsidP="00800AEA">
      <w:pPr>
        <w:spacing w:after="40"/>
        <w:ind w:left="30" w:right="-72"/>
        <w:rPr>
          <w:sz w:val="22"/>
          <w:szCs w:val="22"/>
        </w:rPr>
      </w:pPr>
      <w:r w:rsidRPr="00B12F29">
        <w:rPr>
          <w:b/>
          <w:bCs/>
          <w:sz w:val="22"/>
          <w:szCs w:val="22"/>
        </w:rPr>
        <w:t>Stanowisko (wyjaśnienie) Zamawiającego:</w:t>
      </w:r>
      <w:r w:rsidR="00B12F29" w:rsidRPr="00B12F29">
        <w:rPr>
          <w:b/>
          <w:bCs/>
          <w:sz w:val="22"/>
          <w:szCs w:val="22"/>
        </w:rPr>
        <w:t xml:space="preserve"> </w:t>
      </w:r>
      <w:r w:rsidR="00B12F29" w:rsidRPr="00B12F29">
        <w:rPr>
          <w:sz w:val="22"/>
          <w:szCs w:val="22"/>
        </w:rPr>
        <w:t>Zgodnie z SWZ.</w:t>
      </w:r>
    </w:p>
    <w:p w14:paraId="3F814941" w14:textId="5DE42B49" w:rsidR="00B12F29" w:rsidRDefault="00B12F29" w:rsidP="00800AEA">
      <w:pPr>
        <w:spacing w:after="40"/>
        <w:ind w:left="30" w:right="-72"/>
        <w:rPr>
          <w:sz w:val="22"/>
          <w:szCs w:val="22"/>
        </w:rPr>
      </w:pPr>
    </w:p>
    <w:p w14:paraId="155D8635" w14:textId="0234170C" w:rsidR="00B12F29" w:rsidRDefault="00B12F29" w:rsidP="00800AEA">
      <w:pPr>
        <w:spacing w:after="40"/>
        <w:ind w:left="30" w:right="-72"/>
        <w:rPr>
          <w:sz w:val="22"/>
          <w:szCs w:val="22"/>
        </w:rPr>
      </w:pPr>
    </w:p>
    <w:p w14:paraId="2364E999" w14:textId="71625BF0" w:rsidR="00B12F29" w:rsidRDefault="00B12F29" w:rsidP="00800AEA">
      <w:pPr>
        <w:spacing w:after="40"/>
        <w:ind w:left="30" w:right="-72"/>
        <w:rPr>
          <w:sz w:val="22"/>
          <w:szCs w:val="22"/>
        </w:rPr>
      </w:pPr>
    </w:p>
    <w:p w14:paraId="656DF05C" w14:textId="77777777" w:rsidR="00B12F29" w:rsidRDefault="00B12F29" w:rsidP="00800AEA">
      <w:pPr>
        <w:spacing w:after="40"/>
        <w:ind w:left="30" w:right="-72"/>
        <w:rPr>
          <w:sz w:val="22"/>
          <w:szCs w:val="22"/>
        </w:rPr>
      </w:pPr>
    </w:p>
    <w:p w14:paraId="1888AE29" w14:textId="56188794" w:rsidR="00B12F29" w:rsidRDefault="00B12F29" w:rsidP="00B12F29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90319">
        <w:rPr>
          <w:sz w:val="22"/>
          <w:szCs w:val="22"/>
        </w:rPr>
        <w:t xml:space="preserve">Termin składania i otwarcia ofert pozostaje bez zmian tj. zgodnie z ogłoszeniem o zmianie zamówienia (nr </w:t>
      </w:r>
      <w:r w:rsidR="007E50F0">
        <w:rPr>
          <w:sz w:val="22"/>
          <w:szCs w:val="22"/>
        </w:rPr>
        <w:t>3</w:t>
      </w:r>
      <w:r w:rsidRPr="00590319">
        <w:rPr>
          <w:sz w:val="22"/>
          <w:szCs w:val="22"/>
        </w:rPr>
        <w:t xml:space="preserve">) nr 2021/BZP </w:t>
      </w:r>
      <w:r w:rsidR="007E50F0">
        <w:rPr>
          <w:sz w:val="22"/>
          <w:szCs w:val="22"/>
        </w:rPr>
        <w:t>00063317</w:t>
      </w:r>
      <w:r w:rsidRPr="00590319">
        <w:rPr>
          <w:sz w:val="22"/>
          <w:szCs w:val="22"/>
        </w:rPr>
        <w:t xml:space="preserve">/01 z dnia </w:t>
      </w:r>
      <w:r w:rsidR="007E50F0">
        <w:rPr>
          <w:sz w:val="22"/>
          <w:szCs w:val="22"/>
        </w:rPr>
        <w:t>25</w:t>
      </w:r>
      <w:r w:rsidRPr="00590319">
        <w:rPr>
          <w:sz w:val="22"/>
          <w:szCs w:val="22"/>
        </w:rPr>
        <w:t>.05.2021 r.</w:t>
      </w:r>
    </w:p>
    <w:p w14:paraId="4739746B" w14:textId="77777777" w:rsidR="00B12F29" w:rsidRPr="00590319" w:rsidRDefault="00B12F29" w:rsidP="00B12F29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6A3F8C9F" w14:textId="30B9D9A9" w:rsidR="00B12F29" w:rsidRDefault="00B12F29" w:rsidP="00B12F29">
      <w:pPr>
        <w:pStyle w:val="Tekstpodstawowywcity3"/>
        <w:ind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Zamawiający informuje, iż złożenie wraz z ofertą formularza ofertowego oraz formularza asortymentowo - cenowego </w:t>
      </w:r>
      <w:r w:rsidR="007E50F0">
        <w:rPr>
          <w:b/>
          <w:sz w:val="22"/>
          <w:szCs w:val="22"/>
          <w:u w:val="single"/>
        </w:rPr>
        <w:t xml:space="preserve">i projektu umowy </w:t>
      </w:r>
      <w:r>
        <w:rPr>
          <w:b/>
          <w:sz w:val="22"/>
          <w:szCs w:val="22"/>
          <w:u w:val="single"/>
        </w:rPr>
        <w:t>sprzed modyfikacji z dnia 0</w:t>
      </w:r>
      <w:r w:rsidR="007E50F0">
        <w:rPr>
          <w:b/>
          <w:sz w:val="22"/>
          <w:szCs w:val="22"/>
          <w:u w:val="single"/>
        </w:rPr>
        <w:t>8</w:t>
      </w:r>
      <w:r>
        <w:rPr>
          <w:b/>
          <w:sz w:val="22"/>
          <w:szCs w:val="22"/>
          <w:u w:val="single"/>
        </w:rPr>
        <w:t>.06.2021 r. poczyni u Zamawiającego obowiązek zastosowania wobec Wykonawcy art. 226 ust.1 pkt. 5 Ustawy.</w:t>
      </w:r>
    </w:p>
    <w:p w14:paraId="67441E9F" w14:textId="77777777" w:rsidR="00B12F29" w:rsidRDefault="00B12F29" w:rsidP="00B12F29">
      <w:pPr>
        <w:pStyle w:val="Tekstpodstawowywcity3"/>
        <w:ind w:firstLine="0"/>
        <w:rPr>
          <w:sz w:val="22"/>
          <w:szCs w:val="22"/>
          <w:u w:val="single"/>
        </w:rPr>
      </w:pPr>
    </w:p>
    <w:p w14:paraId="2C41900A" w14:textId="77777777" w:rsidR="00B12F29" w:rsidRDefault="00B12F29" w:rsidP="00B12F29">
      <w:pPr>
        <w:pStyle w:val="Tekstpodstawowywcity3"/>
        <w:ind w:firstLine="0"/>
        <w:rPr>
          <w:sz w:val="22"/>
          <w:szCs w:val="22"/>
          <w:u w:val="single"/>
        </w:rPr>
      </w:pPr>
    </w:p>
    <w:p w14:paraId="527E7203" w14:textId="77777777" w:rsidR="00B12F29" w:rsidRPr="00B12F29" w:rsidRDefault="00B12F29" w:rsidP="00800AEA">
      <w:pPr>
        <w:spacing w:after="40"/>
        <w:ind w:left="30" w:right="-72"/>
        <w:rPr>
          <w:sz w:val="22"/>
          <w:szCs w:val="22"/>
        </w:rPr>
      </w:pPr>
    </w:p>
    <w:p w14:paraId="02B42FAF" w14:textId="77777777" w:rsidR="00BE7BFD" w:rsidRPr="00B12F29" w:rsidRDefault="00BE7BFD" w:rsidP="00520165">
      <w:pPr>
        <w:jc w:val="both"/>
        <w:rPr>
          <w:sz w:val="22"/>
          <w:szCs w:val="22"/>
        </w:rPr>
      </w:pPr>
    </w:p>
    <w:p w14:paraId="04FF944A" w14:textId="77777777" w:rsidR="00B12F29" w:rsidRPr="00C80B89" w:rsidRDefault="00B12F29" w:rsidP="00B12F2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5BE87E9F" w14:textId="77777777" w:rsidR="00B12F29" w:rsidRDefault="00B12F29" w:rsidP="00B12F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4E8C42" w14:textId="77777777" w:rsidR="00B12F29" w:rsidRDefault="00B12F29" w:rsidP="00B12F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D676212" w14:textId="77777777" w:rsidR="00B12F29" w:rsidRDefault="00B12F29" w:rsidP="00B12F2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595F0EA" w14:textId="64E6CAD1" w:rsidR="006D4AB3" w:rsidRPr="006A5DF1" w:rsidRDefault="006D4AB3" w:rsidP="00B12F2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C3F8" w14:textId="77777777" w:rsidR="008A720C" w:rsidRDefault="008A720C">
      <w:r>
        <w:separator/>
      </w:r>
    </w:p>
  </w:endnote>
  <w:endnote w:type="continuationSeparator" w:id="0">
    <w:p w14:paraId="6A47AA05" w14:textId="77777777" w:rsidR="008A720C" w:rsidRDefault="008A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9AC7" w14:textId="77777777" w:rsidR="006D4AB3" w:rsidRDefault="00EF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8D2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C1D5C" w14:textId="77777777" w:rsidR="006D4AB3" w:rsidRDefault="007E50F0">
    <w:pPr>
      <w:pStyle w:val="Stopka"/>
      <w:tabs>
        <w:tab w:val="clear" w:pos="4536"/>
      </w:tabs>
      <w:jc w:val="center"/>
    </w:pPr>
    <w:r>
      <w:rPr>
        <w:noProof/>
      </w:rPr>
      <w:pict w14:anchorId="28BECC39">
        <v:line id="_x0000_s2049" style="position:absolute;left:0;text-align:left;z-index:251657728" from="-3.85pt,8.75pt" to="455.15pt,8.75pt"/>
      </w:pict>
    </w:r>
  </w:p>
  <w:p w14:paraId="5C2F3F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3A1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04D72D" w14:textId="77777777" w:rsidR="006D4AB3" w:rsidRDefault="00EF2A1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r w:rsidR="007E50F0">
      <w:fldChar w:fldCharType="begin"/>
    </w:r>
    <w:r w:rsidR="007E50F0">
      <w:instrText xml:space="preserve"> NUMPAGES  \* MERGEFORMAT </w:instrText>
    </w:r>
    <w:r w:rsidR="007E50F0">
      <w:fldChar w:fldCharType="separate"/>
    </w:r>
    <w:r w:rsidR="00952AB5">
      <w:rPr>
        <w:rStyle w:val="Numerstrony"/>
        <w:noProof/>
      </w:rPr>
      <w:t>1</w:t>
    </w:r>
    <w:r w:rsidR="007E50F0">
      <w:rPr>
        <w:rStyle w:val="Numerstrony"/>
        <w:noProof/>
      </w:rPr>
      <w:fldChar w:fldCharType="end"/>
    </w:r>
  </w:p>
  <w:p w14:paraId="40BFAEFE" w14:textId="77777777" w:rsidR="006D4AB3" w:rsidRDefault="006D4AB3">
    <w:pPr>
      <w:pStyle w:val="Stopka"/>
      <w:tabs>
        <w:tab w:val="clear" w:pos="4536"/>
        <w:tab w:val="left" w:pos="6237"/>
      </w:tabs>
    </w:pPr>
  </w:p>
  <w:p w14:paraId="14A911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81E85" w14:textId="77777777" w:rsidR="008A720C" w:rsidRDefault="008A720C">
      <w:r>
        <w:separator/>
      </w:r>
    </w:p>
  </w:footnote>
  <w:footnote w:type="continuationSeparator" w:id="0">
    <w:p w14:paraId="42179358" w14:textId="77777777" w:rsidR="008A720C" w:rsidRDefault="008A7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9AB2" w14:textId="77777777" w:rsidR="002A7B0E" w:rsidRDefault="002A7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E53B0" w14:textId="77777777" w:rsidR="002A7B0E" w:rsidRDefault="002A7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1F492" w14:textId="77777777" w:rsidR="002A7B0E" w:rsidRDefault="002A7B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3558FB"/>
    <w:multiLevelType w:val="hybridMultilevel"/>
    <w:tmpl w:val="26E45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7B0E"/>
    <w:rsid w:val="00031374"/>
    <w:rsid w:val="000A1097"/>
    <w:rsid w:val="000D5E7B"/>
    <w:rsid w:val="000E2A8F"/>
    <w:rsid w:val="0012774F"/>
    <w:rsid w:val="00144B7A"/>
    <w:rsid w:val="00180C6E"/>
    <w:rsid w:val="001F2A90"/>
    <w:rsid w:val="0029606A"/>
    <w:rsid w:val="00297CE4"/>
    <w:rsid w:val="002A7B0E"/>
    <w:rsid w:val="004848F3"/>
    <w:rsid w:val="004A75F2"/>
    <w:rsid w:val="005144A9"/>
    <w:rsid w:val="005146B4"/>
    <w:rsid w:val="00520165"/>
    <w:rsid w:val="005B1B08"/>
    <w:rsid w:val="00632C3C"/>
    <w:rsid w:val="00662BDB"/>
    <w:rsid w:val="0066341D"/>
    <w:rsid w:val="006A5DF1"/>
    <w:rsid w:val="006B7198"/>
    <w:rsid w:val="006D4AB3"/>
    <w:rsid w:val="006F3B81"/>
    <w:rsid w:val="007A10A5"/>
    <w:rsid w:val="007D7198"/>
    <w:rsid w:val="007E50F0"/>
    <w:rsid w:val="00800AEA"/>
    <w:rsid w:val="00870F9F"/>
    <w:rsid w:val="008804B6"/>
    <w:rsid w:val="00897AB0"/>
    <w:rsid w:val="008A3553"/>
    <w:rsid w:val="008A720C"/>
    <w:rsid w:val="00952AB5"/>
    <w:rsid w:val="00A905AC"/>
    <w:rsid w:val="00AA2E59"/>
    <w:rsid w:val="00B05FBB"/>
    <w:rsid w:val="00B12F29"/>
    <w:rsid w:val="00BA6584"/>
    <w:rsid w:val="00BE7BFD"/>
    <w:rsid w:val="00C370F2"/>
    <w:rsid w:val="00C44EEC"/>
    <w:rsid w:val="00CB3C6E"/>
    <w:rsid w:val="00D22FFA"/>
    <w:rsid w:val="00D8461B"/>
    <w:rsid w:val="00D84A80"/>
    <w:rsid w:val="00D915F2"/>
    <w:rsid w:val="00DF32E8"/>
    <w:rsid w:val="00DF53CA"/>
    <w:rsid w:val="00E21B49"/>
    <w:rsid w:val="00E2789F"/>
    <w:rsid w:val="00E72428"/>
    <w:rsid w:val="00E746D3"/>
    <w:rsid w:val="00E74BC3"/>
    <w:rsid w:val="00EA14B3"/>
    <w:rsid w:val="00EA416E"/>
    <w:rsid w:val="00EF2A18"/>
    <w:rsid w:val="00FA28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887F49"/>
  <w15:docId w15:val="{39A9E59C-8B60-459F-802E-2CD260626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F2A18"/>
  </w:style>
  <w:style w:type="paragraph" w:styleId="Nagwek1">
    <w:name w:val="heading 1"/>
    <w:basedOn w:val="Normalny"/>
    <w:next w:val="Normalny"/>
    <w:qFormat/>
    <w:rsid w:val="00EF2A1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F2A1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F2A1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2A1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2A18"/>
  </w:style>
  <w:style w:type="paragraph" w:styleId="Tekstpodstawowywcity">
    <w:name w:val="Body Text Indent"/>
    <w:basedOn w:val="Normalny"/>
    <w:rsid w:val="00EF2A1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F2A1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F2A1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F2A18"/>
    <w:rPr>
      <w:sz w:val="28"/>
    </w:rPr>
  </w:style>
  <w:style w:type="paragraph" w:styleId="Tekstpodstawowywcity3">
    <w:name w:val="Body Text Indent 3"/>
    <w:basedOn w:val="Normalny"/>
    <w:link w:val="Tekstpodstawowywcity3Znak"/>
    <w:rsid w:val="00EF2A1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D5E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B12F2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7</Pages>
  <Words>2890</Words>
  <Characters>17344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Małgorzata Watral-Duńska</dc:creator>
  <cp:lastModifiedBy>Szpital Wojewódzki w Poznaniu</cp:lastModifiedBy>
  <cp:revision>12</cp:revision>
  <cp:lastPrinted>2001-02-10T13:28:00Z</cp:lastPrinted>
  <dcterms:created xsi:type="dcterms:W3CDTF">2021-04-27T08:13:00Z</dcterms:created>
  <dcterms:modified xsi:type="dcterms:W3CDTF">2021-06-08T07:10:00Z</dcterms:modified>
</cp:coreProperties>
</file>