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3EAC8F" w14:textId="77777777" w:rsidR="005C0930" w:rsidRDefault="00E07C73" w:rsidP="005C0930">
      <w:pPr>
        <w:spacing w:after="240"/>
        <w:jc w:val="right"/>
        <w:rPr>
          <w:sz w:val="22"/>
          <w:szCs w:val="22"/>
        </w:rPr>
      </w:pPr>
      <w:r w:rsidRPr="00E07C73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E07C73">
        <w:rPr>
          <w:sz w:val="22"/>
          <w:szCs w:val="22"/>
        </w:rPr>
        <w:t>2021-06-08</w:t>
      </w:r>
    </w:p>
    <w:p w14:paraId="336EB939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39C4A04A" w14:textId="77777777" w:rsidR="00E07C73" w:rsidRPr="00E07C73" w:rsidRDefault="00E07C73" w:rsidP="005C0930">
      <w:pPr>
        <w:rPr>
          <w:b/>
          <w:bCs/>
          <w:sz w:val="22"/>
          <w:szCs w:val="22"/>
        </w:rPr>
      </w:pPr>
      <w:r w:rsidRPr="00E07C73">
        <w:rPr>
          <w:b/>
          <w:bCs/>
          <w:sz w:val="22"/>
          <w:szCs w:val="22"/>
        </w:rPr>
        <w:t>Szpital Wojewódzki w Poznaniu</w:t>
      </w:r>
    </w:p>
    <w:p w14:paraId="474615E4" w14:textId="77777777" w:rsidR="005C0930" w:rsidRPr="00D91931" w:rsidRDefault="00E07C73" w:rsidP="005C0930">
      <w:pPr>
        <w:rPr>
          <w:b/>
          <w:bCs/>
          <w:sz w:val="22"/>
          <w:szCs w:val="22"/>
        </w:rPr>
      </w:pPr>
      <w:r w:rsidRPr="00E07C73">
        <w:rPr>
          <w:b/>
          <w:bCs/>
          <w:sz w:val="22"/>
          <w:szCs w:val="22"/>
        </w:rPr>
        <w:t>Dział Zamówień Publicznych</w:t>
      </w:r>
    </w:p>
    <w:p w14:paraId="66C2B1F4" w14:textId="688ED95B" w:rsidR="005C0930" w:rsidRPr="00BD5546" w:rsidRDefault="00B504C0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07C73" w:rsidRPr="00E07C73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E07C73" w:rsidRPr="00E07C73">
        <w:rPr>
          <w:sz w:val="22"/>
          <w:szCs w:val="22"/>
        </w:rPr>
        <w:t>7/19</w:t>
      </w:r>
    </w:p>
    <w:p w14:paraId="5631CD95" w14:textId="77777777" w:rsidR="005C0930" w:rsidRPr="00BD5546" w:rsidRDefault="00E07C73" w:rsidP="005C0930">
      <w:pPr>
        <w:rPr>
          <w:sz w:val="22"/>
          <w:szCs w:val="22"/>
        </w:rPr>
      </w:pPr>
      <w:r w:rsidRPr="00E07C73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E07C73">
        <w:rPr>
          <w:sz w:val="22"/>
          <w:szCs w:val="22"/>
        </w:rPr>
        <w:t>Poznań</w:t>
      </w:r>
    </w:p>
    <w:p w14:paraId="27CF54D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7F5C4F8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923F48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E07C73" w:rsidRPr="00E07C73">
        <w:rPr>
          <w:b/>
          <w:sz w:val="22"/>
          <w:szCs w:val="22"/>
        </w:rPr>
        <w:t>SZW/DZP/22/2021</w:t>
      </w:r>
      <w:r w:rsidR="005C0930" w:rsidRPr="00D91931">
        <w:rPr>
          <w:sz w:val="22"/>
          <w:szCs w:val="22"/>
        </w:rPr>
        <w:tab/>
        <w:t xml:space="preserve"> </w:t>
      </w:r>
    </w:p>
    <w:p w14:paraId="279250D3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3373D0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7EEBF23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7D2793FA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64DE18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2A93DB9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B1B78D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9DB71CB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62A93CDB" w14:textId="77777777"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E07C73" w:rsidRPr="00E07C73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E07C73" w:rsidRPr="00E07C73">
        <w:rPr>
          <w:b/>
          <w:bCs/>
          <w:sz w:val="22"/>
          <w:szCs w:val="22"/>
        </w:rPr>
        <w:t>Przeglądy techniczne i naprawy urządzeń medycznych - Respiratory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E07C73" w:rsidRPr="00E07C73">
        <w:rPr>
          <w:b/>
          <w:sz w:val="22"/>
          <w:szCs w:val="22"/>
        </w:rPr>
        <w:t>SZW/DZP/22/2021</w:t>
      </w:r>
      <w:r w:rsidRPr="006A5DF1">
        <w:rPr>
          <w:b/>
          <w:sz w:val="22"/>
          <w:szCs w:val="22"/>
        </w:rPr>
        <w:t>.</w:t>
      </w:r>
    </w:p>
    <w:p w14:paraId="11907BAC" w14:textId="77777777"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14:paraId="6EE52E5A" w14:textId="77777777" w:rsidR="00E07C73" w:rsidRPr="00E07C73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E07C73" w:rsidRPr="00E07C73">
        <w:rPr>
          <w:b/>
          <w:sz w:val="22"/>
          <w:szCs w:val="22"/>
        </w:rPr>
        <w:t>Szpital Wojewódzki w Poznaniu</w:t>
      </w:r>
    </w:p>
    <w:p w14:paraId="69302DBA" w14:textId="1F3E6B7F" w:rsidR="00EF1037" w:rsidRDefault="00E07C73">
      <w:pPr>
        <w:spacing w:before="120" w:after="120" w:line="360" w:lineRule="auto"/>
        <w:jc w:val="both"/>
        <w:rPr>
          <w:sz w:val="22"/>
          <w:szCs w:val="22"/>
        </w:rPr>
      </w:pPr>
      <w:r w:rsidRPr="00E07C73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E07C73">
        <w:rPr>
          <w:sz w:val="22"/>
          <w:szCs w:val="22"/>
        </w:rPr>
        <w:t>(Dz.U.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B504C0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201A6BEE" w14:textId="77777777" w:rsid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</w:p>
    <w:p w14:paraId="49995A05" w14:textId="38AEAC72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4.2 SWZ </w:t>
      </w:r>
    </w:p>
    <w:p w14:paraId="1B1F52DA" w14:textId="29B9D95C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Dodaje się do Opisu przedmiotu zamówienia zadanie nr 1</w:t>
      </w:r>
      <w:r>
        <w:rPr>
          <w:sz w:val="22"/>
          <w:szCs w:val="22"/>
        </w:rPr>
        <w:t>4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B504C0" w14:paraId="53383967" w14:textId="77777777" w:rsidTr="00A34A38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5A665" w14:textId="77777777" w:rsidR="00B504C0" w:rsidRDefault="00B504C0" w:rsidP="00A34A3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6D5A90" w14:textId="77777777" w:rsidR="00B504C0" w:rsidRDefault="00B504C0" w:rsidP="00A34A38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Opis:</w:t>
            </w:r>
          </w:p>
        </w:tc>
      </w:tr>
      <w:tr w:rsidR="00B504C0" w14:paraId="5D3458E3" w14:textId="77777777" w:rsidTr="00A34A38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EFE42" w14:textId="35FCBB68" w:rsidR="00B504C0" w:rsidRDefault="00B504C0" w:rsidP="00A34A38">
            <w:pPr>
              <w:pStyle w:val="Tekstpodstawowy"/>
              <w:jc w:val="right"/>
            </w:pPr>
            <w:r w:rsidRPr="002855C1">
              <w:t>1</w:t>
            </w:r>
            <w:r>
              <w:t>4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6CFBA7" w14:textId="30AB4D1F" w:rsidR="00B504C0" w:rsidRDefault="00B504C0" w:rsidP="00A34A38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2855C1">
              <w:t xml:space="preserve">Respiratory </w:t>
            </w:r>
          </w:p>
          <w:p w14:paraId="7AFEE8B1" w14:textId="77777777" w:rsidR="00B504C0" w:rsidRDefault="00B504C0" w:rsidP="00A34A38">
            <w:pPr>
              <w:pStyle w:val="Tekstpodstawowy"/>
              <w:rPr>
                <w:b/>
              </w:rPr>
            </w:pPr>
            <w:r>
              <w:rPr>
                <w:b/>
              </w:rPr>
              <w:t xml:space="preserve">Wspólny Słownik Zamówień: </w:t>
            </w:r>
            <w:r w:rsidRPr="002855C1">
              <w:t xml:space="preserve">50400000-9 - Usługi w zakresie napraw </w:t>
            </w:r>
            <w:r>
              <w:br/>
            </w:r>
            <w:r w:rsidRPr="002855C1">
              <w:t>i konserwacji urządzeń medycznych i precyzyjnych</w:t>
            </w:r>
            <w:r>
              <w:t xml:space="preserve"> </w:t>
            </w:r>
          </w:p>
          <w:p w14:paraId="2031C2E4" w14:textId="6F5B5656" w:rsidR="00B504C0" w:rsidRPr="002855C1" w:rsidRDefault="00B504C0" w:rsidP="00A34A38">
            <w:pPr>
              <w:pStyle w:val="Tekstpodstawowy"/>
            </w:pPr>
            <w:r>
              <w:rPr>
                <w:b/>
              </w:rPr>
              <w:t xml:space="preserve">Opis: </w:t>
            </w:r>
            <w:r w:rsidRPr="002855C1">
              <w:t xml:space="preserve">Przedmiotem zamówienia są Respiratory - szczegółowy opis przedmiotu </w:t>
            </w:r>
            <w:r w:rsidRPr="002855C1">
              <w:lastRenderedPageBreak/>
              <w:t xml:space="preserve">zamówienia został zamieszczony odpowiednio w załączniku nr 2 </w:t>
            </w:r>
            <w:r>
              <w:br/>
            </w:r>
            <w:r w:rsidRPr="002855C1">
              <w:t xml:space="preserve">do SWZ/załącznik nr </w:t>
            </w:r>
            <w:r>
              <w:t>2</w:t>
            </w:r>
            <w:r w:rsidRPr="002855C1">
              <w:t xml:space="preserve"> do umowy - formularzu asortymentowo - cenowym </w:t>
            </w:r>
            <w:r>
              <w:br/>
            </w:r>
            <w:r w:rsidRPr="002855C1">
              <w:t xml:space="preserve">na zasadach określonych w projekcie umowy - stanowiącym załącznik nr 4 </w:t>
            </w:r>
            <w:r>
              <w:br/>
            </w:r>
            <w:r w:rsidRPr="002855C1">
              <w:t>do SWZ.</w:t>
            </w:r>
          </w:p>
          <w:p w14:paraId="300E7095" w14:textId="77777777" w:rsidR="00B504C0" w:rsidRPr="002855C1" w:rsidRDefault="00B504C0" w:rsidP="00A34A38">
            <w:pPr>
              <w:pStyle w:val="Tekstpodstawowy"/>
            </w:pPr>
            <w:r w:rsidRPr="002855C1">
              <w:t>Przeglądy techniczne wykonywane na zlecenie Zamawiającego.</w:t>
            </w:r>
          </w:p>
          <w:p w14:paraId="3501D01B" w14:textId="77777777" w:rsidR="00B504C0" w:rsidRPr="002855C1" w:rsidRDefault="00B504C0" w:rsidP="00A34A38">
            <w:pPr>
              <w:pStyle w:val="Tekstpodstawowy"/>
            </w:pPr>
            <w:r w:rsidRPr="002855C1">
              <w:t xml:space="preserve">Naprawy aparatu wykonywane będą po przedstawieniu i akceptacji </w:t>
            </w:r>
            <w:r>
              <w:br/>
            </w:r>
            <w:r w:rsidRPr="002855C1">
              <w:t>przez Zamawiającego kosztorysu.</w:t>
            </w:r>
          </w:p>
          <w:p w14:paraId="21997CB1" w14:textId="77777777" w:rsidR="00B504C0" w:rsidRPr="008C1668" w:rsidRDefault="00B504C0" w:rsidP="00A34A38">
            <w:pPr>
              <w:pStyle w:val="Tekstpodstawowy"/>
              <w:rPr>
                <w:u w:val="single"/>
              </w:rPr>
            </w:pPr>
            <w:r w:rsidRPr="008C1668">
              <w:rPr>
                <w:u w:val="single"/>
              </w:rPr>
              <w:t>Pracownik serwisu realizujący umowę musi posiadać na dzień podpisania umowy, ważny certyfikat uprawniający do wykonania przedmiotu zamówienia.</w:t>
            </w:r>
          </w:p>
          <w:p w14:paraId="185166D3" w14:textId="77777777" w:rsidR="00B504C0" w:rsidRPr="008C1668" w:rsidRDefault="00B504C0" w:rsidP="00A34A38">
            <w:pPr>
              <w:pStyle w:val="Tekstpodstawowy"/>
              <w:rPr>
                <w:u w:val="single"/>
              </w:rPr>
            </w:pPr>
            <w:r w:rsidRPr="008C1668">
              <w:rPr>
                <w:u w:val="single"/>
              </w:rPr>
              <w:t>Wykonawca musi posiadać legalne oprogramowanie serwisowe, a na dzień podpisania umowy przedstawi dokument potwierdzający prawo dysponowania oprogramowaniem oraz narzędzia.</w:t>
            </w:r>
          </w:p>
          <w:p w14:paraId="05E25BF0" w14:textId="77777777" w:rsidR="00B504C0" w:rsidRDefault="00B504C0" w:rsidP="00A34A38">
            <w:pPr>
              <w:pStyle w:val="Tekstpodstawowy"/>
            </w:pPr>
            <w:r w:rsidRPr="002855C1">
              <w:rPr>
                <w:b/>
              </w:rPr>
              <w:t>Zamawiający nie dopuszcza składania ofert równoważnych</w:t>
            </w:r>
          </w:p>
          <w:p w14:paraId="57EDAAE7" w14:textId="77777777" w:rsidR="00B504C0" w:rsidRDefault="00B504C0" w:rsidP="00A34A38">
            <w:pPr>
              <w:pStyle w:val="Tekstpodstawowy"/>
              <w:rPr>
                <w:b/>
              </w:rPr>
            </w:pPr>
            <w:r>
              <w:t>Informacje dotyczące oferty wariantowej, o której mowa w art. 92 ustawy Pzp:</w:t>
            </w:r>
          </w:p>
          <w:p w14:paraId="53C239E8" w14:textId="77777777" w:rsidR="00B504C0" w:rsidRDefault="00B504C0" w:rsidP="00A34A38">
            <w:pPr>
              <w:pStyle w:val="Tekstpodstawowy"/>
            </w:pPr>
            <w:r w:rsidRPr="002855C1">
              <w:rPr>
                <w:b/>
              </w:rPr>
              <w:t>Zamawiający nie dopuszcza składania ofert wariantowych</w:t>
            </w:r>
          </w:p>
        </w:tc>
      </w:tr>
    </w:tbl>
    <w:p w14:paraId="066DC2C9" w14:textId="77777777" w:rsid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</w:p>
    <w:p w14:paraId="22EA2F6D" w14:textId="7C8E9EC4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>Rozdz. 4.5</w:t>
      </w:r>
    </w:p>
    <w:p w14:paraId="0D2A2152" w14:textId="509233BE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Zamawiający określa maksymalną liczbę części, na które zamówienie może zostać udzielone temu samemu Wykonawcy w ilości: </w:t>
      </w:r>
      <w:r>
        <w:rPr>
          <w:sz w:val="22"/>
          <w:szCs w:val="22"/>
        </w:rPr>
        <w:t>13</w:t>
      </w:r>
      <w:r w:rsidRPr="00B504C0">
        <w:rPr>
          <w:sz w:val="22"/>
          <w:szCs w:val="22"/>
        </w:rPr>
        <w:t xml:space="preserve"> zadań.</w:t>
      </w:r>
    </w:p>
    <w:p w14:paraId="244D0D86" w14:textId="5C3AD488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Zamawiający określa maksymalną liczbę części, na które zamówienie może zostać udzielone temu samemu Wykonawcy w ilości: 1</w:t>
      </w:r>
      <w:r>
        <w:rPr>
          <w:sz w:val="22"/>
          <w:szCs w:val="22"/>
        </w:rPr>
        <w:t>4</w:t>
      </w:r>
      <w:r w:rsidRPr="00B504C0">
        <w:rPr>
          <w:sz w:val="22"/>
          <w:szCs w:val="22"/>
        </w:rPr>
        <w:t xml:space="preserve"> zadań.</w:t>
      </w:r>
    </w:p>
    <w:p w14:paraId="3B0C9324" w14:textId="77777777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>Rozdz. 4.7</w:t>
      </w:r>
    </w:p>
    <w:p w14:paraId="6C758E2A" w14:textId="77777777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Było: Miejsce realizacji:</w:t>
      </w:r>
    </w:p>
    <w:p w14:paraId="74DBC309" w14:textId="18D2F936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Szpital Wojewódzki w Poznaniu, ul. Juraszów 7/19, 60-479 Poznań - dla zadania częściowego: 1, 2, 3, 4, 5, 6, 7, 8, 9</w:t>
      </w:r>
      <w:r>
        <w:rPr>
          <w:sz w:val="22"/>
          <w:szCs w:val="22"/>
        </w:rPr>
        <w:t>,10,11,12,13</w:t>
      </w:r>
    </w:p>
    <w:p w14:paraId="2DD6321F" w14:textId="77777777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Miejsce realizacji:</w:t>
      </w:r>
    </w:p>
    <w:p w14:paraId="0D4DA0DD" w14:textId="2FA4F748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Szpital Wojewódzki w Poznaniu, ul. Juraszów 7/19, 60-479 Poznań - dla zadania częściowego: 1, 2, 3, 4, 5, 6, 7, 8, 9, 10</w:t>
      </w:r>
      <w:r>
        <w:rPr>
          <w:sz w:val="22"/>
          <w:szCs w:val="22"/>
        </w:rPr>
        <w:t>,11,12,13,14</w:t>
      </w:r>
    </w:p>
    <w:p w14:paraId="7620EA57" w14:textId="77777777" w:rsidR="00B504C0" w:rsidRPr="00060FE3" w:rsidRDefault="00B504C0" w:rsidP="00B504C0">
      <w:pPr>
        <w:spacing w:before="120" w:after="120" w:line="360" w:lineRule="auto"/>
        <w:jc w:val="both"/>
        <w:rPr>
          <w:sz w:val="22"/>
          <w:szCs w:val="22"/>
          <w:u w:val="single"/>
        </w:rPr>
      </w:pPr>
      <w:r w:rsidRPr="00060FE3">
        <w:rPr>
          <w:sz w:val="22"/>
          <w:szCs w:val="22"/>
          <w:u w:val="single"/>
        </w:rPr>
        <w:lastRenderedPageBreak/>
        <w:t>Rozdz. 6</w:t>
      </w:r>
    </w:p>
    <w:p w14:paraId="67CB0450" w14:textId="732EADA5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 xml:space="preserve">Było: Zamówienie musi zostać zrealizowane w terminie: 12 miesięcy od daty zawarcia umowy - </w:t>
      </w:r>
      <w:r w:rsidR="00060FE3"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5, 6, 7, 8, 9</w:t>
      </w:r>
      <w:r w:rsidR="00060FE3">
        <w:rPr>
          <w:sz w:val="22"/>
          <w:szCs w:val="22"/>
        </w:rPr>
        <w:t>,10,11,12,13</w:t>
      </w:r>
    </w:p>
    <w:p w14:paraId="02EB2836" w14:textId="1C05EFD4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060FE3">
        <w:rPr>
          <w:b/>
          <w:bCs/>
          <w:sz w:val="22"/>
          <w:szCs w:val="22"/>
        </w:rPr>
        <w:t>Jest:</w:t>
      </w:r>
      <w:r w:rsidRPr="00B504C0">
        <w:rPr>
          <w:sz w:val="22"/>
          <w:szCs w:val="22"/>
        </w:rPr>
        <w:t xml:space="preserve"> Zamówienie musi zostać zrealizowane w terminie: 12 miesięcy od daty zawarcia umowy - </w:t>
      </w:r>
      <w:r w:rsidR="00060FE3">
        <w:rPr>
          <w:sz w:val="22"/>
          <w:szCs w:val="22"/>
        </w:rPr>
        <w:br/>
      </w:r>
      <w:r w:rsidRPr="00B504C0">
        <w:rPr>
          <w:sz w:val="22"/>
          <w:szCs w:val="22"/>
        </w:rPr>
        <w:t>dla zadania częściowego: 1, 2, 3, 4, 5, 6, 7, 8, 9, 10</w:t>
      </w:r>
      <w:r w:rsidR="00060FE3">
        <w:rPr>
          <w:sz w:val="22"/>
          <w:szCs w:val="22"/>
        </w:rPr>
        <w:t>,11,12,13,14</w:t>
      </w:r>
    </w:p>
    <w:p w14:paraId="2AB8805C" w14:textId="77777777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Rozdz. 22.1</w:t>
      </w:r>
    </w:p>
    <w:p w14:paraId="03210D3C" w14:textId="445859D5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Dodaje się zadanie częściowe nr 1</w:t>
      </w:r>
      <w:r w:rsidR="00060FE3">
        <w:rPr>
          <w:sz w:val="22"/>
          <w:szCs w:val="22"/>
        </w:rPr>
        <w:t>4</w:t>
      </w:r>
      <w:r w:rsidRPr="00B504C0">
        <w:rPr>
          <w:sz w:val="22"/>
          <w:szCs w:val="22"/>
        </w:rPr>
        <w:t xml:space="preserve"> </w:t>
      </w:r>
      <w:r w:rsidR="00060FE3">
        <w:rPr>
          <w:sz w:val="22"/>
          <w:szCs w:val="22"/>
        </w:rPr>
        <w:t>Respirator</w:t>
      </w:r>
      <w:r w:rsidRPr="00B504C0">
        <w:rPr>
          <w:sz w:val="22"/>
          <w:szCs w:val="22"/>
        </w:rPr>
        <w:t>. Przy dokonywaniu wyboru najkorzystniejszej oferty Zamawiający stosować będzie kryteria jak do zadań 1-</w:t>
      </w:r>
      <w:r w:rsidR="00060FE3">
        <w:rPr>
          <w:sz w:val="22"/>
          <w:szCs w:val="22"/>
        </w:rPr>
        <w:t>13</w:t>
      </w:r>
    </w:p>
    <w:p w14:paraId="26057909" w14:textId="77777777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Rozdz. 22.2</w:t>
      </w:r>
    </w:p>
    <w:p w14:paraId="3B0117A1" w14:textId="6B67B637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  <w:r w:rsidRPr="00B504C0">
        <w:rPr>
          <w:sz w:val="22"/>
          <w:szCs w:val="22"/>
        </w:rPr>
        <w:t>Dodaje się zadanie częściowe nr 1</w:t>
      </w:r>
      <w:r w:rsidR="00060FE3">
        <w:rPr>
          <w:sz w:val="22"/>
          <w:szCs w:val="22"/>
        </w:rPr>
        <w:t>4</w:t>
      </w:r>
      <w:r w:rsidRPr="00B504C0">
        <w:rPr>
          <w:sz w:val="22"/>
          <w:szCs w:val="22"/>
        </w:rPr>
        <w:t xml:space="preserve"> </w:t>
      </w:r>
      <w:r w:rsidR="00060FE3">
        <w:rPr>
          <w:sz w:val="22"/>
          <w:szCs w:val="22"/>
        </w:rPr>
        <w:t>Respirator</w:t>
      </w:r>
      <w:r w:rsidRPr="00B504C0">
        <w:rPr>
          <w:sz w:val="22"/>
          <w:szCs w:val="22"/>
        </w:rPr>
        <w:t>. Punkty przyznawane za podane kryteria będą liczone według wzorów podanych jak dla zadań 1-</w:t>
      </w:r>
      <w:r w:rsidR="00060FE3">
        <w:rPr>
          <w:sz w:val="22"/>
          <w:szCs w:val="22"/>
        </w:rPr>
        <w:t>13</w:t>
      </w:r>
    </w:p>
    <w:p w14:paraId="33F43F4D" w14:textId="77777777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</w:p>
    <w:p w14:paraId="37346AA1" w14:textId="77777777" w:rsidR="00B504C0" w:rsidRPr="00B504C0" w:rsidRDefault="00B504C0" w:rsidP="00B504C0">
      <w:pPr>
        <w:spacing w:before="120" w:after="120" w:line="360" w:lineRule="auto"/>
        <w:jc w:val="both"/>
        <w:rPr>
          <w:sz w:val="22"/>
          <w:szCs w:val="22"/>
        </w:rPr>
      </w:pPr>
    </w:p>
    <w:p w14:paraId="40E586BF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4E38C4D0" w14:textId="77777777" w:rsidR="00B504C0" w:rsidRPr="00C80B89" w:rsidRDefault="00B504C0" w:rsidP="00B504C0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72E351C0" w14:textId="77777777" w:rsidR="00B504C0" w:rsidRDefault="00B504C0" w:rsidP="00B504C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15C42C10" w14:textId="77777777" w:rsidR="00B504C0" w:rsidRDefault="00B504C0" w:rsidP="00B504C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21DB184A" w14:textId="77777777" w:rsidR="00B504C0" w:rsidRDefault="00B504C0" w:rsidP="00B504C0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022CBA29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3F2E3C45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7F44BE" w14:textId="77777777" w:rsidR="00664911" w:rsidRDefault="00664911">
      <w:r>
        <w:separator/>
      </w:r>
    </w:p>
  </w:endnote>
  <w:endnote w:type="continuationSeparator" w:id="0">
    <w:p w14:paraId="35DE2B99" w14:textId="77777777" w:rsidR="00664911" w:rsidRDefault="00664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C620B2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E14F7E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20719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ACF0F77">
        <v:line id="_x0000_s2049" style="position:absolute;left:0;text-align:left;z-index:251657728" from="-3.85pt,7.55pt" to="455.15pt,7.55pt"/>
      </w:pict>
    </w:r>
  </w:p>
  <w:p w14:paraId="4396F6D0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1877443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830D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D956D4F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88F500F" w14:textId="77777777" w:rsidR="00EF1037" w:rsidRDefault="00EF1037">
    <w:pPr>
      <w:pStyle w:val="Stopka"/>
      <w:tabs>
        <w:tab w:val="clear" w:pos="4536"/>
        <w:tab w:val="left" w:pos="6237"/>
      </w:tabs>
    </w:pPr>
  </w:p>
  <w:p w14:paraId="3CFF198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64B20" w14:textId="77777777" w:rsidR="00664911" w:rsidRDefault="00664911">
      <w:r>
        <w:separator/>
      </w:r>
    </w:p>
  </w:footnote>
  <w:footnote w:type="continuationSeparator" w:id="0">
    <w:p w14:paraId="4F4A2B2E" w14:textId="77777777" w:rsidR="00664911" w:rsidRDefault="006649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A9EE3" w14:textId="77777777" w:rsidR="00E07C73" w:rsidRDefault="00E07C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C6607C" w14:textId="77777777" w:rsidR="00E07C73" w:rsidRDefault="00E07C7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40B525" w14:textId="77777777" w:rsidR="00E07C73" w:rsidRDefault="00E07C7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64911"/>
    <w:rsid w:val="00057D02"/>
    <w:rsid w:val="00060FE3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64911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504C0"/>
    <w:rsid w:val="00C152AE"/>
    <w:rsid w:val="00D1574A"/>
    <w:rsid w:val="00D248D2"/>
    <w:rsid w:val="00E02559"/>
    <w:rsid w:val="00E07C73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E50A429"/>
  <w15:chartTrackingRefBased/>
  <w15:docId w15:val="{B731EA90-D672-4B6B-A4A6-DADE7C9E5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458</Words>
  <Characters>2957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Szpital Wojewódzki w Poznaniu</cp:lastModifiedBy>
  <cp:revision>2</cp:revision>
  <cp:lastPrinted>2001-02-10T18:08:00Z</cp:lastPrinted>
  <dcterms:created xsi:type="dcterms:W3CDTF">2021-06-08T07:31:00Z</dcterms:created>
  <dcterms:modified xsi:type="dcterms:W3CDTF">2021-06-08T07:31:00Z</dcterms:modified>
</cp:coreProperties>
</file>