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B33FE" w:rsidP="00D665F5">
      <w:pPr>
        <w:spacing w:after="240"/>
        <w:jc w:val="right"/>
        <w:rPr>
          <w:sz w:val="22"/>
          <w:szCs w:val="22"/>
        </w:rPr>
      </w:pPr>
      <w:bookmarkStart w:id="0" w:name="_Hlk52197885"/>
      <w:bookmarkStart w:id="1" w:name="_GoBack"/>
      <w:bookmarkEnd w:id="1"/>
      <w:r w:rsidRPr="00AB33F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B33FE">
        <w:rPr>
          <w:sz w:val="22"/>
          <w:szCs w:val="22"/>
        </w:rPr>
        <w:t>2021-06-07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B33FE" w:rsidRPr="00AB33FE" w:rsidRDefault="00AB33FE" w:rsidP="00577BC6">
      <w:pPr>
        <w:spacing w:after="40"/>
        <w:rPr>
          <w:b/>
          <w:bCs/>
          <w:sz w:val="22"/>
          <w:szCs w:val="22"/>
        </w:rPr>
      </w:pPr>
      <w:r w:rsidRPr="00AB33FE">
        <w:rPr>
          <w:b/>
          <w:bCs/>
          <w:sz w:val="22"/>
          <w:szCs w:val="22"/>
        </w:rPr>
        <w:t>Szpital Miejski Specjalistyczny</w:t>
      </w:r>
    </w:p>
    <w:p w:rsidR="00AB33FE" w:rsidRPr="00AB33FE" w:rsidRDefault="00AB33FE" w:rsidP="00577BC6">
      <w:pPr>
        <w:spacing w:after="40"/>
        <w:rPr>
          <w:b/>
          <w:bCs/>
          <w:sz w:val="22"/>
          <w:szCs w:val="22"/>
        </w:rPr>
      </w:pPr>
      <w:r w:rsidRPr="00AB33FE">
        <w:rPr>
          <w:b/>
          <w:bCs/>
          <w:sz w:val="22"/>
          <w:szCs w:val="22"/>
        </w:rPr>
        <w:t>im. Gabriela Narutowicza w Krakowie</w:t>
      </w:r>
    </w:p>
    <w:p w:rsidR="00D665F5" w:rsidRPr="00BD5546" w:rsidRDefault="00AB33FE" w:rsidP="00D665F5">
      <w:pPr>
        <w:rPr>
          <w:sz w:val="22"/>
          <w:szCs w:val="22"/>
        </w:rPr>
      </w:pPr>
      <w:r w:rsidRPr="00AB33FE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AB33FE">
        <w:rPr>
          <w:sz w:val="22"/>
          <w:szCs w:val="22"/>
        </w:rPr>
        <w:t>35-37</w:t>
      </w:r>
    </w:p>
    <w:p w:rsidR="00D665F5" w:rsidRPr="00BD5546" w:rsidRDefault="00AB33FE" w:rsidP="00D665F5">
      <w:pPr>
        <w:rPr>
          <w:sz w:val="22"/>
          <w:szCs w:val="22"/>
        </w:rPr>
      </w:pPr>
      <w:r w:rsidRPr="00AB33FE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AB33FE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B33FE" w:rsidRPr="00AB33FE">
        <w:rPr>
          <w:b/>
          <w:sz w:val="22"/>
          <w:szCs w:val="22"/>
        </w:rPr>
        <w:t>ZP/15/2021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B33FE" w:rsidRPr="00AB33F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AB33F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B33FE">
        <w:rPr>
          <w:b/>
          <w:sz w:val="22"/>
          <w:szCs w:val="22"/>
        </w:rPr>
        <w:t>Zakup i dostawa wyrobów medycznych I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B33FE" w:rsidRPr="00AB33FE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B33FE" w:rsidRPr="00AB33FE">
        <w:rPr>
          <w:sz w:val="22"/>
          <w:szCs w:val="22"/>
        </w:rPr>
        <w:t>07/06/2021</w:t>
      </w:r>
      <w:r w:rsidR="00FF4AB1" w:rsidRPr="00577BC6">
        <w:rPr>
          <w:sz w:val="22"/>
          <w:szCs w:val="22"/>
        </w:rPr>
        <w:t xml:space="preserve"> o godz. </w:t>
      </w:r>
      <w:r w:rsidR="00AB33FE" w:rsidRPr="00AB33FE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677"/>
        <w:gridCol w:w="2127"/>
      </w:tblGrid>
      <w:tr w:rsidR="006B27ED" w:rsidRPr="00075CD0" w:rsidTr="00D158D8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4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 xml:space="preserve">Przedsiębiorstwo Wielobranżowe </w:t>
            </w:r>
            <w:proofErr w:type="spellStart"/>
            <w:r w:rsidRPr="00AB33FE">
              <w:t>Intergos</w:t>
            </w:r>
            <w:proofErr w:type="spellEnd"/>
            <w:r w:rsidRPr="00AB33FE">
              <w:t xml:space="preserve"> Sp. z o.o.</w:t>
            </w:r>
          </w:p>
          <w:p w:rsidR="00AB33FE" w:rsidRPr="00CB5EDB" w:rsidRDefault="00AB33FE" w:rsidP="00D158D8">
            <w:r w:rsidRPr="00AB33FE">
              <w:t>ul. Legionów</w:t>
            </w:r>
            <w:r w:rsidRPr="00CB5EDB">
              <w:t xml:space="preserve"> </w:t>
            </w:r>
            <w:r w:rsidRPr="00AB33FE">
              <w:t>55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43-300</w:t>
            </w:r>
            <w:r w:rsidRPr="00CB5EDB">
              <w:t xml:space="preserve"> </w:t>
            </w:r>
            <w:r w:rsidRPr="00AB33FE">
              <w:t>Bielsko-Biała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23 616.00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18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 xml:space="preserve">Przedsiębiorstwo Wielobranżowe </w:t>
            </w:r>
            <w:proofErr w:type="spellStart"/>
            <w:r w:rsidRPr="00AB33FE">
              <w:t>Intergos</w:t>
            </w:r>
            <w:proofErr w:type="spellEnd"/>
            <w:r w:rsidRPr="00AB33FE">
              <w:t xml:space="preserve"> Sp. z o.o.</w:t>
            </w:r>
          </w:p>
          <w:p w:rsidR="00AB33FE" w:rsidRPr="00CB5EDB" w:rsidRDefault="00AB33FE" w:rsidP="00D158D8">
            <w:r w:rsidRPr="00AB33FE">
              <w:t>ul. Legionów</w:t>
            </w:r>
            <w:r w:rsidRPr="00CB5EDB">
              <w:t xml:space="preserve"> </w:t>
            </w:r>
            <w:r w:rsidRPr="00AB33FE">
              <w:t>55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43-300</w:t>
            </w:r>
            <w:r w:rsidRPr="00CB5EDB">
              <w:t xml:space="preserve"> </w:t>
            </w:r>
            <w:r w:rsidRPr="00AB33FE">
              <w:t>Bielsko-Biała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5 184.00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24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SARSTEDT Spółka z o.o.</w:t>
            </w:r>
          </w:p>
          <w:p w:rsidR="00AB33FE" w:rsidRPr="00CB5EDB" w:rsidRDefault="00AB33FE" w:rsidP="00D158D8">
            <w:r w:rsidRPr="00AB33FE">
              <w:t>ul. Warszawska</w:t>
            </w:r>
            <w:r w:rsidRPr="00CB5EDB">
              <w:t xml:space="preserve"> </w:t>
            </w:r>
            <w:r w:rsidRPr="00AB33FE">
              <w:t>25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05-082</w:t>
            </w:r>
            <w:r w:rsidRPr="00CB5EDB">
              <w:t xml:space="preserve"> </w:t>
            </w:r>
            <w:r w:rsidRPr="00AB33FE">
              <w:t>Blizne Łaszczyńskiego, Stare Babice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6 249.00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28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SARSTEDT Spółka z o.o.</w:t>
            </w:r>
          </w:p>
          <w:p w:rsidR="00AB33FE" w:rsidRPr="00CB5EDB" w:rsidRDefault="00AB33FE" w:rsidP="00D158D8">
            <w:r w:rsidRPr="00AB33FE">
              <w:t>ul. Warszawska</w:t>
            </w:r>
            <w:r w:rsidRPr="00CB5EDB">
              <w:t xml:space="preserve"> </w:t>
            </w:r>
            <w:r w:rsidRPr="00AB33FE">
              <w:t>25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05-082</w:t>
            </w:r>
            <w:r w:rsidRPr="00CB5EDB">
              <w:t xml:space="preserve"> </w:t>
            </w:r>
            <w:r w:rsidRPr="00AB33FE">
              <w:t>Blizne Łaszczyńskiego, Stare Babice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8 328.96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31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FARUM spółka z ograniczoną odpowiedzialnością</w:t>
            </w:r>
          </w:p>
          <w:p w:rsidR="00AB33FE" w:rsidRPr="00CB5EDB" w:rsidRDefault="00AB33FE" w:rsidP="00D158D8">
            <w:r w:rsidRPr="00AB33FE">
              <w:t>ul. Jagiellońska</w:t>
            </w:r>
            <w:r w:rsidRPr="00CB5EDB">
              <w:t xml:space="preserve"> </w:t>
            </w:r>
            <w:r w:rsidRPr="00AB33FE">
              <w:t>74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03-301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11 743.92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proofErr w:type="spellStart"/>
            <w:r w:rsidRPr="00AB33FE">
              <w:t>Billmed</w:t>
            </w:r>
            <w:proofErr w:type="spellEnd"/>
            <w:r w:rsidRPr="00AB33FE">
              <w:t xml:space="preserve"> </w:t>
            </w:r>
            <w:proofErr w:type="spellStart"/>
            <w:r w:rsidRPr="00AB33FE">
              <w:t>Sp.zo.o</w:t>
            </w:r>
            <w:proofErr w:type="spellEnd"/>
            <w:r w:rsidRPr="00AB33FE">
              <w:t>.</w:t>
            </w:r>
          </w:p>
          <w:p w:rsidR="00AB33FE" w:rsidRPr="00CB5EDB" w:rsidRDefault="00AB33FE" w:rsidP="00D158D8">
            <w:r w:rsidRPr="00AB33FE">
              <w:t xml:space="preserve">ul. </w:t>
            </w:r>
            <w:proofErr w:type="spellStart"/>
            <w:r w:rsidRPr="00AB33FE">
              <w:t>Krypska</w:t>
            </w:r>
            <w:proofErr w:type="spellEnd"/>
            <w:r w:rsidRPr="00CB5EDB">
              <w:t xml:space="preserve"> </w:t>
            </w:r>
            <w:r w:rsidRPr="00AB33FE">
              <w:t>24/1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04-082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6 480.00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 xml:space="preserve">Fisher &amp; </w:t>
            </w:r>
            <w:proofErr w:type="spellStart"/>
            <w:r w:rsidRPr="00AB33FE">
              <w:t>Paykel</w:t>
            </w:r>
            <w:proofErr w:type="spellEnd"/>
            <w:r w:rsidRPr="00AB33FE">
              <w:t xml:space="preserve"> Healthcare GmbH</w:t>
            </w:r>
          </w:p>
          <w:p w:rsidR="00AB33FE" w:rsidRPr="00CB5EDB" w:rsidRDefault="00AB33FE" w:rsidP="00D158D8">
            <w:proofErr w:type="spellStart"/>
            <w:r w:rsidRPr="00AB33FE">
              <w:t>Wiesenstrasse</w:t>
            </w:r>
            <w:proofErr w:type="spellEnd"/>
            <w:r w:rsidRPr="00CB5EDB">
              <w:t xml:space="preserve"> </w:t>
            </w:r>
            <w:r w:rsidRPr="00AB33FE">
              <w:t>49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D73614</w:t>
            </w:r>
            <w:r w:rsidRPr="00CB5EDB">
              <w:t xml:space="preserve"> </w:t>
            </w:r>
            <w:proofErr w:type="spellStart"/>
            <w:r w:rsidRPr="00AB33FE">
              <w:t>Schorndorf</w:t>
            </w:r>
            <w:proofErr w:type="spellEnd"/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17 896.50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7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SINMED Sp. z o. o.</w:t>
            </w:r>
          </w:p>
          <w:p w:rsidR="00AB33FE" w:rsidRPr="00CB5EDB" w:rsidRDefault="00AB33FE" w:rsidP="00D158D8">
            <w:r w:rsidRPr="00AB33FE">
              <w:t>ul. Graniczna</w:t>
            </w:r>
            <w:r w:rsidRPr="00CB5EDB">
              <w:t xml:space="preserve"> </w:t>
            </w:r>
            <w:r w:rsidRPr="00AB33FE">
              <w:t>32B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lastRenderedPageBreak/>
              <w:t>44-178</w:t>
            </w:r>
            <w:r w:rsidRPr="00CB5EDB">
              <w:t xml:space="preserve"> </w:t>
            </w:r>
            <w:r w:rsidRPr="00AB33FE">
              <w:t>Przyszowice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lastRenderedPageBreak/>
              <w:t>21 168.00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16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SINMED Sp. z o. o.</w:t>
            </w:r>
          </w:p>
          <w:p w:rsidR="00AB33FE" w:rsidRPr="00CB5EDB" w:rsidRDefault="00AB33FE" w:rsidP="00D158D8">
            <w:r w:rsidRPr="00AB33FE">
              <w:t>ul. Graniczna</w:t>
            </w:r>
            <w:r w:rsidRPr="00CB5EDB">
              <w:t xml:space="preserve"> </w:t>
            </w:r>
            <w:r w:rsidRPr="00AB33FE">
              <w:t>32B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44-178</w:t>
            </w:r>
            <w:r w:rsidRPr="00CB5EDB">
              <w:t xml:space="preserve"> </w:t>
            </w:r>
            <w:r w:rsidRPr="00AB33FE">
              <w:t>Przyszowice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4 017.60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10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proofErr w:type="spellStart"/>
            <w:r w:rsidRPr="00AB33FE">
              <w:t>Medtronic</w:t>
            </w:r>
            <w:proofErr w:type="spellEnd"/>
            <w:r w:rsidRPr="00AB33FE">
              <w:t xml:space="preserve"> Poland sp. z o.o.</w:t>
            </w:r>
          </w:p>
          <w:p w:rsidR="00AB33FE" w:rsidRPr="00CB5EDB" w:rsidRDefault="00AB33FE" w:rsidP="00D158D8">
            <w:r w:rsidRPr="00AB33FE">
              <w:t>ul. Polna</w:t>
            </w:r>
            <w:r w:rsidRPr="00CB5EDB">
              <w:t xml:space="preserve"> </w:t>
            </w:r>
            <w:r w:rsidRPr="00AB33FE">
              <w:t>11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00-633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22 019.04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14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proofErr w:type="spellStart"/>
            <w:r w:rsidRPr="00AB33FE">
              <w:t>Medtronic</w:t>
            </w:r>
            <w:proofErr w:type="spellEnd"/>
            <w:r w:rsidRPr="00AB33FE">
              <w:t xml:space="preserve"> Poland sp. z o.o.</w:t>
            </w:r>
          </w:p>
          <w:p w:rsidR="00AB33FE" w:rsidRPr="00CB5EDB" w:rsidRDefault="00AB33FE" w:rsidP="00D158D8">
            <w:r w:rsidRPr="00AB33FE">
              <w:t>ul. Polna</w:t>
            </w:r>
            <w:r w:rsidRPr="00CB5EDB">
              <w:t xml:space="preserve"> </w:t>
            </w:r>
            <w:r w:rsidRPr="00AB33FE">
              <w:t>11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00-633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14 688.00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20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proofErr w:type="spellStart"/>
            <w:r w:rsidRPr="00AB33FE">
              <w:t>Medtronic</w:t>
            </w:r>
            <w:proofErr w:type="spellEnd"/>
            <w:r w:rsidRPr="00AB33FE">
              <w:t xml:space="preserve"> Poland sp. z o.o.</w:t>
            </w:r>
          </w:p>
          <w:p w:rsidR="00AB33FE" w:rsidRPr="00CB5EDB" w:rsidRDefault="00AB33FE" w:rsidP="00D158D8">
            <w:r w:rsidRPr="00AB33FE">
              <w:t>ul. Polna</w:t>
            </w:r>
            <w:r w:rsidRPr="00CB5EDB">
              <w:t xml:space="preserve"> </w:t>
            </w:r>
            <w:r w:rsidRPr="00AB33FE">
              <w:t>11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00-633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2 721.60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32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proofErr w:type="spellStart"/>
            <w:r w:rsidRPr="00AB33FE">
              <w:t>Aqua-Med</w:t>
            </w:r>
            <w:proofErr w:type="spellEnd"/>
            <w:r w:rsidRPr="00AB33FE">
              <w:t xml:space="preserve"> ZPAM-KOLASA SP.J.</w:t>
            </w:r>
          </w:p>
          <w:p w:rsidR="00AB33FE" w:rsidRPr="00CB5EDB" w:rsidRDefault="00AB33FE" w:rsidP="00D158D8">
            <w:r w:rsidRPr="00AB33FE">
              <w:t>ul. Targowa</w:t>
            </w:r>
            <w:r w:rsidRPr="00CB5EDB">
              <w:t xml:space="preserve"> </w:t>
            </w:r>
            <w:r w:rsidRPr="00AB33FE">
              <w:t>55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90-323</w:t>
            </w:r>
            <w:r w:rsidRPr="00CB5EDB">
              <w:t xml:space="preserve"> </w:t>
            </w:r>
            <w:r w:rsidRPr="00AB33FE">
              <w:t>Łódź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40 249.44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43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proofErr w:type="spellStart"/>
            <w:r w:rsidRPr="00AB33FE">
              <w:t>Covimed</w:t>
            </w:r>
            <w:proofErr w:type="spellEnd"/>
            <w:r w:rsidRPr="00AB33FE">
              <w:t xml:space="preserve"> Sp. z o.o.</w:t>
            </w:r>
          </w:p>
          <w:p w:rsidR="00AB33FE" w:rsidRPr="00CB5EDB" w:rsidRDefault="00AB33FE" w:rsidP="00D158D8">
            <w:r w:rsidRPr="00AB33FE">
              <w:t>ul. Przelot</w:t>
            </w:r>
            <w:r w:rsidRPr="00CB5EDB">
              <w:t xml:space="preserve"> </w:t>
            </w:r>
            <w:r w:rsidRPr="00AB33FE">
              <w:t>10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04-622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4 795.20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17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SUN-MED Spółka Cywilna</w:t>
            </w:r>
          </w:p>
          <w:p w:rsidR="00AB33FE" w:rsidRPr="00CB5EDB" w:rsidRDefault="00AB33FE" w:rsidP="00D158D8">
            <w:r w:rsidRPr="00AB33FE">
              <w:t>ul. Franciszkańska</w:t>
            </w:r>
            <w:r w:rsidRPr="00CB5EDB">
              <w:t xml:space="preserve"> </w:t>
            </w:r>
            <w:r w:rsidRPr="00AB33FE">
              <w:t>104/112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91-845</w:t>
            </w:r>
            <w:r w:rsidRPr="00CB5EDB">
              <w:t xml:space="preserve"> </w:t>
            </w:r>
            <w:r w:rsidRPr="00AB33FE">
              <w:t>Łódź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19 656.00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23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SUN-MED Spółka Cywilna</w:t>
            </w:r>
          </w:p>
          <w:p w:rsidR="00AB33FE" w:rsidRPr="00CB5EDB" w:rsidRDefault="00AB33FE" w:rsidP="00D158D8">
            <w:r w:rsidRPr="00AB33FE">
              <w:t>ul. Franciszkańska</w:t>
            </w:r>
            <w:r w:rsidRPr="00CB5EDB">
              <w:t xml:space="preserve"> </w:t>
            </w:r>
            <w:r w:rsidRPr="00AB33FE">
              <w:t>104/112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91-845</w:t>
            </w:r>
            <w:r w:rsidRPr="00CB5EDB">
              <w:t xml:space="preserve"> </w:t>
            </w:r>
            <w:r w:rsidRPr="00AB33FE">
              <w:t>Łódź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3 839.40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37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SUN-MED Spółka Cywilna</w:t>
            </w:r>
          </w:p>
          <w:p w:rsidR="00AB33FE" w:rsidRPr="00CB5EDB" w:rsidRDefault="00AB33FE" w:rsidP="00D158D8">
            <w:r w:rsidRPr="00AB33FE">
              <w:t>ul. Franciszkańska</w:t>
            </w:r>
            <w:r w:rsidRPr="00CB5EDB">
              <w:t xml:space="preserve"> </w:t>
            </w:r>
            <w:r w:rsidRPr="00AB33FE">
              <w:t>104/112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91-845</w:t>
            </w:r>
            <w:r w:rsidRPr="00CB5EDB">
              <w:t xml:space="preserve"> </w:t>
            </w:r>
            <w:r w:rsidRPr="00AB33FE">
              <w:t>Łódź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59 356.80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40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SUN-MED Spółka Cywilna</w:t>
            </w:r>
          </w:p>
          <w:p w:rsidR="00AB33FE" w:rsidRPr="00CB5EDB" w:rsidRDefault="00AB33FE" w:rsidP="00D158D8">
            <w:r w:rsidRPr="00AB33FE">
              <w:t>ul. Franciszkańska</w:t>
            </w:r>
            <w:r w:rsidRPr="00CB5EDB">
              <w:t xml:space="preserve"> </w:t>
            </w:r>
            <w:r w:rsidRPr="00AB33FE">
              <w:t>104/112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91-845</w:t>
            </w:r>
            <w:r w:rsidRPr="00CB5EDB">
              <w:t xml:space="preserve"> </w:t>
            </w:r>
            <w:r w:rsidRPr="00AB33FE">
              <w:t>Łódź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30 564.00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41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SUN-MED Spółka Cywilna</w:t>
            </w:r>
          </w:p>
          <w:p w:rsidR="00AB33FE" w:rsidRPr="00CB5EDB" w:rsidRDefault="00AB33FE" w:rsidP="00D158D8">
            <w:r w:rsidRPr="00AB33FE">
              <w:t>ul. Franciszkańska</w:t>
            </w:r>
            <w:r w:rsidRPr="00CB5EDB">
              <w:t xml:space="preserve"> </w:t>
            </w:r>
            <w:r w:rsidRPr="00AB33FE">
              <w:t>104/112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91-845</w:t>
            </w:r>
            <w:r w:rsidRPr="00CB5EDB">
              <w:t xml:space="preserve"> </w:t>
            </w:r>
            <w:r w:rsidRPr="00AB33FE">
              <w:t>Łódź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3 709.80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43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SUN-MED Spółka Cywilna</w:t>
            </w:r>
          </w:p>
          <w:p w:rsidR="00AB33FE" w:rsidRPr="00CB5EDB" w:rsidRDefault="00AB33FE" w:rsidP="00D158D8">
            <w:r w:rsidRPr="00AB33FE">
              <w:t>ul. Franciszkańska</w:t>
            </w:r>
            <w:r w:rsidRPr="00CB5EDB">
              <w:t xml:space="preserve"> </w:t>
            </w:r>
            <w:r w:rsidRPr="00AB33FE">
              <w:t>104/112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91-845</w:t>
            </w:r>
            <w:r w:rsidRPr="00CB5EDB">
              <w:t xml:space="preserve"> </w:t>
            </w:r>
            <w:r w:rsidRPr="00AB33FE">
              <w:t>Łódź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1 231.20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45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SUN-MED Spółka Cywilna</w:t>
            </w:r>
          </w:p>
          <w:p w:rsidR="00AB33FE" w:rsidRPr="00CB5EDB" w:rsidRDefault="00AB33FE" w:rsidP="00D158D8">
            <w:r w:rsidRPr="00AB33FE">
              <w:t>ul. Franciszkańska</w:t>
            </w:r>
            <w:r w:rsidRPr="00CB5EDB">
              <w:t xml:space="preserve"> </w:t>
            </w:r>
            <w:r w:rsidRPr="00AB33FE">
              <w:t>104/112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91-845</w:t>
            </w:r>
            <w:r w:rsidRPr="00CB5EDB">
              <w:t xml:space="preserve"> </w:t>
            </w:r>
            <w:r w:rsidRPr="00AB33FE">
              <w:t>Łódź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24 786.00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5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proofErr w:type="spellStart"/>
            <w:r w:rsidRPr="00AB33FE">
              <w:t>Varimed</w:t>
            </w:r>
            <w:proofErr w:type="spellEnd"/>
            <w:r w:rsidRPr="00AB33FE">
              <w:t xml:space="preserve"> Sp. z o.o.</w:t>
            </w:r>
          </w:p>
          <w:p w:rsidR="00AB33FE" w:rsidRPr="00CB5EDB" w:rsidRDefault="00AB33FE" w:rsidP="00D158D8">
            <w:r w:rsidRPr="00AB33FE">
              <w:t>ul. Tadeusza Kościuszki</w:t>
            </w:r>
            <w:r w:rsidRPr="00CB5EDB">
              <w:t xml:space="preserve"> </w:t>
            </w:r>
            <w:r w:rsidRPr="00AB33FE">
              <w:t>115/4U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50-442</w:t>
            </w:r>
            <w:r w:rsidRPr="00CB5EDB">
              <w:t xml:space="preserve"> </w:t>
            </w:r>
            <w:r w:rsidRPr="00AB33FE">
              <w:t>Wrocław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32 681.88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16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proofErr w:type="spellStart"/>
            <w:r w:rsidRPr="00AB33FE">
              <w:t>Varimed</w:t>
            </w:r>
            <w:proofErr w:type="spellEnd"/>
            <w:r w:rsidRPr="00AB33FE">
              <w:t xml:space="preserve"> Sp. z o.o.</w:t>
            </w:r>
          </w:p>
          <w:p w:rsidR="00AB33FE" w:rsidRPr="00CB5EDB" w:rsidRDefault="00AB33FE" w:rsidP="00D158D8">
            <w:r w:rsidRPr="00AB33FE">
              <w:t>ul. Tadeusza Kościuszki</w:t>
            </w:r>
            <w:r w:rsidRPr="00CB5EDB">
              <w:t xml:space="preserve"> </w:t>
            </w:r>
            <w:r w:rsidRPr="00AB33FE">
              <w:t>115/4U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50-442</w:t>
            </w:r>
            <w:r w:rsidRPr="00CB5EDB">
              <w:t xml:space="preserve"> </w:t>
            </w:r>
            <w:r w:rsidRPr="00AB33FE">
              <w:t>Wrocław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5 184.00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40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proofErr w:type="spellStart"/>
            <w:r w:rsidRPr="00AB33FE">
              <w:t>Varimed</w:t>
            </w:r>
            <w:proofErr w:type="spellEnd"/>
            <w:r w:rsidRPr="00AB33FE">
              <w:t xml:space="preserve"> Sp. z o.o.</w:t>
            </w:r>
          </w:p>
          <w:p w:rsidR="00AB33FE" w:rsidRPr="00CB5EDB" w:rsidRDefault="00AB33FE" w:rsidP="00D158D8">
            <w:r w:rsidRPr="00AB33FE">
              <w:t>ul. Tadeusza Kościuszki</w:t>
            </w:r>
            <w:r w:rsidRPr="00CB5EDB">
              <w:t xml:space="preserve"> </w:t>
            </w:r>
            <w:r w:rsidRPr="00AB33FE">
              <w:t>115/4U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50-442</w:t>
            </w:r>
            <w:r w:rsidRPr="00CB5EDB">
              <w:t xml:space="preserve"> </w:t>
            </w:r>
            <w:r w:rsidRPr="00AB33FE">
              <w:t>Wrocław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52 898.40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lastRenderedPageBreak/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45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proofErr w:type="spellStart"/>
            <w:r w:rsidRPr="00AB33FE">
              <w:t>Varimed</w:t>
            </w:r>
            <w:proofErr w:type="spellEnd"/>
            <w:r w:rsidRPr="00AB33FE">
              <w:t xml:space="preserve"> Sp. z o.o.</w:t>
            </w:r>
          </w:p>
          <w:p w:rsidR="00AB33FE" w:rsidRPr="00CB5EDB" w:rsidRDefault="00AB33FE" w:rsidP="00D158D8">
            <w:r w:rsidRPr="00AB33FE">
              <w:t>ul. Tadeusza Kościuszki</w:t>
            </w:r>
            <w:r w:rsidRPr="00CB5EDB">
              <w:t xml:space="preserve"> </w:t>
            </w:r>
            <w:r w:rsidRPr="00AB33FE">
              <w:t>115/4U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50-442</w:t>
            </w:r>
            <w:r w:rsidRPr="00CB5EDB">
              <w:t xml:space="preserve"> </w:t>
            </w:r>
            <w:r w:rsidRPr="00AB33FE">
              <w:t>Wrocław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31 978.80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6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 xml:space="preserve">Zarys International </w:t>
            </w:r>
            <w:proofErr w:type="spellStart"/>
            <w:r w:rsidRPr="00AB33FE">
              <w:t>Group</w:t>
            </w:r>
            <w:proofErr w:type="spellEnd"/>
            <w:r w:rsidRPr="00AB33FE">
              <w:t xml:space="preserve"> spółka z ograniczoną odpowiedzialnością spółka komandytowa</w:t>
            </w:r>
          </w:p>
          <w:p w:rsidR="00AB33FE" w:rsidRPr="00CB5EDB" w:rsidRDefault="00AB33FE" w:rsidP="00D158D8">
            <w:r w:rsidRPr="00AB33FE">
              <w:t>ul. Pod Borem</w:t>
            </w:r>
            <w:r w:rsidRPr="00CB5EDB">
              <w:t xml:space="preserve"> </w:t>
            </w:r>
            <w:r w:rsidRPr="00AB33FE">
              <w:t>18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41-808</w:t>
            </w:r>
            <w:r w:rsidRPr="00CB5EDB">
              <w:t xml:space="preserve"> </w:t>
            </w:r>
            <w:r w:rsidRPr="00AB33FE">
              <w:t>Zabrze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6 166.37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7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 xml:space="preserve">Zarys International </w:t>
            </w:r>
            <w:proofErr w:type="spellStart"/>
            <w:r w:rsidRPr="00AB33FE">
              <w:t>Group</w:t>
            </w:r>
            <w:proofErr w:type="spellEnd"/>
            <w:r w:rsidRPr="00AB33FE">
              <w:t xml:space="preserve"> spółka z ograniczoną odpowiedzialnością spółka komandytowa</w:t>
            </w:r>
          </w:p>
          <w:p w:rsidR="00AB33FE" w:rsidRPr="00CB5EDB" w:rsidRDefault="00AB33FE" w:rsidP="00D158D8">
            <w:r w:rsidRPr="00AB33FE">
              <w:t>ul. Pod Borem</w:t>
            </w:r>
            <w:r w:rsidRPr="00CB5EDB">
              <w:t xml:space="preserve"> </w:t>
            </w:r>
            <w:r w:rsidRPr="00AB33FE">
              <w:t>18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41-808</w:t>
            </w:r>
            <w:r w:rsidRPr="00CB5EDB">
              <w:t xml:space="preserve"> </w:t>
            </w:r>
            <w:r w:rsidRPr="00AB33FE">
              <w:t>Zabrze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48 816.00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13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 xml:space="preserve">Zarys International </w:t>
            </w:r>
            <w:proofErr w:type="spellStart"/>
            <w:r w:rsidRPr="00AB33FE">
              <w:t>Group</w:t>
            </w:r>
            <w:proofErr w:type="spellEnd"/>
            <w:r w:rsidRPr="00AB33FE">
              <w:t xml:space="preserve"> spółka z ograniczoną odpowiedzialnością spółka komandytowa</w:t>
            </w:r>
          </w:p>
          <w:p w:rsidR="00AB33FE" w:rsidRPr="00CB5EDB" w:rsidRDefault="00AB33FE" w:rsidP="00D158D8">
            <w:r w:rsidRPr="00AB33FE">
              <w:t>ul. Pod Borem</w:t>
            </w:r>
            <w:r w:rsidRPr="00CB5EDB">
              <w:t xml:space="preserve"> </w:t>
            </w:r>
            <w:r w:rsidRPr="00AB33FE">
              <w:t>18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41-808</w:t>
            </w:r>
            <w:r w:rsidRPr="00CB5EDB">
              <w:t xml:space="preserve"> </w:t>
            </w:r>
            <w:r w:rsidRPr="00AB33FE">
              <w:t>Zabrze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168.48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15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 xml:space="preserve">Zarys International </w:t>
            </w:r>
            <w:proofErr w:type="spellStart"/>
            <w:r w:rsidRPr="00AB33FE">
              <w:t>Group</w:t>
            </w:r>
            <w:proofErr w:type="spellEnd"/>
            <w:r w:rsidRPr="00AB33FE">
              <w:t xml:space="preserve"> spółka z ograniczoną odpowiedzialnością spółka komandytowa</w:t>
            </w:r>
          </w:p>
          <w:p w:rsidR="00AB33FE" w:rsidRPr="00CB5EDB" w:rsidRDefault="00AB33FE" w:rsidP="00D158D8">
            <w:r w:rsidRPr="00AB33FE">
              <w:t>ul. Pod Borem</w:t>
            </w:r>
            <w:r w:rsidRPr="00CB5EDB">
              <w:t xml:space="preserve"> </w:t>
            </w:r>
            <w:r w:rsidRPr="00AB33FE">
              <w:t>18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41-808</w:t>
            </w:r>
            <w:r w:rsidRPr="00CB5EDB">
              <w:t xml:space="preserve"> </w:t>
            </w:r>
            <w:r w:rsidRPr="00AB33FE">
              <w:t>Zabrze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369.00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16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 xml:space="preserve">Zarys International </w:t>
            </w:r>
            <w:proofErr w:type="spellStart"/>
            <w:r w:rsidRPr="00AB33FE">
              <w:t>Group</w:t>
            </w:r>
            <w:proofErr w:type="spellEnd"/>
            <w:r w:rsidRPr="00AB33FE">
              <w:t xml:space="preserve"> spółka z ograniczoną odpowiedzialnością spółka komandytowa</w:t>
            </w:r>
          </w:p>
          <w:p w:rsidR="00AB33FE" w:rsidRPr="00CB5EDB" w:rsidRDefault="00AB33FE" w:rsidP="00D158D8">
            <w:r w:rsidRPr="00AB33FE">
              <w:t>ul. Pod Borem</w:t>
            </w:r>
            <w:r w:rsidRPr="00CB5EDB">
              <w:t xml:space="preserve"> </w:t>
            </w:r>
            <w:r w:rsidRPr="00AB33FE">
              <w:t>18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41-808</w:t>
            </w:r>
            <w:r w:rsidRPr="00CB5EDB">
              <w:t xml:space="preserve"> </w:t>
            </w:r>
            <w:r w:rsidRPr="00AB33FE">
              <w:t>Zabrze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5 572.80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18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 xml:space="preserve">Zarys International </w:t>
            </w:r>
            <w:proofErr w:type="spellStart"/>
            <w:r w:rsidRPr="00AB33FE">
              <w:t>Group</w:t>
            </w:r>
            <w:proofErr w:type="spellEnd"/>
            <w:r w:rsidRPr="00AB33FE">
              <w:t xml:space="preserve"> spółka z ograniczoną odpowiedzialnością spółka komandytowa</w:t>
            </w:r>
          </w:p>
          <w:p w:rsidR="00AB33FE" w:rsidRPr="00CB5EDB" w:rsidRDefault="00AB33FE" w:rsidP="00D158D8">
            <w:r w:rsidRPr="00AB33FE">
              <w:t>ul. Pod Borem</w:t>
            </w:r>
            <w:r w:rsidRPr="00CB5EDB">
              <w:t xml:space="preserve"> </w:t>
            </w:r>
            <w:r w:rsidRPr="00AB33FE">
              <w:t>18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41-808</w:t>
            </w:r>
            <w:r w:rsidRPr="00CB5EDB">
              <w:t xml:space="preserve"> </w:t>
            </w:r>
            <w:r w:rsidRPr="00AB33FE">
              <w:t>Zabrze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7 776.00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22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 xml:space="preserve">Zarys International </w:t>
            </w:r>
            <w:proofErr w:type="spellStart"/>
            <w:r w:rsidRPr="00AB33FE">
              <w:t>Group</w:t>
            </w:r>
            <w:proofErr w:type="spellEnd"/>
            <w:r w:rsidRPr="00AB33FE">
              <w:t xml:space="preserve"> spółka z ograniczoną odpowiedzialnością spółka komandytowa</w:t>
            </w:r>
          </w:p>
          <w:p w:rsidR="00AB33FE" w:rsidRPr="00CB5EDB" w:rsidRDefault="00AB33FE" w:rsidP="00D158D8">
            <w:r w:rsidRPr="00AB33FE">
              <w:t>ul. Pod Borem</w:t>
            </w:r>
            <w:r w:rsidRPr="00CB5EDB">
              <w:t xml:space="preserve"> </w:t>
            </w:r>
            <w:r w:rsidRPr="00AB33FE">
              <w:t>18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41-808</w:t>
            </w:r>
            <w:r w:rsidRPr="00CB5EDB">
              <w:t xml:space="preserve"> </w:t>
            </w:r>
            <w:r w:rsidRPr="00AB33FE">
              <w:t>Zabrze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2 070.36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29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 xml:space="preserve">Zarys International </w:t>
            </w:r>
            <w:proofErr w:type="spellStart"/>
            <w:r w:rsidRPr="00AB33FE">
              <w:t>Group</w:t>
            </w:r>
            <w:proofErr w:type="spellEnd"/>
            <w:r w:rsidRPr="00AB33FE">
              <w:t xml:space="preserve"> spółka z ograniczoną odpowiedzialnością spółka komandytowa</w:t>
            </w:r>
          </w:p>
          <w:p w:rsidR="00AB33FE" w:rsidRPr="00CB5EDB" w:rsidRDefault="00AB33FE" w:rsidP="00D158D8">
            <w:r w:rsidRPr="00AB33FE">
              <w:t>ul. Pod Borem</w:t>
            </w:r>
            <w:r w:rsidRPr="00CB5EDB">
              <w:t xml:space="preserve"> </w:t>
            </w:r>
            <w:r w:rsidRPr="00AB33FE">
              <w:t>18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41-808</w:t>
            </w:r>
            <w:r w:rsidRPr="00CB5EDB">
              <w:t xml:space="preserve"> </w:t>
            </w:r>
            <w:r w:rsidRPr="00AB33FE">
              <w:t>Zabrze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5 772.11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31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 xml:space="preserve">Zarys International </w:t>
            </w:r>
            <w:proofErr w:type="spellStart"/>
            <w:r w:rsidRPr="00AB33FE">
              <w:t>Group</w:t>
            </w:r>
            <w:proofErr w:type="spellEnd"/>
            <w:r w:rsidRPr="00AB33FE">
              <w:t xml:space="preserve"> spółka z ograniczoną odpowiedzialnością spółka komandytowa</w:t>
            </w:r>
          </w:p>
          <w:p w:rsidR="00AB33FE" w:rsidRPr="00CB5EDB" w:rsidRDefault="00AB33FE" w:rsidP="00D158D8">
            <w:r w:rsidRPr="00AB33FE">
              <w:t>ul. Pod Borem</w:t>
            </w:r>
            <w:r w:rsidRPr="00CB5EDB">
              <w:t xml:space="preserve"> </w:t>
            </w:r>
            <w:r w:rsidRPr="00AB33FE">
              <w:t>18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41-808</w:t>
            </w:r>
            <w:r w:rsidRPr="00CB5EDB">
              <w:t xml:space="preserve"> </w:t>
            </w:r>
            <w:r w:rsidRPr="00AB33FE">
              <w:t>Zabrze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14 354.28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45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 xml:space="preserve">Plus Sp. z o.o. </w:t>
            </w:r>
            <w:proofErr w:type="spellStart"/>
            <w:r w:rsidRPr="00AB33FE">
              <w:t>Sonologistic</w:t>
            </w:r>
            <w:proofErr w:type="spellEnd"/>
            <w:r w:rsidRPr="00AB33FE">
              <w:t xml:space="preserve"> Sp. Kom.</w:t>
            </w:r>
          </w:p>
          <w:p w:rsidR="00AB33FE" w:rsidRPr="00CB5EDB" w:rsidRDefault="00AB33FE" w:rsidP="00D158D8">
            <w:r w:rsidRPr="00AB33FE">
              <w:t>ul. Kresowa</w:t>
            </w:r>
            <w:r w:rsidRPr="00CB5EDB">
              <w:t xml:space="preserve"> </w:t>
            </w:r>
            <w:r w:rsidRPr="00AB33FE">
              <w:t>7a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22-400</w:t>
            </w:r>
            <w:r w:rsidRPr="00CB5EDB">
              <w:t xml:space="preserve"> </w:t>
            </w:r>
            <w:r w:rsidRPr="00AB33FE">
              <w:t>Zamość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29 062.80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 xml:space="preserve">Beryl </w:t>
            </w:r>
            <w:proofErr w:type="spellStart"/>
            <w:r w:rsidRPr="00AB33FE">
              <w:t>Med</w:t>
            </w:r>
            <w:proofErr w:type="spellEnd"/>
            <w:r w:rsidRPr="00AB33FE">
              <w:t xml:space="preserve"> Poland Sp. z o.o.</w:t>
            </w:r>
          </w:p>
          <w:p w:rsidR="00AB33FE" w:rsidRPr="00CB5EDB" w:rsidRDefault="00AB33FE" w:rsidP="00D158D8">
            <w:r w:rsidRPr="00AB33FE">
              <w:t>ul. Łopuszańska</w:t>
            </w:r>
            <w:r w:rsidRPr="00CB5EDB">
              <w:t xml:space="preserve"> </w:t>
            </w:r>
            <w:r w:rsidRPr="00AB33FE">
              <w:t>36/14C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02-220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5 022.00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12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 xml:space="preserve">Beryl </w:t>
            </w:r>
            <w:proofErr w:type="spellStart"/>
            <w:r w:rsidRPr="00AB33FE">
              <w:t>Med</w:t>
            </w:r>
            <w:proofErr w:type="spellEnd"/>
            <w:r w:rsidRPr="00AB33FE">
              <w:t xml:space="preserve"> Poland Sp. z o.o.</w:t>
            </w:r>
          </w:p>
          <w:p w:rsidR="00AB33FE" w:rsidRPr="00CB5EDB" w:rsidRDefault="00AB33FE" w:rsidP="00D158D8">
            <w:r w:rsidRPr="00AB33FE">
              <w:t>ul. Łopuszańska</w:t>
            </w:r>
            <w:r w:rsidRPr="00CB5EDB">
              <w:t xml:space="preserve"> </w:t>
            </w:r>
            <w:r w:rsidRPr="00AB33FE">
              <w:t>36/14C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02-220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4 214.70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29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 xml:space="preserve">Beryl </w:t>
            </w:r>
            <w:proofErr w:type="spellStart"/>
            <w:r w:rsidRPr="00AB33FE">
              <w:t>Med</w:t>
            </w:r>
            <w:proofErr w:type="spellEnd"/>
            <w:r w:rsidRPr="00AB33FE">
              <w:t xml:space="preserve"> Poland Sp. z o.o.</w:t>
            </w:r>
          </w:p>
          <w:p w:rsidR="00AB33FE" w:rsidRPr="00CB5EDB" w:rsidRDefault="00AB33FE" w:rsidP="00D158D8">
            <w:r w:rsidRPr="00AB33FE">
              <w:t>ul. Łopuszańska</w:t>
            </w:r>
            <w:r w:rsidRPr="00CB5EDB">
              <w:t xml:space="preserve"> </w:t>
            </w:r>
            <w:r w:rsidRPr="00AB33FE">
              <w:t>36/14C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02-220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3 402.00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lastRenderedPageBreak/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43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 xml:space="preserve">Beryl </w:t>
            </w:r>
            <w:proofErr w:type="spellStart"/>
            <w:r w:rsidRPr="00AB33FE">
              <w:t>Med</w:t>
            </w:r>
            <w:proofErr w:type="spellEnd"/>
            <w:r w:rsidRPr="00AB33FE">
              <w:t xml:space="preserve"> Poland Sp. z o.o.</w:t>
            </w:r>
          </w:p>
          <w:p w:rsidR="00AB33FE" w:rsidRPr="00CB5EDB" w:rsidRDefault="00AB33FE" w:rsidP="00D158D8">
            <w:r w:rsidRPr="00AB33FE">
              <w:t>ul. Łopuszańska</w:t>
            </w:r>
            <w:r w:rsidRPr="00CB5EDB">
              <w:t xml:space="preserve"> </w:t>
            </w:r>
            <w:r w:rsidRPr="00AB33FE">
              <w:t>36/14C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02-220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1 227.96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31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SORIMEX Sp. z o.o. Sp.k.</w:t>
            </w:r>
          </w:p>
          <w:p w:rsidR="00AB33FE" w:rsidRPr="00CB5EDB" w:rsidRDefault="00AB33FE" w:rsidP="00D158D8">
            <w:r w:rsidRPr="00AB33FE">
              <w:t>ul. Równinna</w:t>
            </w:r>
            <w:r w:rsidRPr="00CB5EDB">
              <w:t xml:space="preserve"> </w:t>
            </w:r>
            <w:r w:rsidRPr="00AB33FE">
              <w:t>25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87-100</w:t>
            </w:r>
            <w:r w:rsidRPr="00CB5EDB">
              <w:t xml:space="preserve"> </w:t>
            </w:r>
            <w:r w:rsidRPr="00AB33FE">
              <w:t>Toruń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11 449.60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31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proofErr w:type="spellStart"/>
            <w:r w:rsidRPr="00AB33FE">
              <w:t>Bialmed</w:t>
            </w:r>
            <w:proofErr w:type="spellEnd"/>
            <w:r w:rsidRPr="00AB33FE">
              <w:t xml:space="preserve"> Sp. z o.o.</w:t>
            </w:r>
          </w:p>
          <w:p w:rsidR="00AB33FE" w:rsidRPr="00CB5EDB" w:rsidRDefault="00AB33FE" w:rsidP="00D158D8">
            <w:r w:rsidRPr="00AB33FE">
              <w:t>ul. Kazimierzowska</w:t>
            </w:r>
            <w:r w:rsidRPr="00CB5EDB">
              <w:t xml:space="preserve"> </w:t>
            </w:r>
            <w:r w:rsidRPr="00AB33FE">
              <w:t>46/48/35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02-546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11 322.61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32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proofErr w:type="spellStart"/>
            <w:r w:rsidRPr="00AB33FE">
              <w:t>Bialmed</w:t>
            </w:r>
            <w:proofErr w:type="spellEnd"/>
            <w:r w:rsidRPr="00AB33FE">
              <w:t xml:space="preserve"> Sp. z o.o.</w:t>
            </w:r>
          </w:p>
          <w:p w:rsidR="00AB33FE" w:rsidRPr="00CB5EDB" w:rsidRDefault="00AB33FE" w:rsidP="00D158D8">
            <w:r w:rsidRPr="00AB33FE">
              <w:t>ul. Kazimierzowska</w:t>
            </w:r>
            <w:r w:rsidRPr="00CB5EDB">
              <w:t xml:space="preserve"> </w:t>
            </w:r>
            <w:r w:rsidRPr="00AB33FE">
              <w:t>46/48/35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02-546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18 132.60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proofErr w:type="spellStart"/>
            <w:r w:rsidRPr="00AB33FE">
              <w:t>Teleflex</w:t>
            </w:r>
            <w:proofErr w:type="spellEnd"/>
            <w:r w:rsidRPr="00AB33FE">
              <w:t xml:space="preserve"> Polska sp. z o.o.</w:t>
            </w:r>
          </w:p>
          <w:p w:rsidR="00AB33FE" w:rsidRPr="00CB5EDB" w:rsidRDefault="00AB33FE" w:rsidP="00D158D8">
            <w:r w:rsidRPr="00AB33FE">
              <w:t>ul. Żwirki i Wigury</w:t>
            </w:r>
            <w:r w:rsidRPr="00CB5EDB">
              <w:t xml:space="preserve"> </w:t>
            </w:r>
            <w:r w:rsidRPr="00AB33FE">
              <w:t>16A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02-092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4 806.00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12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proofErr w:type="spellStart"/>
            <w:r w:rsidRPr="00AB33FE">
              <w:t>Teleflex</w:t>
            </w:r>
            <w:proofErr w:type="spellEnd"/>
            <w:r w:rsidRPr="00AB33FE">
              <w:t xml:space="preserve"> Polska sp. z o.o.</w:t>
            </w:r>
          </w:p>
          <w:p w:rsidR="00AB33FE" w:rsidRPr="00CB5EDB" w:rsidRDefault="00AB33FE" w:rsidP="00D158D8">
            <w:r w:rsidRPr="00AB33FE">
              <w:t>ul. Żwirki i Wigury</w:t>
            </w:r>
            <w:r w:rsidRPr="00CB5EDB">
              <w:t xml:space="preserve"> </w:t>
            </w:r>
            <w:r w:rsidRPr="00AB33FE">
              <w:t>16A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02-092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3 776.22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16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INFORMER MED SP. Z O.O.</w:t>
            </w:r>
          </w:p>
          <w:p w:rsidR="00AB33FE" w:rsidRPr="00CB5EDB" w:rsidRDefault="00AB33FE" w:rsidP="00D158D8">
            <w:r w:rsidRPr="00AB33FE">
              <w:t>ul. Winogrady</w:t>
            </w:r>
            <w:r w:rsidRPr="00CB5EDB">
              <w:t xml:space="preserve"> </w:t>
            </w:r>
            <w:r w:rsidRPr="00AB33FE">
              <w:t>118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61-626</w:t>
            </w:r>
            <w:r w:rsidRPr="00CB5EDB">
              <w:t xml:space="preserve"> </w:t>
            </w:r>
            <w:r w:rsidRPr="00AB33FE">
              <w:t>Poznań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5 702.40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32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„Maga-</w:t>
            </w:r>
            <w:proofErr w:type="spellStart"/>
            <w:r w:rsidRPr="00AB33FE">
              <w:t>Herba</w:t>
            </w:r>
            <w:proofErr w:type="spellEnd"/>
            <w:r w:rsidRPr="00AB33FE">
              <w:t>“ Janusz Olszówka Sp. J.</w:t>
            </w:r>
          </w:p>
          <w:p w:rsidR="00AB33FE" w:rsidRPr="00CB5EDB" w:rsidRDefault="00AB33FE" w:rsidP="00D158D8">
            <w:r w:rsidRPr="00AB33FE">
              <w:t>ul. Kolejowa</w:t>
            </w:r>
            <w:r w:rsidRPr="00CB5EDB">
              <w:t xml:space="preserve"> </w:t>
            </w:r>
            <w:r w:rsidRPr="00AB33FE">
              <w:t>46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05-870</w:t>
            </w:r>
            <w:r w:rsidRPr="00CB5EDB">
              <w:t xml:space="preserve"> </w:t>
            </w:r>
            <w:r w:rsidRPr="00AB33FE">
              <w:t>Błonie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31 654.58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32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MAR-FOUR MARIAN SIEKIERSKI</w:t>
            </w:r>
          </w:p>
          <w:p w:rsidR="00AB33FE" w:rsidRPr="00CB5EDB" w:rsidRDefault="00AB33FE" w:rsidP="00D158D8">
            <w:r w:rsidRPr="00AB33FE">
              <w:t xml:space="preserve">ul. </w:t>
            </w:r>
            <w:proofErr w:type="spellStart"/>
            <w:r w:rsidRPr="00AB33FE">
              <w:t>Srebrzyńska</w:t>
            </w:r>
            <w:proofErr w:type="spellEnd"/>
            <w:r w:rsidRPr="00CB5EDB">
              <w:t xml:space="preserve"> </w:t>
            </w:r>
            <w:r w:rsidRPr="00AB33FE">
              <w:t>5/7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95-050</w:t>
            </w:r>
            <w:r w:rsidRPr="00CB5EDB">
              <w:t xml:space="preserve"> </w:t>
            </w:r>
            <w:r w:rsidRPr="00AB33FE">
              <w:t>Konstantynów Łódzki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25 600.29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7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proofErr w:type="spellStart"/>
            <w:r w:rsidRPr="00AB33FE">
              <w:t>Medicavera</w:t>
            </w:r>
            <w:proofErr w:type="spellEnd"/>
            <w:r w:rsidRPr="00AB33FE">
              <w:t xml:space="preserve"> Sp. z o.o. </w:t>
            </w:r>
            <w:proofErr w:type="spellStart"/>
            <w:r w:rsidRPr="00AB33FE">
              <w:t>Dalhausen</w:t>
            </w:r>
            <w:proofErr w:type="spellEnd"/>
            <w:r w:rsidRPr="00AB33FE">
              <w:t xml:space="preserve"> </w:t>
            </w:r>
            <w:proofErr w:type="spellStart"/>
            <w:r w:rsidRPr="00AB33FE">
              <w:t>Group</w:t>
            </w:r>
            <w:proofErr w:type="spellEnd"/>
          </w:p>
          <w:p w:rsidR="00AB33FE" w:rsidRPr="00CB5EDB" w:rsidRDefault="00AB33FE" w:rsidP="00D158D8">
            <w:r w:rsidRPr="00AB33FE">
              <w:t>ul. Majowa</w:t>
            </w:r>
            <w:r w:rsidRPr="00CB5EDB">
              <w:t xml:space="preserve"> </w:t>
            </w:r>
            <w:r w:rsidRPr="00AB33FE">
              <w:t>2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71-374</w:t>
            </w:r>
            <w:r w:rsidRPr="00CB5EDB">
              <w:t xml:space="preserve"> </w:t>
            </w:r>
            <w:r w:rsidRPr="00AB33FE">
              <w:t>Szczecin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33 696.00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5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BOSTON SCIENTIFIC POLSKA SPÓŁKA Z O.O.</w:t>
            </w:r>
          </w:p>
          <w:p w:rsidR="00AB33FE" w:rsidRPr="00CB5EDB" w:rsidRDefault="00AB33FE" w:rsidP="00D158D8">
            <w:r w:rsidRPr="00AB33FE">
              <w:t>Al. Jana Pawła II</w:t>
            </w:r>
            <w:r w:rsidRPr="00CB5EDB">
              <w:t xml:space="preserve"> </w:t>
            </w:r>
            <w:r w:rsidRPr="00AB33FE">
              <w:t>22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00-133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46 256.40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23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BOSTON SCIENTIFIC POLSKA SPÓŁKA Z O.O.</w:t>
            </w:r>
          </w:p>
          <w:p w:rsidR="00AB33FE" w:rsidRPr="00CB5EDB" w:rsidRDefault="00AB33FE" w:rsidP="00D158D8">
            <w:r w:rsidRPr="00AB33FE">
              <w:t>Al. Jana Pawła II</w:t>
            </w:r>
            <w:r w:rsidRPr="00CB5EDB">
              <w:t xml:space="preserve"> </w:t>
            </w:r>
            <w:r w:rsidRPr="00AB33FE">
              <w:t>22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00-133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9 720.00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37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BOSTON SCIENTIFIC POLSKA SPÓŁKA Z O.O.</w:t>
            </w:r>
          </w:p>
          <w:p w:rsidR="00AB33FE" w:rsidRPr="00CB5EDB" w:rsidRDefault="00AB33FE" w:rsidP="00D158D8">
            <w:r w:rsidRPr="00AB33FE">
              <w:t>Al. Jana Pawła II</w:t>
            </w:r>
            <w:r w:rsidRPr="00CB5EDB">
              <w:t xml:space="preserve"> </w:t>
            </w:r>
            <w:r w:rsidRPr="00AB33FE">
              <w:t>22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00-133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77 760.00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41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BOSTON SCIENTIFIC POLSKA SPÓŁKA Z O.O.</w:t>
            </w:r>
          </w:p>
          <w:p w:rsidR="00AB33FE" w:rsidRPr="00CB5EDB" w:rsidRDefault="00AB33FE" w:rsidP="00D158D8">
            <w:r w:rsidRPr="00AB33FE">
              <w:t>Al. Jana Pawła II</w:t>
            </w:r>
            <w:r w:rsidRPr="00CB5EDB">
              <w:t xml:space="preserve"> </w:t>
            </w:r>
            <w:r w:rsidRPr="00AB33FE">
              <w:t>22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00-133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7 290.00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42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BOSTON SCIENTIFIC POLSKA SPÓŁKA Z O.O.</w:t>
            </w:r>
          </w:p>
          <w:p w:rsidR="00AB33FE" w:rsidRPr="00CB5EDB" w:rsidRDefault="00AB33FE" w:rsidP="00D158D8">
            <w:r w:rsidRPr="00AB33FE">
              <w:t>Al. Jana Pawła II</w:t>
            </w:r>
            <w:r w:rsidRPr="00CB5EDB">
              <w:t xml:space="preserve"> </w:t>
            </w:r>
            <w:r w:rsidRPr="00AB33FE">
              <w:t>22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00-133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69 336.00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45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BOSTON SCIENTIFIC POLSKA SPÓŁKA Z O.O.</w:t>
            </w:r>
          </w:p>
          <w:p w:rsidR="00AB33FE" w:rsidRPr="00CB5EDB" w:rsidRDefault="00AB33FE" w:rsidP="00D158D8">
            <w:r w:rsidRPr="00AB33FE">
              <w:t>Al. Jana Pawła II</w:t>
            </w:r>
            <w:r w:rsidRPr="00CB5EDB">
              <w:t xml:space="preserve"> </w:t>
            </w:r>
            <w:r w:rsidRPr="00AB33FE">
              <w:t>22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00-133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34 020.00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proofErr w:type="spellStart"/>
            <w:r w:rsidRPr="00AB33FE">
              <w:t>Aesculap</w:t>
            </w:r>
            <w:proofErr w:type="spellEnd"/>
            <w:r w:rsidRPr="00AB33FE">
              <w:t xml:space="preserve"> </w:t>
            </w:r>
            <w:proofErr w:type="spellStart"/>
            <w:r w:rsidRPr="00AB33FE">
              <w:t>Chifa</w:t>
            </w:r>
            <w:proofErr w:type="spellEnd"/>
            <w:r w:rsidRPr="00AB33FE">
              <w:t xml:space="preserve"> Spółka z ograniczoną odpowiedzialnością</w:t>
            </w:r>
          </w:p>
          <w:p w:rsidR="00AB33FE" w:rsidRPr="00CB5EDB" w:rsidRDefault="00AB33FE" w:rsidP="00D158D8">
            <w:r w:rsidRPr="00AB33FE">
              <w:lastRenderedPageBreak/>
              <w:t>ul. Tysiąclecia</w:t>
            </w:r>
            <w:r w:rsidRPr="00CB5EDB">
              <w:t xml:space="preserve"> </w:t>
            </w:r>
            <w:r w:rsidRPr="00AB33FE">
              <w:t>14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64-300</w:t>
            </w:r>
            <w:r w:rsidRPr="00CB5EDB">
              <w:t xml:space="preserve"> </w:t>
            </w:r>
            <w:r w:rsidRPr="00AB33FE">
              <w:t>Nowy Tomyśl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lastRenderedPageBreak/>
              <w:t>185 958.72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36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SUMI spółka z ograniczoną odpowiedzialnością sp.k.</w:t>
            </w:r>
          </w:p>
          <w:p w:rsidR="00AB33FE" w:rsidRPr="00CB5EDB" w:rsidRDefault="00AB33FE" w:rsidP="00D158D8">
            <w:r w:rsidRPr="00AB33FE">
              <w:t>ul. Drobiarska</w:t>
            </w:r>
            <w:r w:rsidRPr="00CB5EDB">
              <w:t xml:space="preserve"> </w:t>
            </w:r>
            <w:r w:rsidRPr="00AB33FE">
              <w:t>35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05-070</w:t>
            </w:r>
            <w:r w:rsidRPr="00CB5EDB">
              <w:t xml:space="preserve"> </w:t>
            </w:r>
            <w:r w:rsidRPr="00AB33FE">
              <w:t>Sulejówek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10 454.40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9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 xml:space="preserve">GE </w:t>
            </w:r>
            <w:proofErr w:type="spellStart"/>
            <w:r w:rsidRPr="00AB33FE">
              <w:t>Medical</w:t>
            </w:r>
            <w:proofErr w:type="spellEnd"/>
            <w:r w:rsidRPr="00AB33FE">
              <w:t xml:space="preserve"> Systems Polska Sp. z o.o.</w:t>
            </w:r>
          </w:p>
          <w:p w:rsidR="00AB33FE" w:rsidRPr="00CB5EDB" w:rsidRDefault="00AB33FE" w:rsidP="00D158D8">
            <w:r w:rsidRPr="00AB33FE">
              <w:t>ul. Wołoska</w:t>
            </w:r>
            <w:r w:rsidRPr="00CB5EDB">
              <w:t xml:space="preserve"> </w:t>
            </w:r>
            <w:r w:rsidRPr="00AB33FE">
              <w:t>9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02-583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972.00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27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 xml:space="preserve">GE </w:t>
            </w:r>
            <w:proofErr w:type="spellStart"/>
            <w:r w:rsidRPr="00AB33FE">
              <w:t>Medical</w:t>
            </w:r>
            <w:proofErr w:type="spellEnd"/>
            <w:r w:rsidRPr="00AB33FE">
              <w:t xml:space="preserve"> Systems Polska Sp. z o.o.</w:t>
            </w:r>
          </w:p>
          <w:p w:rsidR="00AB33FE" w:rsidRPr="00CB5EDB" w:rsidRDefault="00AB33FE" w:rsidP="00D158D8">
            <w:r w:rsidRPr="00AB33FE">
              <w:t>ul. Wołoska</w:t>
            </w:r>
            <w:r w:rsidRPr="00CB5EDB">
              <w:t xml:space="preserve"> </w:t>
            </w:r>
            <w:r w:rsidRPr="00AB33FE">
              <w:t>9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02-583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28 080.00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39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 xml:space="preserve">GE </w:t>
            </w:r>
            <w:proofErr w:type="spellStart"/>
            <w:r w:rsidRPr="00AB33FE">
              <w:t>Medical</w:t>
            </w:r>
            <w:proofErr w:type="spellEnd"/>
            <w:r w:rsidRPr="00AB33FE">
              <w:t xml:space="preserve"> Systems Polska Sp. z o.o.</w:t>
            </w:r>
          </w:p>
          <w:p w:rsidR="00AB33FE" w:rsidRPr="00CB5EDB" w:rsidRDefault="00AB33FE" w:rsidP="00D158D8">
            <w:r w:rsidRPr="00AB33FE">
              <w:t>ul. Wołoska</w:t>
            </w:r>
            <w:r w:rsidRPr="00CB5EDB">
              <w:t xml:space="preserve"> </w:t>
            </w:r>
            <w:r w:rsidRPr="00AB33FE">
              <w:t>9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02-583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11 880.00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32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 xml:space="preserve">Elektro </w:t>
            </w:r>
            <w:proofErr w:type="spellStart"/>
            <w:r w:rsidRPr="00AB33FE">
              <w:t>Med</w:t>
            </w:r>
            <w:proofErr w:type="spellEnd"/>
            <w:r w:rsidRPr="00AB33FE">
              <w:t xml:space="preserve"> Grzegorz </w:t>
            </w:r>
            <w:proofErr w:type="spellStart"/>
            <w:r w:rsidRPr="00AB33FE">
              <w:t>Pałkowski</w:t>
            </w:r>
            <w:proofErr w:type="spellEnd"/>
          </w:p>
          <w:p w:rsidR="00AB33FE" w:rsidRPr="00CB5EDB" w:rsidRDefault="00AB33FE" w:rsidP="00D158D8">
            <w:r w:rsidRPr="00AB33FE">
              <w:t>ul. Zabierzowska</w:t>
            </w:r>
            <w:r w:rsidRPr="00CB5EDB">
              <w:t xml:space="preserve"> </w:t>
            </w:r>
            <w:r w:rsidRPr="00AB33FE">
              <w:t>11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32-005</w:t>
            </w:r>
            <w:r w:rsidRPr="00CB5EDB">
              <w:t xml:space="preserve"> </w:t>
            </w:r>
            <w:r w:rsidRPr="00AB33FE">
              <w:t>Niepołomice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23 517.65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5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Olympus Polska Sp. z o.o.</w:t>
            </w:r>
          </w:p>
          <w:p w:rsidR="00AB33FE" w:rsidRPr="00CB5EDB" w:rsidRDefault="00AB33FE" w:rsidP="00D158D8">
            <w:r w:rsidRPr="00AB33FE">
              <w:t>ul. Wynalazek</w:t>
            </w:r>
            <w:r w:rsidRPr="00CB5EDB">
              <w:t xml:space="preserve"> </w:t>
            </w:r>
            <w:r w:rsidRPr="00AB33FE">
              <w:t>1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02-677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51 132.60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37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Olympus Polska Sp. z o.o.</w:t>
            </w:r>
          </w:p>
          <w:p w:rsidR="00AB33FE" w:rsidRPr="00CB5EDB" w:rsidRDefault="00AB33FE" w:rsidP="00D158D8">
            <w:r w:rsidRPr="00AB33FE">
              <w:t>ul. Wynalazek</w:t>
            </w:r>
            <w:r w:rsidRPr="00CB5EDB">
              <w:t xml:space="preserve"> </w:t>
            </w:r>
            <w:r w:rsidRPr="00AB33FE">
              <w:t>1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02-677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103 680.00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40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Olympus Polska Sp. z o.o.</w:t>
            </w:r>
          </w:p>
          <w:p w:rsidR="00AB33FE" w:rsidRPr="00CB5EDB" w:rsidRDefault="00AB33FE" w:rsidP="00D158D8">
            <w:r w:rsidRPr="00AB33FE">
              <w:t>ul. Wynalazek</w:t>
            </w:r>
            <w:r w:rsidRPr="00CB5EDB">
              <w:t xml:space="preserve"> </w:t>
            </w:r>
            <w:r w:rsidRPr="00AB33FE">
              <w:t>1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02-677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28 512.00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41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Olympus Polska Sp. z o.o.</w:t>
            </w:r>
          </w:p>
          <w:p w:rsidR="00AB33FE" w:rsidRPr="00CB5EDB" w:rsidRDefault="00AB33FE" w:rsidP="00D158D8">
            <w:r w:rsidRPr="00AB33FE">
              <w:t>ul. Wynalazek</w:t>
            </w:r>
            <w:r w:rsidRPr="00CB5EDB">
              <w:t xml:space="preserve"> </w:t>
            </w:r>
            <w:r w:rsidRPr="00AB33FE">
              <w:t>1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02-677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7 857.00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7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MEDOX PRO SPÓŁKA Z OGRANICZONĄ ODPOWIEDZIALNOŚCIĄ SPÓŁKA KOMANDYTOWA</w:t>
            </w:r>
          </w:p>
          <w:p w:rsidR="00DD45FC" w:rsidRDefault="00DD45FC" w:rsidP="00DD45FC">
            <w:pPr>
              <w:spacing w:before="40"/>
            </w:pPr>
            <w:r>
              <w:t xml:space="preserve">ul. Grodzka 20/4 </w:t>
            </w:r>
          </w:p>
          <w:p w:rsidR="00DD45FC" w:rsidRPr="00C82837" w:rsidRDefault="00DD45FC" w:rsidP="00DD45FC">
            <w:pPr>
              <w:spacing w:before="40"/>
            </w:pPr>
            <w:r>
              <w:t>70-560 Szczecin</w:t>
            </w:r>
          </w:p>
          <w:p w:rsidR="00DD45FC" w:rsidRPr="00CB5EDB" w:rsidRDefault="00DD45FC" w:rsidP="00DD45FC">
            <w:r>
              <w:t xml:space="preserve">Adres korespondencyjny: </w:t>
            </w:r>
            <w:r w:rsidRPr="00AB33FE">
              <w:t>ul. Młyńska</w:t>
            </w:r>
            <w:r w:rsidRPr="00CB5EDB">
              <w:t xml:space="preserve"> </w:t>
            </w:r>
            <w:r w:rsidRPr="00AB33FE">
              <w:t>11 C</w:t>
            </w:r>
            <w:r w:rsidRPr="00CB5EDB">
              <w:t xml:space="preserve"> </w:t>
            </w:r>
          </w:p>
          <w:p w:rsidR="00AB33FE" w:rsidRPr="00CB5EDB" w:rsidRDefault="00DD45FC" w:rsidP="00DD45FC">
            <w:pPr>
              <w:spacing w:after="120"/>
              <w:jc w:val="both"/>
            </w:pPr>
            <w:r>
              <w:t>78-320 Połczyn Zdrój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25 056.00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20</w:t>
            </w:r>
          </w:p>
        </w:tc>
        <w:tc>
          <w:tcPr>
            <w:tcW w:w="4677" w:type="dxa"/>
            <w:shd w:val="clear" w:color="auto" w:fill="auto"/>
          </w:tcPr>
          <w:p w:rsidR="00AB33FE" w:rsidRDefault="00AB33FE" w:rsidP="00D158D8">
            <w:pPr>
              <w:spacing w:before="40"/>
            </w:pPr>
            <w:r w:rsidRPr="00AB33FE">
              <w:t>MEDOX PRO SPÓŁKA Z OGRANICZONĄ ODPOWIEDZIALNOŚCIĄ SPÓŁKA KOMANDYTOWA</w:t>
            </w:r>
          </w:p>
          <w:p w:rsidR="00DD45FC" w:rsidRDefault="00DD45FC" w:rsidP="00D158D8">
            <w:pPr>
              <w:spacing w:before="40"/>
            </w:pPr>
            <w:r>
              <w:t xml:space="preserve">ul. Grodzka 20/4 </w:t>
            </w:r>
          </w:p>
          <w:p w:rsidR="00DD45FC" w:rsidRPr="00C82837" w:rsidRDefault="00DD45FC" w:rsidP="00D158D8">
            <w:pPr>
              <w:spacing w:before="40"/>
            </w:pPr>
            <w:r>
              <w:t>70-560 Szczecin</w:t>
            </w:r>
          </w:p>
          <w:p w:rsidR="00AB33FE" w:rsidRPr="00CB5EDB" w:rsidRDefault="00DD45FC" w:rsidP="00D158D8">
            <w:r>
              <w:t xml:space="preserve">Adres korespondencyjny: </w:t>
            </w:r>
            <w:r w:rsidR="00AB33FE" w:rsidRPr="00AB33FE">
              <w:t>ul. Młyńska</w:t>
            </w:r>
            <w:r w:rsidR="00AB33FE" w:rsidRPr="00CB5EDB">
              <w:t xml:space="preserve"> </w:t>
            </w:r>
            <w:r w:rsidR="00AB33FE" w:rsidRPr="00AB33FE">
              <w:t>11 C</w:t>
            </w:r>
            <w:r w:rsidR="00AB33FE" w:rsidRPr="00CB5EDB">
              <w:t xml:space="preserve"> </w:t>
            </w:r>
          </w:p>
          <w:p w:rsidR="00AB33FE" w:rsidRPr="00CB5EDB" w:rsidRDefault="00DD45FC" w:rsidP="00D158D8">
            <w:pPr>
              <w:spacing w:after="120"/>
              <w:jc w:val="both"/>
            </w:pPr>
            <w:r>
              <w:t>78-320 Połczyn Zdrój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4 233.60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30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proofErr w:type="spellStart"/>
            <w:r w:rsidRPr="00AB33FE">
              <w:t>Unitech</w:t>
            </w:r>
            <w:proofErr w:type="spellEnd"/>
            <w:r w:rsidRPr="00AB33FE">
              <w:t xml:space="preserve"> </w:t>
            </w:r>
            <w:proofErr w:type="spellStart"/>
            <w:r w:rsidRPr="00AB33FE">
              <w:t>Surgical</w:t>
            </w:r>
            <w:proofErr w:type="spellEnd"/>
            <w:r w:rsidRPr="00AB33FE">
              <w:t xml:space="preserve"> Sp. z o.o.</w:t>
            </w:r>
          </w:p>
          <w:p w:rsidR="00AB33FE" w:rsidRPr="00CB5EDB" w:rsidRDefault="00AB33FE" w:rsidP="00D158D8">
            <w:r w:rsidRPr="00AB33FE">
              <w:t>ul. Kalwaryjska</w:t>
            </w:r>
            <w:r w:rsidRPr="00CB5EDB">
              <w:t xml:space="preserve"> </w:t>
            </w:r>
            <w:r w:rsidRPr="00AB33FE">
              <w:t>69/9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30-504</w:t>
            </w:r>
            <w:r w:rsidRPr="00CB5EDB">
              <w:t xml:space="preserve"> </w:t>
            </w:r>
            <w:r w:rsidRPr="00AB33FE">
              <w:t>Kraków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24 779.52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8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proofErr w:type="spellStart"/>
            <w:r w:rsidRPr="00AB33FE">
              <w:t>Becton</w:t>
            </w:r>
            <w:proofErr w:type="spellEnd"/>
            <w:r w:rsidRPr="00AB33FE">
              <w:t xml:space="preserve"> Dickinson Polska Sp. z o.o.</w:t>
            </w:r>
          </w:p>
          <w:p w:rsidR="00AB33FE" w:rsidRPr="00CB5EDB" w:rsidRDefault="00AB33FE" w:rsidP="00D158D8">
            <w:r w:rsidRPr="00AB33FE">
              <w:t>ul. Osmańska</w:t>
            </w:r>
            <w:r w:rsidRPr="00CB5EDB">
              <w:t xml:space="preserve"> </w:t>
            </w:r>
            <w:r w:rsidRPr="00AB33FE">
              <w:t>14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02-823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48 686.40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lastRenderedPageBreak/>
              <w:t>31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34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 xml:space="preserve">MEDAG Aparatura Medyczna </w:t>
            </w:r>
            <w:proofErr w:type="spellStart"/>
            <w:r w:rsidRPr="00AB33FE">
              <w:t>P.Augustynowicz</w:t>
            </w:r>
            <w:proofErr w:type="spellEnd"/>
            <w:r w:rsidRPr="00AB33FE">
              <w:t xml:space="preserve"> Spółka Jawna</w:t>
            </w:r>
          </w:p>
          <w:p w:rsidR="00AB33FE" w:rsidRPr="00CB5EDB" w:rsidRDefault="00AB33FE" w:rsidP="00D158D8">
            <w:r w:rsidRPr="00AB33FE">
              <w:t>ul. Brylantowa</w:t>
            </w:r>
            <w:r w:rsidRPr="00CB5EDB">
              <w:t xml:space="preserve"> </w:t>
            </w:r>
            <w:r w:rsidRPr="00AB33FE">
              <w:t>24/3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52-214</w:t>
            </w:r>
            <w:r w:rsidRPr="00CB5EDB">
              <w:t xml:space="preserve"> </w:t>
            </w:r>
            <w:r w:rsidRPr="00AB33FE">
              <w:t>Wrocław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5 119.20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34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proofErr w:type="spellStart"/>
            <w:r w:rsidRPr="00AB33FE">
              <w:t>Promedica</w:t>
            </w:r>
            <w:proofErr w:type="spellEnd"/>
            <w:r w:rsidRPr="00AB33FE">
              <w:t xml:space="preserve"> Toruń Spółka z ograniczoną odpowiedzialnością Spółka Komandytowa</w:t>
            </w:r>
          </w:p>
          <w:p w:rsidR="00AB33FE" w:rsidRPr="00CB5EDB" w:rsidRDefault="00AB33FE" w:rsidP="00D158D8">
            <w:r w:rsidRPr="00AB33FE">
              <w:t>ul. Grudziądzka</w:t>
            </w:r>
            <w:r w:rsidRPr="00CB5EDB">
              <w:t xml:space="preserve"> </w:t>
            </w:r>
            <w:r w:rsidRPr="00AB33FE">
              <w:t>159a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87-100</w:t>
            </w:r>
            <w:r w:rsidRPr="00CB5EDB">
              <w:t xml:space="preserve"> </w:t>
            </w:r>
            <w:r w:rsidRPr="00AB33FE">
              <w:t>Toruń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3 726.00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6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proofErr w:type="spellStart"/>
            <w:r w:rsidRPr="00AB33FE">
              <w:t>eMtiM</w:t>
            </w:r>
            <w:proofErr w:type="spellEnd"/>
            <w:r w:rsidRPr="00AB33FE">
              <w:t xml:space="preserve"> Marek Mazurkiewicz</w:t>
            </w:r>
          </w:p>
          <w:p w:rsidR="00AB33FE" w:rsidRPr="00CB5EDB" w:rsidRDefault="00AB33FE" w:rsidP="00D158D8">
            <w:r w:rsidRPr="00AB33FE">
              <w:t>ul. Andrzeja Struga</w:t>
            </w:r>
            <w:r w:rsidRPr="00CB5EDB">
              <w:t xml:space="preserve"> </w:t>
            </w:r>
            <w:r w:rsidRPr="00AB33FE">
              <w:t>85/5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41-800</w:t>
            </w:r>
            <w:r w:rsidRPr="00CB5EDB">
              <w:t xml:space="preserve"> </w:t>
            </w:r>
            <w:r w:rsidRPr="00AB33FE">
              <w:t>Zabrze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3 628.80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7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SKAMEX Spółka z ograniczona odpowiedzialnością Spółka Jawna</w:t>
            </w:r>
          </w:p>
          <w:p w:rsidR="00AB33FE" w:rsidRPr="00CB5EDB" w:rsidRDefault="00AB33FE" w:rsidP="00D158D8">
            <w:r w:rsidRPr="00AB33FE">
              <w:t>ul. Częstochowska</w:t>
            </w:r>
            <w:r w:rsidRPr="00CB5EDB">
              <w:t xml:space="preserve"> </w:t>
            </w:r>
            <w:r w:rsidRPr="00AB33FE">
              <w:t>38/52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93-121</w:t>
            </w:r>
            <w:r w:rsidRPr="00CB5EDB">
              <w:t xml:space="preserve"> </w:t>
            </w:r>
            <w:r w:rsidRPr="00AB33FE">
              <w:t>Łódź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33 696.00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8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SKAMEX Spółka z ograniczona odpowiedzialnością Spółka Jawna</w:t>
            </w:r>
          </w:p>
          <w:p w:rsidR="00AB33FE" w:rsidRPr="00CB5EDB" w:rsidRDefault="00AB33FE" w:rsidP="00D158D8">
            <w:r w:rsidRPr="00AB33FE">
              <w:t>ul. Częstochowska</w:t>
            </w:r>
            <w:r w:rsidRPr="00CB5EDB">
              <w:t xml:space="preserve"> </w:t>
            </w:r>
            <w:r w:rsidRPr="00AB33FE">
              <w:t>38/52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93-121</w:t>
            </w:r>
            <w:r w:rsidRPr="00CB5EDB">
              <w:t xml:space="preserve"> </w:t>
            </w:r>
            <w:r w:rsidRPr="00AB33FE">
              <w:t>Łódź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45 986.40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21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SKAMEX Spółka z ograniczona odpowiedzialnością Spółka Jawna</w:t>
            </w:r>
          </w:p>
          <w:p w:rsidR="00AB33FE" w:rsidRPr="00CB5EDB" w:rsidRDefault="00AB33FE" w:rsidP="00D158D8">
            <w:r w:rsidRPr="00AB33FE">
              <w:t>ul. Częstochowska</w:t>
            </w:r>
            <w:r w:rsidRPr="00CB5EDB">
              <w:t xml:space="preserve"> </w:t>
            </w:r>
            <w:r w:rsidRPr="00AB33FE">
              <w:t>38/52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93-121</w:t>
            </w:r>
            <w:r w:rsidRPr="00CB5EDB">
              <w:t xml:space="preserve"> </w:t>
            </w:r>
            <w:r w:rsidRPr="00AB33FE">
              <w:t>Łódź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6 495.12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25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SKAMEX Spółka z ograniczona odpowiedzialnością Spółka Jawna</w:t>
            </w:r>
          </w:p>
          <w:p w:rsidR="00AB33FE" w:rsidRPr="00CB5EDB" w:rsidRDefault="00AB33FE" w:rsidP="00D158D8">
            <w:r w:rsidRPr="00AB33FE">
              <w:t>ul. Częstochowska</w:t>
            </w:r>
            <w:r w:rsidRPr="00CB5EDB">
              <w:t xml:space="preserve"> </w:t>
            </w:r>
            <w:r w:rsidRPr="00AB33FE">
              <w:t>38/52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93-121</w:t>
            </w:r>
            <w:r w:rsidRPr="00CB5EDB">
              <w:t xml:space="preserve"> </w:t>
            </w:r>
            <w:r w:rsidRPr="00AB33FE">
              <w:t>Łódź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1 900.80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38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r w:rsidRPr="00AB33FE">
              <w:t>SKAMEX Spółka z ograniczona odpowiedzialnością Spółka Jawna</w:t>
            </w:r>
          </w:p>
          <w:p w:rsidR="00AB33FE" w:rsidRPr="00CB5EDB" w:rsidRDefault="00AB33FE" w:rsidP="00D158D8">
            <w:r w:rsidRPr="00AB33FE">
              <w:t>ul. Częstochowska</w:t>
            </w:r>
            <w:r w:rsidRPr="00CB5EDB">
              <w:t xml:space="preserve"> </w:t>
            </w:r>
            <w:r w:rsidRPr="00AB33FE">
              <w:t>38/52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93-121</w:t>
            </w:r>
            <w:r w:rsidRPr="00CB5EDB">
              <w:t xml:space="preserve"> </w:t>
            </w:r>
            <w:r w:rsidRPr="00AB33FE">
              <w:t>Łódź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30 844.80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7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proofErr w:type="spellStart"/>
            <w:r w:rsidRPr="00AB33FE">
              <w:t>EUMed</w:t>
            </w:r>
            <w:proofErr w:type="spellEnd"/>
            <w:r w:rsidRPr="00AB33FE">
              <w:t xml:space="preserve"> Spółka z ograniczoną odpowiedzialnością</w:t>
            </w:r>
          </w:p>
          <w:p w:rsidR="00AB33FE" w:rsidRPr="00CB5EDB" w:rsidRDefault="00AB33FE" w:rsidP="00D158D8">
            <w:r w:rsidRPr="00AB33FE">
              <w:t>Chłopickiego</w:t>
            </w:r>
            <w:r w:rsidRPr="00CB5EDB">
              <w:t xml:space="preserve"> </w:t>
            </w:r>
            <w:r w:rsidRPr="00AB33FE">
              <w:t>50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04</w:t>
            </w:r>
            <w:r w:rsidR="004D60CC">
              <w:t>-</w:t>
            </w:r>
            <w:r w:rsidRPr="00AB33FE">
              <w:t>275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112 320.00 zł</w:t>
            </w:r>
          </w:p>
        </w:tc>
      </w:tr>
      <w:tr w:rsidR="00AB33FE" w:rsidRPr="00075CD0" w:rsidTr="00D158D8">
        <w:tc>
          <w:tcPr>
            <w:tcW w:w="993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34</w:t>
            </w:r>
          </w:p>
        </w:tc>
        <w:tc>
          <w:tcPr>
            <w:tcW w:w="4677" w:type="dxa"/>
            <w:shd w:val="clear" w:color="auto" w:fill="auto"/>
          </w:tcPr>
          <w:p w:rsidR="00AB33FE" w:rsidRPr="00C82837" w:rsidRDefault="00AB33FE" w:rsidP="00D158D8">
            <w:pPr>
              <w:spacing w:before="40"/>
            </w:pPr>
            <w:proofErr w:type="spellStart"/>
            <w:r w:rsidRPr="00AB33FE">
              <w:t>EUMed</w:t>
            </w:r>
            <w:proofErr w:type="spellEnd"/>
            <w:r w:rsidRPr="00AB33FE">
              <w:t xml:space="preserve"> Spółka z ograniczoną odpowiedzialnością</w:t>
            </w:r>
          </w:p>
          <w:p w:rsidR="00AB33FE" w:rsidRPr="00CB5EDB" w:rsidRDefault="00AB33FE" w:rsidP="00D158D8">
            <w:r w:rsidRPr="00AB33FE">
              <w:t>Chłopickiego</w:t>
            </w:r>
            <w:r w:rsidRPr="00CB5EDB">
              <w:t xml:space="preserve"> </w:t>
            </w:r>
            <w:r w:rsidRPr="00AB33FE">
              <w:t>50</w:t>
            </w:r>
            <w:r w:rsidRPr="00CB5EDB">
              <w:t xml:space="preserve"> </w:t>
            </w:r>
          </w:p>
          <w:p w:rsidR="00AB33FE" w:rsidRPr="00CB5EDB" w:rsidRDefault="00AB33FE" w:rsidP="00D158D8">
            <w:pPr>
              <w:spacing w:after="120"/>
              <w:jc w:val="both"/>
            </w:pPr>
            <w:r w:rsidRPr="00AB33FE">
              <w:t>04</w:t>
            </w:r>
            <w:r w:rsidR="004D60CC">
              <w:t>-</w:t>
            </w:r>
            <w:r w:rsidRPr="00AB33FE">
              <w:t>275</w:t>
            </w:r>
            <w:r w:rsidRPr="00CB5EDB">
              <w:t xml:space="preserve"> </w:t>
            </w:r>
            <w:r w:rsidRPr="00AB33FE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33FE" w:rsidRPr="00CB5EDB" w:rsidRDefault="00AB33FE" w:rsidP="00D158D8">
            <w:pPr>
              <w:spacing w:before="120" w:after="120"/>
              <w:jc w:val="center"/>
            </w:pPr>
            <w:r w:rsidRPr="00AB33FE">
              <w:t>4 860.00 zł</w:t>
            </w:r>
          </w:p>
        </w:tc>
      </w:tr>
      <w:bookmarkEnd w:id="0"/>
    </w:tbl>
    <w:p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 w:rsidSect="00D158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58D8" w:rsidRDefault="00D158D8">
      <w:r>
        <w:separator/>
      </w:r>
    </w:p>
  </w:endnote>
  <w:endnote w:type="continuationSeparator" w:id="0">
    <w:p w:rsidR="00D158D8" w:rsidRDefault="00D15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58D8" w:rsidRDefault="00D158D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158D8" w:rsidRDefault="00D158D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58D8" w:rsidRDefault="003E283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0C9D3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D158D8" w:rsidRDefault="00D158D8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58D8" w:rsidRDefault="00D158D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158D8" w:rsidRDefault="00D158D8">
    <w:pPr>
      <w:pStyle w:val="Stopka"/>
      <w:tabs>
        <w:tab w:val="clear" w:pos="4536"/>
      </w:tabs>
      <w:jc w:val="center"/>
    </w:pPr>
  </w:p>
  <w:p w:rsidR="00D158D8" w:rsidRDefault="00D158D8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58D8" w:rsidRDefault="00D158D8">
      <w:r>
        <w:separator/>
      </w:r>
    </w:p>
  </w:footnote>
  <w:footnote w:type="continuationSeparator" w:id="0">
    <w:p w:rsidR="00D158D8" w:rsidRDefault="00D158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58D8" w:rsidRDefault="00D158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58D8" w:rsidRDefault="00D158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58D8" w:rsidRDefault="00D158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3B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2833"/>
    <w:rsid w:val="00423179"/>
    <w:rsid w:val="00490DC0"/>
    <w:rsid w:val="00493F8C"/>
    <w:rsid w:val="004C7E9B"/>
    <w:rsid w:val="004D60CC"/>
    <w:rsid w:val="005614F2"/>
    <w:rsid w:val="00577BC6"/>
    <w:rsid w:val="0069085C"/>
    <w:rsid w:val="006B27ED"/>
    <w:rsid w:val="00843263"/>
    <w:rsid w:val="00861E75"/>
    <w:rsid w:val="009D19BD"/>
    <w:rsid w:val="009D3D8B"/>
    <w:rsid w:val="009F189D"/>
    <w:rsid w:val="00A80738"/>
    <w:rsid w:val="00AB33FE"/>
    <w:rsid w:val="00C236D3"/>
    <w:rsid w:val="00C659E2"/>
    <w:rsid w:val="00C82837"/>
    <w:rsid w:val="00CB0802"/>
    <w:rsid w:val="00D158D8"/>
    <w:rsid w:val="00D665F5"/>
    <w:rsid w:val="00D7128F"/>
    <w:rsid w:val="00D863BC"/>
    <w:rsid w:val="00DD45FC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BD20257-83DA-4C0D-83E1-529457E93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1362</Words>
  <Characters>6971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dcterms:created xsi:type="dcterms:W3CDTF">2021-09-14T09:29:00Z</dcterms:created>
  <dcterms:modified xsi:type="dcterms:W3CDTF">2021-09-14T09:29:00Z</dcterms:modified>
</cp:coreProperties>
</file>