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645FA" w14:textId="3811B62D" w:rsidR="006A5DF1" w:rsidRPr="00810C2A" w:rsidRDefault="00C4456E" w:rsidP="006A5DF1">
      <w:pPr>
        <w:spacing w:after="240"/>
        <w:jc w:val="right"/>
        <w:rPr>
          <w:sz w:val="22"/>
          <w:szCs w:val="22"/>
        </w:rPr>
      </w:pPr>
      <w:r w:rsidRPr="00810C2A">
        <w:rPr>
          <w:sz w:val="22"/>
          <w:szCs w:val="22"/>
        </w:rPr>
        <w:t>Poznań</w:t>
      </w:r>
      <w:r w:rsidR="006A5DF1" w:rsidRPr="00810C2A">
        <w:rPr>
          <w:sz w:val="22"/>
          <w:szCs w:val="22"/>
        </w:rPr>
        <w:t xml:space="preserve"> dnia: </w:t>
      </w:r>
      <w:r w:rsidRPr="00810C2A">
        <w:rPr>
          <w:sz w:val="22"/>
          <w:szCs w:val="22"/>
        </w:rPr>
        <w:t>2021-0</w:t>
      </w:r>
      <w:r w:rsidR="00810C2A">
        <w:rPr>
          <w:sz w:val="22"/>
          <w:szCs w:val="22"/>
        </w:rPr>
        <w:t>6</w:t>
      </w:r>
      <w:r w:rsidRPr="00810C2A">
        <w:rPr>
          <w:sz w:val="22"/>
          <w:szCs w:val="22"/>
        </w:rPr>
        <w:t>-</w:t>
      </w:r>
      <w:r w:rsidR="00810C2A">
        <w:rPr>
          <w:sz w:val="22"/>
          <w:szCs w:val="22"/>
        </w:rPr>
        <w:t>01</w:t>
      </w:r>
    </w:p>
    <w:p w14:paraId="52B76E19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62078CAC" w14:textId="77777777" w:rsidR="00C4456E" w:rsidRPr="00C4456E" w:rsidRDefault="00C4456E" w:rsidP="006A5DF1">
      <w:pPr>
        <w:rPr>
          <w:b/>
          <w:bCs/>
          <w:sz w:val="22"/>
          <w:szCs w:val="22"/>
        </w:rPr>
      </w:pPr>
      <w:r w:rsidRPr="00C4456E">
        <w:rPr>
          <w:b/>
          <w:bCs/>
          <w:sz w:val="22"/>
          <w:szCs w:val="22"/>
        </w:rPr>
        <w:t>Szpital Wojewódzki w Poznaniu</w:t>
      </w:r>
    </w:p>
    <w:p w14:paraId="56AC8949" w14:textId="77777777" w:rsidR="006A5DF1" w:rsidRPr="00D91931" w:rsidRDefault="00C4456E" w:rsidP="006A5DF1">
      <w:pPr>
        <w:rPr>
          <w:b/>
          <w:bCs/>
          <w:sz w:val="22"/>
          <w:szCs w:val="22"/>
        </w:rPr>
      </w:pPr>
      <w:r w:rsidRPr="00C4456E">
        <w:rPr>
          <w:b/>
          <w:bCs/>
          <w:sz w:val="22"/>
          <w:szCs w:val="22"/>
        </w:rPr>
        <w:t>Dział Zamówień Publicznych</w:t>
      </w:r>
    </w:p>
    <w:p w14:paraId="341B9774" w14:textId="77777777" w:rsidR="006A5DF1" w:rsidRPr="00BD5546" w:rsidRDefault="0022751D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4456E" w:rsidRPr="00C4456E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="00C4456E" w:rsidRPr="00C4456E">
        <w:rPr>
          <w:sz w:val="22"/>
          <w:szCs w:val="22"/>
        </w:rPr>
        <w:t>7/19</w:t>
      </w:r>
    </w:p>
    <w:p w14:paraId="218E0021" w14:textId="77777777" w:rsidR="006A5DF1" w:rsidRPr="00BD5546" w:rsidRDefault="00C4456E" w:rsidP="006A5DF1">
      <w:pPr>
        <w:rPr>
          <w:sz w:val="22"/>
          <w:szCs w:val="22"/>
        </w:rPr>
      </w:pPr>
      <w:r w:rsidRPr="00C4456E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C4456E">
        <w:rPr>
          <w:sz w:val="22"/>
          <w:szCs w:val="22"/>
        </w:rPr>
        <w:t>Poznań</w:t>
      </w:r>
    </w:p>
    <w:p w14:paraId="5FA7B44C" w14:textId="77777777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3FBCBE4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DD38A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FD3771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E8BD8E9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60D47A6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827F73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6037F1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514EF83C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4456E" w:rsidRPr="00C4456E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4456E" w:rsidRPr="00C4456E">
        <w:rPr>
          <w:b/>
          <w:bCs/>
          <w:sz w:val="22"/>
          <w:szCs w:val="22"/>
        </w:rPr>
        <w:t>Przeglądy techniczne i naprawy urządzeń medycznych - Inkubatory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4456E" w:rsidRPr="00C4456E">
        <w:rPr>
          <w:b/>
          <w:sz w:val="22"/>
          <w:szCs w:val="22"/>
        </w:rPr>
        <w:t>SZW/DZP/23/2021</w:t>
      </w:r>
      <w:r w:rsidRPr="006A5DF1">
        <w:rPr>
          <w:b/>
          <w:sz w:val="22"/>
          <w:szCs w:val="22"/>
        </w:rPr>
        <w:t>.</w:t>
      </w:r>
    </w:p>
    <w:p w14:paraId="5D95EDE9" w14:textId="77777777" w:rsidR="00C4456E" w:rsidRPr="00C4456E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C4456E" w:rsidRPr="00C4456E">
        <w:rPr>
          <w:b/>
          <w:sz w:val="22"/>
          <w:szCs w:val="22"/>
        </w:rPr>
        <w:t>Szpital Wojewódzki w Poznaniu</w:t>
      </w:r>
    </w:p>
    <w:p w14:paraId="1B21560B" w14:textId="4EF9AC30" w:rsidR="007A380E" w:rsidRPr="001E2618" w:rsidRDefault="007A380E" w:rsidP="007A380E">
      <w:pPr>
        <w:spacing w:after="240" w:line="276" w:lineRule="auto"/>
        <w:jc w:val="both"/>
        <w:rPr>
          <w:sz w:val="22"/>
          <w:szCs w:val="22"/>
        </w:rPr>
      </w:pPr>
      <w:r w:rsidRPr="002922D2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2922D2">
        <w:rPr>
          <w:sz w:val="22"/>
          <w:szCs w:val="22"/>
        </w:rPr>
        <w:t>(Dz.U. poz. 2019 ze 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</w:t>
      </w:r>
      <w:r>
        <w:rPr>
          <w:sz w:val="22"/>
          <w:szCs w:val="22"/>
        </w:rPr>
        <w:br/>
      </w:r>
      <w:r w:rsidRPr="006A5DF1">
        <w:rPr>
          <w:sz w:val="22"/>
          <w:szCs w:val="22"/>
        </w:rPr>
        <w:t>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  <w:lang w:eastAsia="ar-SA"/>
        </w:rPr>
        <w:t xml:space="preserve">jednocześnie dokonując </w:t>
      </w:r>
      <w:r>
        <w:rPr>
          <w:b/>
          <w:sz w:val="22"/>
          <w:szCs w:val="22"/>
          <w:u w:val="single"/>
          <w:lang w:eastAsia="ar-SA"/>
        </w:rPr>
        <w:t>modyfikacji</w:t>
      </w:r>
      <w:r>
        <w:rPr>
          <w:bCs/>
          <w:sz w:val="22"/>
          <w:szCs w:val="22"/>
          <w:lang w:eastAsia="ar-SA"/>
        </w:rPr>
        <w:t xml:space="preserve"> SWZ </w:t>
      </w:r>
      <w:r w:rsidRPr="001E2618">
        <w:rPr>
          <w:bCs/>
          <w:sz w:val="22"/>
          <w:szCs w:val="22"/>
          <w:lang w:eastAsia="ar-SA"/>
        </w:rPr>
        <w:t xml:space="preserve">w zakresie Projektu umowy stanowiącego załącznik nr </w:t>
      </w:r>
      <w:r>
        <w:rPr>
          <w:bCs/>
          <w:sz w:val="22"/>
          <w:szCs w:val="22"/>
          <w:lang w:eastAsia="ar-SA"/>
        </w:rPr>
        <w:t>4</w:t>
      </w:r>
      <w:r w:rsidRPr="001E2618">
        <w:rPr>
          <w:bCs/>
          <w:sz w:val="22"/>
          <w:szCs w:val="22"/>
          <w:lang w:eastAsia="ar-SA"/>
        </w:rPr>
        <w:t xml:space="preserve"> do SWZ: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4456E" w:rsidRPr="006A5DF1" w14:paraId="5F4E3B0C" w14:textId="77777777" w:rsidTr="00B85739">
        <w:tc>
          <w:tcPr>
            <w:tcW w:w="9356" w:type="dxa"/>
            <w:shd w:val="clear" w:color="auto" w:fill="auto"/>
          </w:tcPr>
          <w:p w14:paraId="13C2875F" w14:textId="77777777" w:rsidR="0022751D" w:rsidRPr="00590319" w:rsidRDefault="0022751D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8D00D1F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Pytanie 1, Pytanie dotyczące SWZ </w:t>
            </w:r>
          </w:p>
          <w:p w14:paraId="50942E49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>Czy Zamawiający wymaga, aby czynności serwisowe były wykonywane zgodnie z aktualnymi podręcznikami serwisowymi z możliwością dostarczenia opcji serwisowych zalecanych przez wytwórcę sprzętu, a czynności serwisowe powinny być w pełni zgodne z aktualnymi listami tych czynności, mając na uwadze odpowiedzialność Zamawiającego związane możliwością zaistnienia incydentów medycznych, wywołanych nieprawidłowym przeprowadzeniem usługi serwisowej ?</w:t>
            </w:r>
          </w:p>
          <w:p w14:paraId="5FC0800F" w14:textId="77777777" w:rsidR="0022751D" w:rsidRPr="00590319" w:rsidRDefault="0022751D" w:rsidP="0022751D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  <w:r w:rsidRPr="005903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590319">
              <w:rPr>
                <w:bCs/>
                <w:sz w:val="22"/>
                <w:szCs w:val="22"/>
              </w:rPr>
              <w:t xml:space="preserve"> Zgodnie z SWZ</w:t>
            </w:r>
          </w:p>
          <w:p w14:paraId="76FD9B9C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A47998B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Pytanie 2, Pytanie dotyczące SWZ </w:t>
            </w:r>
          </w:p>
          <w:p w14:paraId="27DA5CAA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>Czy z celu ostrożności i zapewnienia maksymalnego bezpieczeństwa, a także wysokiego standardu wykonanej usługi będzie wymagać od Wykonawców nie będących autoryzowanym serwisem wytwórcy następujących dokumentów:</w:t>
            </w:r>
          </w:p>
          <w:p w14:paraId="7F21A046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>"</w:t>
            </w:r>
            <w:r w:rsidR="0022751D" w:rsidRPr="00590319">
              <w:rPr>
                <w:sz w:val="22"/>
                <w:szCs w:val="22"/>
              </w:rPr>
              <w:t xml:space="preserve"> </w:t>
            </w:r>
            <w:r w:rsidRPr="00590319">
              <w:rPr>
                <w:sz w:val="22"/>
                <w:szCs w:val="22"/>
              </w:rPr>
              <w:t>instrukcji serwisowych wytwórcy</w:t>
            </w:r>
          </w:p>
          <w:p w14:paraId="480E9850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>"</w:t>
            </w:r>
            <w:r w:rsidR="0022751D" w:rsidRPr="00590319">
              <w:rPr>
                <w:sz w:val="22"/>
                <w:szCs w:val="22"/>
              </w:rPr>
              <w:t xml:space="preserve"> </w:t>
            </w:r>
            <w:r w:rsidRPr="00590319">
              <w:rPr>
                <w:sz w:val="22"/>
                <w:szCs w:val="22"/>
              </w:rPr>
              <w:t>procedury i wykonywane czynności określone przez wytwórcę</w:t>
            </w:r>
          </w:p>
          <w:p w14:paraId="72F60AB4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>"</w:t>
            </w:r>
            <w:r w:rsidR="0022751D" w:rsidRPr="00590319">
              <w:rPr>
                <w:sz w:val="22"/>
                <w:szCs w:val="22"/>
              </w:rPr>
              <w:t xml:space="preserve"> </w:t>
            </w:r>
            <w:r w:rsidRPr="00590319">
              <w:rPr>
                <w:sz w:val="22"/>
                <w:szCs w:val="22"/>
              </w:rPr>
              <w:t>umowa licencyjna uprawniająca do dysponowania kluczami i kodami do oprogramowania serwisowego w zakresie umożliwiającym realizacje przedmiotu zamówienia, jeżeli dotyczy to danego modelu urządzenia</w:t>
            </w:r>
          </w:p>
          <w:p w14:paraId="64058CD5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>"</w:t>
            </w:r>
            <w:r w:rsidR="0022751D" w:rsidRPr="00590319">
              <w:rPr>
                <w:sz w:val="22"/>
                <w:szCs w:val="22"/>
              </w:rPr>
              <w:t xml:space="preserve"> </w:t>
            </w:r>
            <w:r w:rsidRPr="00590319">
              <w:rPr>
                <w:sz w:val="22"/>
                <w:szCs w:val="22"/>
              </w:rPr>
              <w:t xml:space="preserve">umowa licencyjna uprawniająca do dysponowania dokumentacją techniczną wytwórcy (instrukcje </w:t>
            </w:r>
            <w:r w:rsidRPr="00590319">
              <w:rPr>
                <w:sz w:val="22"/>
                <w:szCs w:val="22"/>
              </w:rPr>
              <w:lastRenderedPageBreak/>
              <w:t>serwisowe, procedury i zakres czynności), w zakresie przedmiotu zamówienia</w:t>
            </w:r>
          </w:p>
          <w:p w14:paraId="43F8A185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>"</w:t>
            </w:r>
            <w:r w:rsidR="0022751D" w:rsidRPr="00590319">
              <w:rPr>
                <w:sz w:val="22"/>
                <w:szCs w:val="22"/>
              </w:rPr>
              <w:t xml:space="preserve"> </w:t>
            </w:r>
            <w:r w:rsidRPr="00590319">
              <w:rPr>
                <w:sz w:val="22"/>
                <w:szCs w:val="22"/>
              </w:rPr>
              <w:t xml:space="preserve">dokumenty potwierdzające kwalifikacje </w:t>
            </w:r>
          </w:p>
          <w:p w14:paraId="34593280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>"</w:t>
            </w:r>
            <w:r w:rsidR="0022751D" w:rsidRPr="00590319">
              <w:rPr>
                <w:sz w:val="22"/>
                <w:szCs w:val="22"/>
              </w:rPr>
              <w:t xml:space="preserve"> </w:t>
            </w:r>
            <w:r w:rsidRPr="00590319">
              <w:rPr>
                <w:sz w:val="22"/>
                <w:szCs w:val="22"/>
              </w:rPr>
              <w:t>doświadczenie zawodowe osoby/osób wskazanych przez Wykonawcę do wykonania przedmiotu zamówienia, wydanych przez wytwórcę imiennie na wskazane osoby oraz na określony typ i model urządzenia medycznego objętego umową</w:t>
            </w:r>
            <w:r w:rsidR="0022751D" w:rsidRPr="00590319">
              <w:rPr>
                <w:sz w:val="22"/>
                <w:szCs w:val="22"/>
              </w:rPr>
              <w:t xml:space="preserve"> </w:t>
            </w:r>
            <w:r w:rsidRPr="00590319">
              <w:rPr>
                <w:sz w:val="22"/>
                <w:szCs w:val="22"/>
              </w:rPr>
              <w:t>?</w:t>
            </w:r>
          </w:p>
          <w:p w14:paraId="5CF32167" w14:textId="77777777" w:rsidR="0022751D" w:rsidRPr="00590319" w:rsidRDefault="0022751D" w:rsidP="0022751D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5903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590319">
              <w:rPr>
                <w:bCs/>
                <w:sz w:val="22"/>
                <w:szCs w:val="22"/>
              </w:rPr>
              <w:t xml:space="preserve"> Zgodnie z SWZ, tj. Pracownik serwisu realizujący umowę musi posiadać na dzień podpisania umowy ważny certyfikat uprawniający do wykonania przedmiotu zamówienia oraz Wykonawca musi posiadać legalne oprogramowanie serwisowe, a na dzień podpisania umowy przedstawi dokument potwierdzający prawo dysponowania oprogramowaniem </w:t>
            </w:r>
            <w:r w:rsidR="0066564A" w:rsidRPr="00590319">
              <w:rPr>
                <w:bCs/>
                <w:sz w:val="22"/>
                <w:szCs w:val="22"/>
              </w:rPr>
              <w:br/>
            </w:r>
            <w:r w:rsidRPr="00590319">
              <w:rPr>
                <w:bCs/>
                <w:sz w:val="22"/>
                <w:szCs w:val="22"/>
              </w:rPr>
              <w:t>oraz narzędzia.</w:t>
            </w:r>
          </w:p>
          <w:p w14:paraId="76556281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4B0D2E5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Pytanie 3, Pytanie dotyczące SWZ </w:t>
            </w:r>
          </w:p>
          <w:p w14:paraId="4E97618C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Czy Zamawiający dla zapewnienia maksymalnego bezpieczeństwa pracy personelu medycznego </w:t>
            </w:r>
            <w:r w:rsidR="0066564A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 xml:space="preserve">i pacjentów oraz zgodności zapisów z instrukcji obsługi urządzenia będzie wymagał od wszystkich Wykonawców do przeprowadzenia przeglądów i napraw użycia tylko oryginalnych i nowych części zamiennych ?  </w:t>
            </w:r>
          </w:p>
          <w:p w14:paraId="20862734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Niniejsze zapytanie ma na celu przeciwdziałanie szkodliwym dla Zamawiającego praktykom, polegającym na stosowaniu w ramach przeglądów i napraw urządzeń zamiennych używanych </w:t>
            </w:r>
            <w:r w:rsidR="0066564A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 xml:space="preserve">lub regenerowanych. Na rynku urządzeń medycznych nie jest tajemnicą, że używane urządzenia </w:t>
            </w:r>
            <w:r w:rsidR="0066564A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>są skupowane przez niektórych uczestników rynku, a następnie regenerowane celem ich powtórnego wykorzystania.</w:t>
            </w:r>
          </w:p>
          <w:p w14:paraId="559ACC95" w14:textId="77777777" w:rsidR="0022751D" w:rsidRPr="00590319" w:rsidRDefault="0022751D" w:rsidP="0022751D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5903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590319">
              <w:rPr>
                <w:bCs/>
                <w:sz w:val="22"/>
                <w:szCs w:val="22"/>
              </w:rPr>
              <w:t xml:space="preserve"> Zamawiający wymaga od wszystkich Wykonawców </w:t>
            </w:r>
            <w:r w:rsidR="0066564A" w:rsidRPr="00590319">
              <w:rPr>
                <w:bCs/>
                <w:sz w:val="22"/>
                <w:szCs w:val="22"/>
              </w:rPr>
              <w:br/>
            </w:r>
            <w:r w:rsidRPr="00590319">
              <w:rPr>
                <w:bCs/>
                <w:sz w:val="22"/>
                <w:szCs w:val="22"/>
              </w:rPr>
              <w:t>do przeprowadzenia przeglądów i napraw użycia tylko oryginalnych i fabrycznie nowych części zamiennych.</w:t>
            </w:r>
          </w:p>
          <w:p w14:paraId="2EA7500A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3B6564A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Pytanie 4, Pytanie dotyczące SWZ </w:t>
            </w:r>
          </w:p>
          <w:p w14:paraId="651939BC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>Czy Zamawiający wymaga wykonania przeglądu inkubatora zgodnie z wymogiem oraz dokładnie według aktualnych procedur wyznaczonych przez wytwórcę urządzenia wraz z wymianą wszystkich części wskazanych przez wytwórcę jako koniecznych do wymiany podczas właściwego dla danego roku przeglądowego licznego od daty instalacji, zgodnie z poniższą tabelą ?</w:t>
            </w:r>
          </w:p>
          <w:p w14:paraId="13C8CDDF" w14:textId="77777777" w:rsidR="0022751D" w:rsidRPr="00590319" w:rsidRDefault="0022751D" w:rsidP="0022751D">
            <w:pPr>
              <w:spacing w:line="276" w:lineRule="auto"/>
              <w:jc w:val="both"/>
              <w:rPr>
                <w:rFonts w:ascii="GE Inspira Sans" w:hAnsi="GE Inspira Sans"/>
              </w:rPr>
            </w:pPr>
          </w:p>
          <w:tbl>
            <w:tblPr>
              <w:tblW w:w="728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80"/>
              <w:gridCol w:w="1720"/>
              <w:gridCol w:w="1720"/>
              <w:gridCol w:w="1760"/>
            </w:tblGrid>
            <w:tr w:rsidR="00590319" w:rsidRPr="00590319" w14:paraId="60463F04" w14:textId="77777777" w:rsidTr="00B85739">
              <w:trPr>
                <w:trHeight w:val="780"/>
              </w:trPr>
              <w:tc>
                <w:tcPr>
                  <w:tcW w:w="20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198E9F0F" w14:textId="77777777" w:rsidR="0022751D" w:rsidRPr="00590319" w:rsidRDefault="0022751D" w:rsidP="00B85739">
                  <w:pPr>
                    <w:jc w:val="center"/>
                    <w:rPr>
                      <w:rFonts w:ascii="GE Inspira Sans" w:hAnsi="GE Inspira Sans" w:cs="Arial"/>
                      <w:b/>
                      <w:bCs/>
                    </w:rPr>
                  </w:pPr>
                  <w:proofErr w:type="spellStart"/>
                  <w:r w:rsidRPr="00590319">
                    <w:rPr>
                      <w:rFonts w:ascii="GE Inspira Sans" w:hAnsi="GE Inspira Sans" w:cs="Arial"/>
                      <w:b/>
                      <w:bCs/>
                    </w:rPr>
                    <w:t>Description</w:t>
                  </w:r>
                  <w:proofErr w:type="spellEnd"/>
                </w:p>
              </w:tc>
              <w:tc>
                <w:tcPr>
                  <w:tcW w:w="17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0F78BB06" w14:textId="77777777" w:rsidR="0022751D" w:rsidRPr="00590319" w:rsidRDefault="0022751D" w:rsidP="00B85739">
                  <w:pPr>
                    <w:jc w:val="center"/>
                    <w:rPr>
                      <w:rFonts w:ascii="GE Inspira Sans" w:hAnsi="GE Inspira Sans" w:cs="Arial"/>
                      <w:b/>
                      <w:bCs/>
                    </w:rPr>
                  </w:pPr>
                  <w:r w:rsidRPr="00590319">
                    <w:rPr>
                      <w:rFonts w:ascii="GE Inspira Sans" w:hAnsi="GE Inspira Sans" w:cs="Arial"/>
                      <w:b/>
                      <w:bCs/>
                    </w:rPr>
                    <w:t>co 12 miesięcy od daty instalacji</w:t>
                  </w:r>
                </w:p>
              </w:tc>
              <w:tc>
                <w:tcPr>
                  <w:tcW w:w="17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25AB8DFA" w14:textId="77777777" w:rsidR="0022751D" w:rsidRPr="00590319" w:rsidRDefault="0022751D" w:rsidP="00B85739">
                  <w:pPr>
                    <w:jc w:val="center"/>
                    <w:rPr>
                      <w:rFonts w:ascii="GE Inspira Sans" w:hAnsi="GE Inspira Sans" w:cs="Arial"/>
                      <w:b/>
                      <w:bCs/>
                    </w:rPr>
                  </w:pPr>
                  <w:r w:rsidRPr="00590319">
                    <w:rPr>
                      <w:rFonts w:ascii="GE Inspira Sans" w:hAnsi="GE Inspira Sans" w:cs="Arial"/>
                      <w:b/>
                      <w:bCs/>
                    </w:rPr>
                    <w:t xml:space="preserve">co 24 miesiące od daty instalacji </w:t>
                  </w:r>
                </w:p>
              </w:tc>
              <w:tc>
                <w:tcPr>
                  <w:tcW w:w="17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41727D85" w14:textId="77777777" w:rsidR="0022751D" w:rsidRPr="00590319" w:rsidRDefault="0022751D" w:rsidP="00B85739">
                  <w:pPr>
                    <w:jc w:val="center"/>
                    <w:rPr>
                      <w:rFonts w:ascii="GE Inspira Sans" w:hAnsi="GE Inspira Sans" w:cs="Arial"/>
                      <w:b/>
                      <w:bCs/>
                    </w:rPr>
                  </w:pPr>
                  <w:r w:rsidRPr="00590319">
                    <w:rPr>
                      <w:rFonts w:ascii="GE Inspira Sans" w:hAnsi="GE Inspira Sans" w:cs="Arial"/>
                      <w:b/>
                      <w:bCs/>
                    </w:rPr>
                    <w:t>co 36 miesięcy od daty instalacji</w:t>
                  </w:r>
                </w:p>
              </w:tc>
            </w:tr>
            <w:tr w:rsidR="00590319" w:rsidRPr="00590319" w14:paraId="70F9A906" w14:textId="77777777" w:rsidTr="00B85739">
              <w:trPr>
                <w:trHeight w:val="300"/>
              </w:trPr>
              <w:tc>
                <w:tcPr>
                  <w:tcW w:w="20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01EC6548" w14:textId="77777777" w:rsidR="0022751D" w:rsidRPr="00590319" w:rsidRDefault="0022751D" w:rsidP="00B85739">
                  <w:pPr>
                    <w:jc w:val="center"/>
                    <w:rPr>
                      <w:rFonts w:ascii="GE Inspira Sans" w:hAnsi="GE Inspira Sans" w:cs="Arial"/>
                    </w:rPr>
                  </w:pPr>
                  <w:r w:rsidRPr="00590319">
                    <w:rPr>
                      <w:rFonts w:ascii="GE Inspira Sans" w:hAnsi="GE Inspira Sans" w:cs="Arial"/>
                    </w:rPr>
                    <w:t>Czujnik tlenowy O2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64F6330D" w14:textId="77777777" w:rsidR="0022751D" w:rsidRPr="00590319" w:rsidRDefault="0022751D" w:rsidP="00B85739">
                  <w:pPr>
                    <w:jc w:val="center"/>
                    <w:rPr>
                      <w:rFonts w:ascii="GE Inspira Sans" w:hAnsi="GE Inspira Sans" w:cs="Calibri"/>
                      <w:b/>
                      <w:bCs/>
                      <w:i/>
                      <w:iCs/>
                    </w:rPr>
                  </w:pPr>
                  <w:r w:rsidRPr="00590319">
                    <w:rPr>
                      <w:rFonts w:ascii="GE Inspira Sans" w:hAnsi="GE Inspira Sans"/>
                      <w:b/>
                      <w:bCs/>
                      <w:i/>
                      <w:iCs/>
                    </w:rPr>
                    <w:t>ü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541166E5" w14:textId="77777777" w:rsidR="0022751D" w:rsidRPr="00590319" w:rsidRDefault="0022751D" w:rsidP="00B85739">
                  <w:pPr>
                    <w:jc w:val="center"/>
                    <w:rPr>
                      <w:rFonts w:ascii="GE Inspira Sans" w:hAnsi="GE Inspira Sans"/>
                      <w:b/>
                      <w:bCs/>
                      <w:i/>
                      <w:iCs/>
                    </w:rPr>
                  </w:pPr>
                  <w:r w:rsidRPr="00590319">
                    <w:rPr>
                      <w:rFonts w:ascii="GE Inspira Sans" w:hAnsi="GE Inspira Sans"/>
                      <w:b/>
                      <w:bCs/>
                      <w:i/>
                      <w:iCs/>
                    </w:rPr>
                    <w:t>ü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3AA5429F" w14:textId="77777777" w:rsidR="0022751D" w:rsidRPr="00590319" w:rsidRDefault="0022751D" w:rsidP="00B85739">
                  <w:pPr>
                    <w:jc w:val="center"/>
                    <w:rPr>
                      <w:rFonts w:ascii="GE Inspira Sans" w:hAnsi="GE Inspira Sans"/>
                      <w:b/>
                      <w:bCs/>
                      <w:i/>
                      <w:iCs/>
                    </w:rPr>
                  </w:pPr>
                  <w:r w:rsidRPr="00590319">
                    <w:rPr>
                      <w:rFonts w:ascii="GE Inspira Sans" w:hAnsi="GE Inspira Sans"/>
                      <w:b/>
                      <w:bCs/>
                      <w:i/>
                      <w:iCs/>
                    </w:rPr>
                    <w:t>ü</w:t>
                  </w:r>
                </w:p>
              </w:tc>
            </w:tr>
            <w:tr w:rsidR="00590319" w:rsidRPr="00590319" w14:paraId="33207E00" w14:textId="77777777" w:rsidTr="00B85739">
              <w:trPr>
                <w:trHeight w:val="300"/>
              </w:trPr>
              <w:tc>
                <w:tcPr>
                  <w:tcW w:w="20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34D62E29" w14:textId="77777777" w:rsidR="0022751D" w:rsidRPr="00590319" w:rsidRDefault="0022751D" w:rsidP="00B85739">
                  <w:pPr>
                    <w:jc w:val="center"/>
                    <w:rPr>
                      <w:rFonts w:ascii="GE Inspira Sans" w:hAnsi="GE Inspira Sans" w:cs="Arial"/>
                    </w:rPr>
                  </w:pPr>
                  <w:proofErr w:type="spellStart"/>
                  <w:r w:rsidRPr="00590319">
                    <w:rPr>
                      <w:rFonts w:ascii="GE Inspira Sans" w:hAnsi="GE Inspira Sans" w:cs="Arial"/>
                    </w:rPr>
                    <w:t>Filter</w:t>
                  </w:r>
                  <w:proofErr w:type="spellEnd"/>
                  <w:r w:rsidRPr="00590319">
                    <w:rPr>
                      <w:rFonts w:ascii="GE Inspira Sans" w:hAnsi="GE Inspira Sans" w:cs="Arial"/>
                    </w:rPr>
                    <w:t xml:space="preserve"> cylinder servo2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17B5B2CA" w14:textId="77777777" w:rsidR="0022751D" w:rsidRPr="00590319" w:rsidRDefault="0022751D" w:rsidP="00B85739">
                  <w:pPr>
                    <w:jc w:val="center"/>
                    <w:rPr>
                      <w:rFonts w:ascii="GE Inspira Sans" w:hAnsi="GE Inspira Sans" w:cs="Calibri"/>
                      <w:b/>
                      <w:bCs/>
                      <w:i/>
                      <w:iCs/>
                    </w:rPr>
                  </w:pPr>
                  <w:r w:rsidRPr="00590319">
                    <w:rPr>
                      <w:rFonts w:ascii="GE Inspira Sans" w:hAnsi="GE Inspira Sans"/>
                      <w:b/>
                      <w:bCs/>
                      <w:i/>
                      <w:iCs/>
                    </w:rPr>
                    <w:t>ü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3098A555" w14:textId="77777777" w:rsidR="0022751D" w:rsidRPr="00590319" w:rsidRDefault="0022751D" w:rsidP="00B85739">
                  <w:pPr>
                    <w:jc w:val="center"/>
                    <w:rPr>
                      <w:rFonts w:ascii="GE Inspira Sans" w:hAnsi="GE Inspira Sans"/>
                      <w:b/>
                      <w:bCs/>
                      <w:i/>
                      <w:iCs/>
                    </w:rPr>
                  </w:pPr>
                  <w:r w:rsidRPr="00590319">
                    <w:rPr>
                      <w:rFonts w:ascii="GE Inspira Sans" w:hAnsi="GE Inspira Sans"/>
                      <w:b/>
                      <w:bCs/>
                      <w:i/>
                      <w:iCs/>
                    </w:rPr>
                    <w:t>ü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6B0B7F53" w14:textId="77777777" w:rsidR="0022751D" w:rsidRPr="00590319" w:rsidRDefault="0022751D" w:rsidP="00B85739">
                  <w:pPr>
                    <w:jc w:val="center"/>
                    <w:rPr>
                      <w:rFonts w:ascii="GE Inspira Sans" w:hAnsi="GE Inspira Sans"/>
                      <w:b/>
                      <w:bCs/>
                      <w:i/>
                      <w:iCs/>
                    </w:rPr>
                  </w:pPr>
                  <w:r w:rsidRPr="00590319">
                    <w:rPr>
                      <w:rFonts w:ascii="GE Inspira Sans" w:hAnsi="GE Inspira Sans"/>
                      <w:b/>
                      <w:bCs/>
                      <w:i/>
                      <w:iCs/>
                    </w:rPr>
                    <w:t>ü</w:t>
                  </w:r>
                </w:p>
              </w:tc>
            </w:tr>
            <w:tr w:rsidR="00590319" w:rsidRPr="00590319" w14:paraId="56BBF29B" w14:textId="77777777" w:rsidTr="00B85739">
              <w:trPr>
                <w:trHeight w:val="300"/>
              </w:trPr>
              <w:tc>
                <w:tcPr>
                  <w:tcW w:w="20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008EA0BE" w14:textId="77777777" w:rsidR="0022751D" w:rsidRPr="00590319" w:rsidRDefault="0022751D" w:rsidP="00B85739">
                  <w:pPr>
                    <w:jc w:val="center"/>
                    <w:rPr>
                      <w:rFonts w:ascii="GE Inspira Sans" w:hAnsi="GE Inspira Sans" w:cs="Arial"/>
                    </w:rPr>
                  </w:pPr>
                  <w:r w:rsidRPr="00590319">
                    <w:rPr>
                      <w:rFonts w:ascii="GE Inspira Sans" w:hAnsi="GE Inspira Sans" w:cs="Arial"/>
                    </w:rPr>
                    <w:t>Akumulator inkubatora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7AB94B39" w14:textId="77777777" w:rsidR="0022751D" w:rsidRPr="00590319" w:rsidRDefault="0022751D" w:rsidP="00B85739">
                  <w:pPr>
                    <w:jc w:val="center"/>
                    <w:rPr>
                      <w:rFonts w:ascii="GE Inspira Sans" w:hAnsi="GE Inspira Sans" w:cs="Calibri"/>
                      <w:b/>
                      <w:bCs/>
                      <w:i/>
                      <w:iCs/>
                    </w:rPr>
                  </w:pPr>
                  <w:r w:rsidRPr="00590319">
                    <w:rPr>
                      <w:rFonts w:ascii="GE Inspira Sans" w:hAnsi="GE Inspira Sans"/>
                      <w:b/>
                      <w:bCs/>
                      <w:i/>
                      <w:iCs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3187BE5F" w14:textId="77777777" w:rsidR="0022751D" w:rsidRPr="00590319" w:rsidRDefault="0022751D" w:rsidP="00B85739">
                  <w:pPr>
                    <w:jc w:val="center"/>
                    <w:rPr>
                      <w:rFonts w:ascii="GE Inspira Sans" w:hAnsi="GE Inspira Sans"/>
                      <w:b/>
                      <w:bCs/>
                      <w:i/>
                      <w:iCs/>
                    </w:rPr>
                  </w:pPr>
                  <w:r w:rsidRPr="00590319">
                    <w:rPr>
                      <w:rFonts w:ascii="GE Inspira Sans" w:hAnsi="GE Inspira Sans"/>
                      <w:b/>
                      <w:bCs/>
                      <w:i/>
                      <w:iCs/>
                    </w:rPr>
                    <w:t>ü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3F9F20D9" w14:textId="77777777" w:rsidR="0022751D" w:rsidRPr="00590319" w:rsidRDefault="0022751D" w:rsidP="00B85739">
                  <w:pPr>
                    <w:jc w:val="center"/>
                    <w:rPr>
                      <w:rFonts w:ascii="GE Inspira Sans" w:hAnsi="GE Inspira Sans"/>
                      <w:b/>
                      <w:bCs/>
                      <w:i/>
                      <w:iCs/>
                    </w:rPr>
                  </w:pPr>
                  <w:r w:rsidRPr="00590319">
                    <w:rPr>
                      <w:rFonts w:ascii="GE Inspira Sans" w:hAnsi="GE Inspira Sans"/>
                      <w:b/>
                      <w:bCs/>
                      <w:i/>
                      <w:iCs/>
                    </w:rPr>
                    <w:t>ü</w:t>
                  </w:r>
                </w:p>
              </w:tc>
            </w:tr>
            <w:tr w:rsidR="00590319" w:rsidRPr="00590319" w14:paraId="7504F64D" w14:textId="77777777" w:rsidTr="00B85739">
              <w:trPr>
                <w:trHeight w:val="300"/>
              </w:trPr>
              <w:tc>
                <w:tcPr>
                  <w:tcW w:w="208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035712FB" w14:textId="77777777" w:rsidR="0022751D" w:rsidRPr="00590319" w:rsidRDefault="0022751D" w:rsidP="00B85739">
                  <w:pPr>
                    <w:jc w:val="center"/>
                    <w:rPr>
                      <w:rFonts w:ascii="GE Inspira Sans" w:hAnsi="GE Inspira Sans" w:cs="Arial"/>
                    </w:rPr>
                  </w:pPr>
                  <w:r w:rsidRPr="00590319">
                    <w:rPr>
                      <w:rFonts w:ascii="GE Inspira Sans" w:hAnsi="GE Inspira Sans" w:cs="Arial"/>
                    </w:rPr>
                    <w:t>Silnik wentylatora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3E7FE586" w14:textId="77777777" w:rsidR="0022751D" w:rsidRPr="00590319" w:rsidRDefault="0022751D" w:rsidP="00B85739">
                  <w:pPr>
                    <w:jc w:val="center"/>
                    <w:rPr>
                      <w:rFonts w:ascii="GE Inspira Sans" w:hAnsi="GE Inspira Sans" w:cs="Calibri"/>
                      <w:b/>
                      <w:bCs/>
                      <w:i/>
                      <w:iCs/>
                    </w:rPr>
                  </w:pPr>
                  <w:r w:rsidRPr="00590319">
                    <w:rPr>
                      <w:rFonts w:ascii="GE Inspira Sans" w:hAnsi="GE Inspira Sans"/>
                      <w:b/>
                      <w:bCs/>
                      <w:i/>
                      <w:iCs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4B952450" w14:textId="77777777" w:rsidR="0022751D" w:rsidRPr="00590319" w:rsidRDefault="0022751D" w:rsidP="00B85739">
                  <w:pPr>
                    <w:jc w:val="center"/>
                    <w:rPr>
                      <w:rFonts w:ascii="GE Inspira Sans" w:hAnsi="GE Inspira Sans"/>
                      <w:b/>
                      <w:bCs/>
                      <w:i/>
                      <w:iCs/>
                    </w:rPr>
                  </w:pPr>
                  <w:r w:rsidRPr="00590319">
                    <w:rPr>
                      <w:rFonts w:ascii="GE Inspira Sans" w:hAnsi="GE Inspira Sans"/>
                      <w:b/>
                      <w:bCs/>
                      <w:i/>
                      <w:iCs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339EFAB6" w14:textId="77777777" w:rsidR="0022751D" w:rsidRPr="00590319" w:rsidRDefault="0022751D" w:rsidP="00B85739">
                  <w:pPr>
                    <w:jc w:val="center"/>
                    <w:rPr>
                      <w:rFonts w:ascii="GE Inspira Sans" w:hAnsi="GE Inspira Sans"/>
                      <w:b/>
                      <w:bCs/>
                      <w:i/>
                      <w:iCs/>
                    </w:rPr>
                  </w:pPr>
                  <w:r w:rsidRPr="00590319">
                    <w:rPr>
                      <w:rFonts w:ascii="GE Inspira Sans" w:hAnsi="GE Inspira Sans"/>
                      <w:b/>
                      <w:bCs/>
                      <w:i/>
                      <w:iCs/>
                    </w:rPr>
                    <w:t>ü</w:t>
                  </w:r>
                </w:p>
              </w:tc>
            </w:tr>
            <w:tr w:rsidR="00590319" w:rsidRPr="00590319" w14:paraId="65510965" w14:textId="77777777" w:rsidTr="00B85739">
              <w:trPr>
                <w:trHeight w:val="300"/>
              </w:trPr>
              <w:tc>
                <w:tcPr>
                  <w:tcW w:w="20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14:paraId="5A69CE2C" w14:textId="77777777" w:rsidR="0022751D" w:rsidRPr="00590319" w:rsidRDefault="0022751D" w:rsidP="00B85739">
                  <w:pPr>
                    <w:rPr>
                      <w:rFonts w:ascii="GE Inspira Sans" w:hAnsi="GE Inspira Sans" w:cs="Arial"/>
                    </w:rPr>
                  </w:pP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14:paraId="281764E6" w14:textId="77777777" w:rsidR="0022751D" w:rsidRPr="00590319" w:rsidRDefault="0022751D" w:rsidP="00B85739">
                  <w:pPr>
                    <w:jc w:val="center"/>
                    <w:rPr>
                      <w:rFonts w:ascii="GE Inspira Sans" w:hAnsi="GE Inspira Sans"/>
                      <w:b/>
                      <w:bCs/>
                      <w:i/>
                      <w:iCs/>
                    </w:rPr>
                  </w:pP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14:paraId="24868926" w14:textId="77777777" w:rsidR="0022751D" w:rsidRPr="00590319" w:rsidRDefault="0022751D" w:rsidP="00B85739">
                  <w:pPr>
                    <w:jc w:val="center"/>
                    <w:rPr>
                      <w:rFonts w:ascii="GE Inspira Sans" w:hAnsi="GE Inspira Sans"/>
                      <w:b/>
                      <w:bCs/>
                      <w:i/>
                      <w:iCs/>
                    </w:rPr>
                  </w:pP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14:paraId="5848361E" w14:textId="77777777" w:rsidR="0022751D" w:rsidRPr="00590319" w:rsidRDefault="0022751D" w:rsidP="00B85739">
                  <w:pPr>
                    <w:jc w:val="center"/>
                    <w:rPr>
                      <w:rFonts w:ascii="GE Inspira Sans" w:hAnsi="GE Inspira Sans" w:cs="Calibri"/>
                      <w:b/>
                      <w:bCs/>
                      <w:i/>
                      <w:iCs/>
                    </w:rPr>
                  </w:pPr>
                </w:p>
              </w:tc>
            </w:tr>
          </w:tbl>
          <w:p w14:paraId="70E24221" w14:textId="77777777" w:rsidR="00C4456E" w:rsidRPr="00590319" w:rsidRDefault="0022751D" w:rsidP="0022751D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5903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590319">
              <w:rPr>
                <w:sz w:val="22"/>
                <w:szCs w:val="22"/>
              </w:rPr>
              <w:t xml:space="preserve"> Zamawiający wymaga wykonania przeglądu inkubatora zgodnie z wymogiem oraz dokładnie według procedur wyznaczonych przez wytwórcę urządzenia </w:t>
            </w:r>
            <w:r w:rsidR="0066564A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>wraz z wymianą wszystkich części wskazanych przez wytwórcę jako koniecznych do wymiany podczas właściwego dla danego roku przeglądowego liczonego od daty instalacji, zgodnie z instrukcją obsługi danego urządzenia.</w:t>
            </w:r>
          </w:p>
          <w:p w14:paraId="330FCF0B" w14:textId="77777777" w:rsidR="0066564A" w:rsidRPr="00590319" w:rsidRDefault="0066564A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086B7EF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Pytanie 5,  </w:t>
            </w:r>
          </w:p>
          <w:p w14:paraId="4B4B049F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Prosimy Zamawiającego o skrócenie okresu gwarancji na wymienione części z 24 miesięcy </w:t>
            </w:r>
            <w:r w:rsidR="0066564A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lastRenderedPageBreak/>
              <w:t>na 12 miesięcy, ponieważ producent części daje gwarancje 12 mi</w:t>
            </w:r>
            <w:r w:rsidR="0066564A" w:rsidRPr="00590319">
              <w:rPr>
                <w:sz w:val="22"/>
                <w:szCs w:val="22"/>
              </w:rPr>
              <w:t>es</w:t>
            </w:r>
            <w:r w:rsidRPr="00590319">
              <w:rPr>
                <w:sz w:val="22"/>
                <w:szCs w:val="22"/>
              </w:rPr>
              <w:t>ięcy.</w:t>
            </w:r>
          </w:p>
          <w:p w14:paraId="0E972767" w14:textId="3C02FDE8" w:rsidR="007A380E" w:rsidRPr="00590319" w:rsidRDefault="0066564A" w:rsidP="007A380E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903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10C2A" w:rsidRPr="00590319">
              <w:rPr>
                <w:sz w:val="22"/>
                <w:szCs w:val="22"/>
              </w:rPr>
              <w:t xml:space="preserve"> Zamawiający wyraża zgodę na powyższe. </w:t>
            </w:r>
            <w:r w:rsidR="007A380E" w:rsidRPr="00590319">
              <w:rPr>
                <w:sz w:val="22"/>
                <w:szCs w:val="22"/>
                <w:lang w:val="de-DE"/>
              </w:rPr>
              <w:t>Zamawiający modyfikuje</w:t>
            </w:r>
            <w:r w:rsidR="00345F0F" w:rsidRPr="00590319">
              <w:rPr>
                <w:sz w:val="22"/>
                <w:szCs w:val="22"/>
                <w:lang w:val="de-DE"/>
              </w:rPr>
              <w:t xml:space="preserve"> </w:t>
            </w:r>
            <w:r w:rsidR="007A380E" w:rsidRPr="00590319">
              <w:rPr>
                <w:sz w:val="22"/>
                <w:szCs w:val="22"/>
                <w:lang w:val="de-DE"/>
              </w:rPr>
              <w:t>w</w:t>
            </w:r>
            <w:r w:rsidR="00345F0F" w:rsidRPr="00590319">
              <w:rPr>
                <w:sz w:val="22"/>
                <w:szCs w:val="22"/>
                <w:lang w:val="de-DE"/>
              </w:rPr>
              <w:t xml:space="preserve"> </w:t>
            </w:r>
            <w:r w:rsidR="007A380E" w:rsidRPr="00590319">
              <w:rPr>
                <w:sz w:val="22"/>
                <w:szCs w:val="22"/>
                <w:lang w:val="de-DE"/>
              </w:rPr>
              <w:t>tym</w:t>
            </w:r>
            <w:r w:rsidR="00345F0F" w:rsidRPr="00590319">
              <w:rPr>
                <w:sz w:val="22"/>
                <w:szCs w:val="22"/>
                <w:lang w:val="de-DE"/>
              </w:rPr>
              <w:t xml:space="preserve"> </w:t>
            </w:r>
            <w:r w:rsidR="007A380E" w:rsidRPr="00590319">
              <w:rPr>
                <w:sz w:val="22"/>
                <w:szCs w:val="22"/>
                <w:lang w:val="de-DE"/>
              </w:rPr>
              <w:t>zakresie</w:t>
            </w:r>
            <w:r w:rsidR="00345F0F" w:rsidRPr="00590319">
              <w:rPr>
                <w:sz w:val="22"/>
                <w:szCs w:val="22"/>
                <w:lang w:val="de-DE"/>
              </w:rPr>
              <w:t xml:space="preserve"> </w:t>
            </w:r>
            <w:r w:rsidR="007A380E" w:rsidRPr="00590319">
              <w:rPr>
                <w:sz w:val="22"/>
                <w:szCs w:val="22"/>
                <w:lang w:val="de-DE"/>
              </w:rPr>
              <w:t>załącznik</w:t>
            </w:r>
            <w:r w:rsidR="00345F0F" w:rsidRPr="00590319">
              <w:rPr>
                <w:sz w:val="22"/>
                <w:szCs w:val="22"/>
                <w:lang w:val="de-DE"/>
              </w:rPr>
              <w:t xml:space="preserve"> </w:t>
            </w:r>
            <w:r w:rsidR="007A380E" w:rsidRPr="00590319">
              <w:rPr>
                <w:sz w:val="22"/>
                <w:szCs w:val="22"/>
                <w:lang w:val="de-DE"/>
              </w:rPr>
              <w:t>nr</w:t>
            </w:r>
            <w:r w:rsidR="00345F0F" w:rsidRPr="00590319">
              <w:rPr>
                <w:sz w:val="22"/>
                <w:szCs w:val="22"/>
                <w:lang w:val="de-DE"/>
              </w:rPr>
              <w:t xml:space="preserve"> </w:t>
            </w:r>
            <w:r w:rsidR="007A380E" w:rsidRPr="00590319">
              <w:rPr>
                <w:sz w:val="22"/>
                <w:szCs w:val="22"/>
                <w:lang w:val="de-DE"/>
              </w:rPr>
              <w:t>4</w:t>
            </w:r>
            <w:r w:rsidR="00345F0F" w:rsidRPr="00590319">
              <w:rPr>
                <w:sz w:val="22"/>
                <w:szCs w:val="22"/>
                <w:lang w:val="de-DE"/>
              </w:rPr>
              <w:t xml:space="preserve"> </w:t>
            </w:r>
            <w:r w:rsidR="007A380E" w:rsidRPr="00590319">
              <w:rPr>
                <w:sz w:val="22"/>
                <w:szCs w:val="22"/>
                <w:lang w:val="de-DE"/>
              </w:rPr>
              <w:t>do</w:t>
            </w:r>
            <w:r w:rsidR="00345F0F" w:rsidRPr="00590319">
              <w:rPr>
                <w:sz w:val="22"/>
                <w:szCs w:val="22"/>
                <w:lang w:val="de-DE"/>
              </w:rPr>
              <w:t xml:space="preserve"> </w:t>
            </w:r>
            <w:r w:rsidR="007A380E" w:rsidRPr="00590319">
              <w:rPr>
                <w:sz w:val="22"/>
                <w:szCs w:val="22"/>
                <w:lang w:val="de-DE"/>
              </w:rPr>
              <w:t>SWZ,</w:t>
            </w:r>
            <w:r w:rsidR="00345F0F" w:rsidRPr="00590319">
              <w:rPr>
                <w:sz w:val="22"/>
                <w:szCs w:val="22"/>
                <w:lang w:val="de-DE"/>
              </w:rPr>
              <w:t xml:space="preserve"> </w:t>
            </w:r>
            <w:r w:rsidR="007A380E" w:rsidRPr="00590319">
              <w:rPr>
                <w:sz w:val="22"/>
                <w:szCs w:val="22"/>
                <w:lang w:val="de-DE"/>
              </w:rPr>
              <w:t xml:space="preserve">tj. Projekt umowy, który przesyła zainteresowanym Wykonawcom oraz zamieszcza na stronie internetowej Zamawiającego </w:t>
            </w:r>
            <w:r w:rsidR="007A380E" w:rsidRPr="00590319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632D4308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A716AB6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Pytanie 6, Pytanie dotyczące Wzoru Umowy </w:t>
            </w:r>
          </w:p>
          <w:p w14:paraId="4C17BC08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 Wskazujemy, iż wskazana wysokość kar w projekcie umowy jest rażąco wygórowana, istotnie odbiegająca od standardowo stosowanych na rynku ka w przypadku zwłoki. Dlatego proponujemy następującą zmianę i obniżenie wysokości kar umownych wskazanych w §9 zgodnie z standardami rynkowymi w następujący sposób: za opóźnienia w wykonaniu planowanego przeglądu z 0,5% </w:t>
            </w:r>
            <w:r w:rsidR="0066564A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 xml:space="preserve">na 0,2%. </w:t>
            </w:r>
          </w:p>
          <w:p w14:paraId="459558AC" w14:textId="6C85900E" w:rsidR="00C4456E" w:rsidRPr="00590319" w:rsidRDefault="0066564A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76B0B" w:rsidRPr="00590319">
              <w:rPr>
                <w:sz w:val="22"/>
                <w:szCs w:val="22"/>
              </w:rPr>
              <w:t xml:space="preserve"> Zgodnie z SWZ.</w:t>
            </w:r>
          </w:p>
          <w:p w14:paraId="0D778931" w14:textId="77777777" w:rsidR="0066564A" w:rsidRPr="00590319" w:rsidRDefault="0066564A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DD6D3F3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Pytanie 7,  Pytanie dotyczące Wzoru Umowy </w:t>
            </w:r>
          </w:p>
          <w:p w14:paraId="758DDF20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W przypadku wizyt u Zamawiającego, współpraca Zamawiającego w kwestiach bhp jest kluczowa. </w:t>
            </w:r>
            <w:r w:rsidR="0066564A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 xml:space="preserve">Czy zamawiający wyraża zgodę na dodanie do postanowień wzoru umowy postanowienia </w:t>
            </w:r>
            <w:r w:rsidR="0066564A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>z odpowiednim obowiązkiem Zamawiającego w tym zakresie:</w:t>
            </w:r>
          </w:p>
          <w:p w14:paraId="5EB5C443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" Zamawiający jest zobowiązany do współpracy z Wykonawcą w celu zapewnienia właściwe warunków bezpieczeństwa personelowi Wykonawcy, w trakcie realizacji usług, w tym: </w:t>
            </w:r>
          </w:p>
          <w:p w14:paraId="7E371F12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a)         podjęcia wszelkich kroków mających na celu zapobieżenie przekazaniu czynników zakaźnych przenoszonych poprzez krew i/lub płyny ustrojowe; </w:t>
            </w:r>
          </w:p>
          <w:p w14:paraId="23AFE27D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>b)         przestrzegania norm postępowania obowiązujących w przypadku zdarzeń dotyczących narażenia na kontakt z krwią lub płynami ustrojowymi,</w:t>
            </w:r>
          </w:p>
          <w:p w14:paraId="2D908D15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>c)         podjęcia kroków wymaganych w instrukcji urządzenia (w szczególności dezynfekcji sprzętu przed kontaktem z personelem Wykonawcy)"</w:t>
            </w:r>
            <w:r w:rsidR="00771EA8" w:rsidRPr="00590319">
              <w:rPr>
                <w:sz w:val="22"/>
                <w:szCs w:val="22"/>
              </w:rPr>
              <w:t xml:space="preserve"> </w:t>
            </w:r>
            <w:r w:rsidRPr="00590319">
              <w:rPr>
                <w:sz w:val="22"/>
                <w:szCs w:val="22"/>
              </w:rPr>
              <w:t>?</w:t>
            </w:r>
          </w:p>
          <w:p w14:paraId="1D8136E6" w14:textId="34D13695" w:rsidR="00C4456E" w:rsidRPr="00590319" w:rsidRDefault="0066564A" w:rsidP="00B8573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903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76B0B" w:rsidRPr="00590319">
              <w:rPr>
                <w:b/>
                <w:bCs/>
                <w:sz w:val="22"/>
                <w:szCs w:val="22"/>
              </w:rPr>
              <w:t xml:space="preserve"> </w:t>
            </w:r>
            <w:r w:rsidR="00076B0B" w:rsidRPr="00590319">
              <w:rPr>
                <w:sz w:val="22"/>
                <w:szCs w:val="22"/>
              </w:rPr>
              <w:t>Zgodnie z SWZ.</w:t>
            </w:r>
          </w:p>
          <w:p w14:paraId="0123C7FC" w14:textId="77777777" w:rsidR="0066564A" w:rsidRPr="00590319" w:rsidRDefault="0066564A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4BBCB63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Pytanie 8, Pytanie dotyczące Wzoru Umowy </w:t>
            </w:r>
          </w:p>
          <w:p w14:paraId="437681B0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Mając na uwadze bezpieczeństwo urządzenia  systemu operacyjnego, stosowanie najnowszych zaleceń producenta jest kluczowe. Producent aktualizuje wytyczne serwisowe od czasu do czasu, z uwagi </w:t>
            </w:r>
            <w:r w:rsidR="0066564A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 xml:space="preserve">na dokonywane zgłoszenia serwisowe, uwzględniając najnowsze kwestie techniczne związane z danym modelem. Czy Zamawiający wyraża zgodę na doprecyzowanie postanowienia poprzez wskazanie  </w:t>
            </w:r>
            <w:r w:rsidR="0066564A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 xml:space="preserve">i wskazanie w § 3 ust. 1 pkt 1 z wzorem umowy do zapytania ofertowego odniesienia </w:t>
            </w:r>
            <w:r w:rsidR="0066564A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>do "najnowszych" zaleceń producenta i "najbardziej aktualnej" instrukcji czyli wprowadzenie poniższych zmian:</w:t>
            </w:r>
          </w:p>
          <w:p w14:paraId="345A1162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>1.</w:t>
            </w:r>
            <w:r w:rsidRPr="00590319">
              <w:rPr>
                <w:sz w:val="22"/>
                <w:szCs w:val="22"/>
              </w:rPr>
              <w:tab/>
              <w:t xml:space="preserve">"Wykonawca w ramach przedmiotu Umowy zobowiązuje się: </w:t>
            </w:r>
          </w:p>
          <w:p w14:paraId="7E59AB46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>1)</w:t>
            </w:r>
            <w:r w:rsidRPr="00590319">
              <w:rPr>
                <w:sz w:val="22"/>
                <w:szCs w:val="22"/>
              </w:rPr>
              <w:tab/>
            </w:r>
            <w:bookmarkStart w:id="0" w:name="_Hlk73426674"/>
            <w:r w:rsidRPr="00590319">
              <w:rPr>
                <w:sz w:val="22"/>
                <w:szCs w:val="22"/>
              </w:rPr>
              <w:t xml:space="preserve">wykonywać przeglądy okresowe sprzętu objętego Umową zgodnie z właściwościami danego Sprzętu, najbardziej aktualnymi obwiązującymi instrukcjami, najnowszymi zaleceniami producenta, standardami, normami oraz interwałach czasowych określonych przez Zamawiającego w SWZ </w:t>
            </w:r>
            <w:r w:rsidR="0066564A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>lub przez producenta sprzętu lub w terminach wskazanych przez Zamawiającego. Przy czym celem uniknięcie wątpliwości Strony przyjmują, iż przeglądy okresowe muszą zapewnić nieprzerwaną możliwość korzystania ze Sprzętu (ciągłość przeglądów).</w:t>
            </w:r>
            <w:bookmarkEnd w:id="0"/>
          </w:p>
          <w:p w14:paraId="6A4996F6" w14:textId="31127E89" w:rsidR="0066564A" w:rsidRPr="00590319" w:rsidRDefault="0066564A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76B0B" w:rsidRPr="00590319">
              <w:rPr>
                <w:b/>
                <w:bCs/>
                <w:sz w:val="22"/>
                <w:szCs w:val="22"/>
              </w:rPr>
              <w:t xml:space="preserve"> </w:t>
            </w:r>
            <w:r w:rsidR="00076B0B" w:rsidRPr="00590319">
              <w:rPr>
                <w:sz w:val="22"/>
                <w:szCs w:val="22"/>
              </w:rPr>
              <w:t xml:space="preserve">Zamawiający wyraża zgodę na powyższe. </w:t>
            </w:r>
            <w:r w:rsidR="00076B0B" w:rsidRPr="00590319">
              <w:rPr>
                <w:sz w:val="22"/>
                <w:szCs w:val="22"/>
                <w:lang w:val="de-DE"/>
              </w:rPr>
              <w:t xml:space="preserve">Zamawiający modyfikuje w tym zakresie załącznik nr 4 do SWZ, tj. Projekt umowy, który przesyła zainteresowanym Wykonawcom oraz zamieszcza na stronie internetowej Zamawiającego </w:t>
            </w:r>
            <w:r w:rsidR="00076B0B" w:rsidRPr="00590319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24314578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lastRenderedPageBreak/>
              <w:t xml:space="preserve">Pytanie 9,  Pytanie dotyczące Wzoru Umowy </w:t>
            </w:r>
          </w:p>
          <w:p w14:paraId="1142C7DD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Jak rozumiemy zgodnie z § 7 wzoru umowy Zamawiający chce uzyskać gwarancję jakości tj. dotyczącą jakości części zamiennych i dotyczącą "wad tkwiących w produkcie/usłudze". Wykonawca jako gwarant nie powinien jednocześnie odpowiadać za sytuacje, gdy awaria spowodowana została okolicznościami wynikającymi z działań podmiotów trzecich. Objęcie takich usterek gwarancją może prowadzić do istotnego zwiększania ceny usługi gdyż Wykonawca będzie musiał wziąć na siebie dużo większe ryzyko (zwłaszcza, że Zamawiający dopuszcza wykonywanie napraw u innego dostawcy). </w:t>
            </w:r>
            <w:r w:rsidR="0066564A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 xml:space="preserve">Nie jest możliwe także uwzględnienie gwarancji, gdy szkoda powstała wskutek nieprawidłowo obsługiwania lub serwisowania urządzenia (przez następcę wykonawcy). Prosimy o doprecyzowanie w/w okoliczności, który odzwierciedla zakres gwarancji jakości a jednocześnie przyjęte rynkowo standardy wyłączające/ograniczające ryzyko Wykonawcy i modyfikację projektowanych postanowień umowy przez dodanie do § 7 wzoru umowy do zapytania ofertowego następującego postanowienia: </w:t>
            </w:r>
          </w:p>
          <w:p w14:paraId="49FA36C3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>"Gwarancja jakości określona niniejszą umową nie obejmuje awarii/usterek wynikających z:</w:t>
            </w:r>
          </w:p>
          <w:p w14:paraId="1F13A9A3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>a)</w:t>
            </w:r>
            <w:r w:rsidRPr="00590319">
              <w:rPr>
                <w:sz w:val="22"/>
                <w:szCs w:val="22"/>
              </w:rPr>
              <w:tab/>
              <w:t xml:space="preserve">niewłaściwego użytkowania urządzenia, w szczególności niezgodnie z jego przeznaczeniem </w:t>
            </w:r>
            <w:r w:rsidR="0066564A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>lub instrukcją użytkowania lub najnowszą instrukcją serwisową;</w:t>
            </w:r>
          </w:p>
          <w:p w14:paraId="505FA10A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>b)</w:t>
            </w:r>
            <w:r w:rsidRPr="00590319">
              <w:rPr>
                <w:sz w:val="22"/>
                <w:szCs w:val="22"/>
              </w:rPr>
              <w:tab/>
              <w:t>mechanicznego uszkodzenia urządzenia, powstałego z przyczyn leżących po stronie Zamawiającego lub osób trzecich i wywołane nimi wady;</w:t>
            </w:r>
          </w:p>
          <w:p w14:paraId="7FB1D9C4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>c)</w:t>
            </w:r>
            <w:r w:rsidRPr="00590319">
              <w:rPr>
                <w:sz w:val="22"/>
                <w:szCs w:val="22"/>
              </w:rPr>
              <w:tab/>
              <w:t>jakiejkolwiek bezprawnej ingerencji osób trzecich lub Zamawiającego, w szczególności przeróbek lub zmian konstrukcyjnych;</w:t>
            </w:r>
          </w:p>
          <w:p w14:paraId="64FC2BF0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>d)</w:t>
            </w:r>
            <w:r w:rsidRPr="00590319">
              <w:rPr>
                <w:sz w:val="22"/>
                <w:szCs w:val="22"/>
              </w:rPr>
              <w:tab/>
              <w:t>uszkodzenia spowodowane zdarzeniami noszącymi znamiona siły wyższej (pożar, powódź, zalanie itp.),</w:t>
            </w:r>
          </w:p>
          <w:p w14:paraId="392E7A38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>e)</w:t>
            </w:r>
            <w:r w:rsidRPr="00590319">
              <w:rPr>
                <w:sz w:val="22"/>
                <w:szCs w:val="22"/>
              </w:rPr>
              <w:tab/>
              <w:t>normalnego zużycia rzeczy."</w:t>
            </w:r>
          </w:p>
          <w:p w14:paraId="47137CA0" w14:textId="61F2C12D" w:rsidR="00C4456E" w:rsidRPr="00590319" w:rsidRDefault="0066564A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76B0B" w:rsidRPr="00590319">
              <w:rPr>
                <w:b/>
                <w:bCs/>
                <w:sz w:val="22"/>
                <w:szCs w:val="22"/>
              </w:rPr>
              <w:t xml:space="preserve"> </w:t>
            </w:r>
            <w:r w:rsidR="00A72132" w:rsidRPr="00590319">
              <w:rPr>
                <w:sz w:val="22"/>
                <w:szCs w:val="22"/>
              </w:rPr>
              <w:t xml:space="preserve">Zamawiający wyraża zgodę na powyższe. </w:t>
            </w:r>
            <w:r w:rsidR="00A72132" w:rsidRPr="00590319">
              <w:rPr>
                <w:sz w:val="22"/>
                <w:szCs w:val="22"/>
                <w:lang w:val="de-DE"/>
              </w:rPr>
              <w:t xml:space="preserve">Zamawiający modyfikuje w tym zakresie załącznik nr 4 do SWZ, tj. Projekt umowy, który przesyła zainteresowanym Wykonawcom oraz zamieszcza na stronie internetowej Zamawiającego </w:t>
            </w:r>
            <w:r w:rsidR="00A72132" w:rsidRPr="00590319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51A0EE80" w14:textId="77777777" w:rsidR="0066564A" w:rsidRPr="00590319" w:rsidRDefault="0066564A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5EA7F51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Pytanie 10,  Pytanie dotyczące Wzoru Umowy </w:t>
            </w:r>
          </w:p>
          <w:p w14:paraId="3022FF99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Mając na względzie fakt, iż rękojmia jest instytucją niedostosowaną do specyfiki urządzeń medycznych i w związku z tym standardem staje się ograniczanie lub wyłączanie rękojmi w stosunku do takich aparatów w zamian za udzielenie Zamawiającym gwarancji trwającej co najmniej tyle, ile okres gwarancji, na lepszych i dogodniejszych dla Zamawiających warunkach wykonywania uprawnień </w:t>
            </w:r>
            <w:r w:rsidR="0066564A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 xml:space="preserve">z gwarancji, Wykonawca proponuje wykreślenie z postanowień z wzorem umowy odniesień do rękojmi i wskazanie, że uprawnienia z tytułu rękojmi zostają wyłączone. Wykonawca wskazuje, </w:t>
            </w:r>
            <w:r w:rsidR="0066564A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 xml:space="preserve">że uwzględnienie rękojmi przy jednoczesnym zobowiązaniu gwarancyjnym stanowi dodatkowe obciążenie i ryzyko Wykonawcy, które musi być uwzględniane w cenie za sprzęt. Jednocześnie, wyłączenie rękojmi przy zapewnieniu Zamawiającemu uprawnień gwarancyjnych na zasadach określonych umową, nie pozostawia Zamawiającego bez należytej opieki serwisowej w przypadku wystąpienia awarii sprzętu, a wręcz zapewnia naprawę wszelkich usterek i nieprawidłowości </w:t>
            </w:r>
            <w:r w:rsidR="0066564A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 xml:space="preserve">w działaniu sprzętu na dogodnych dla Zamawiającego warunkach. </w:t>
            </w:r>
          </w:p>
          <w:p w14:paraId="49B45AC3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W związku z  tym, Wykonawca proponuje usunięcie odniesień do rękojmi z § 7  ust. 5 z wzorem umowy oraz jego zmianę w następujący sposób: </w:t>
            </w:r>
          </w:p>
          <w:p w14:paraId="270ABDF0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>"Strony zgodnie wyłączają rękojmię za wady urządzeń dostarczanych na podstawie umowy."</w:t>
            </w:r>
          </w:p>
          <w:p w14:paraId="62256485" w14:textId="6E694198" w:rsidR="00C4456E" w:rsidRPr="00590319" w:rsidRDefault="0066564A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23ADC" w:rsidRPr="00590319">
              <w:rPr>
                <w:sz w:val="22"/>
                <w:szCs w:val="22"/>
              </w:rPr>
              <w:t xml:space="preserve"> Zgodnie z SWZ.</w:t>
            </w:r>
          </w:p>
          <w:p w14:paraId="4F8E3555" w14:textId="77777777" w:rsidR="0066564A" w:rsidRPr="00590319" w:rsidRDefault="0066564A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DA0D0C1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Pytanie 11,  Pytanie dotyczące Wzoru Umowy </w:t>
            </w:r>
          </w:p>
          <w:p w14:paraId="3D752B8B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Skorzystanie z uprawnienia do wykonania zastępczego, o którym mowa w §9 ust.6  na koszt Wykonawcy jest czynnością radykalną i nie powinno zaskakiwać żadnej ze Stron, tym bardziej </w:t>
            </w:r>
            <w:r w:rsidR="0066564A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lastRenderedPageBreak/>
              <w:t xml:space="preserve">w sytuacji, gdy jest jednocześnie powiązane obarczone obowiązkiem zapłaty kary umownej, a tak będzie w praktyce. Mając na względzie ogólne sformułowanie podstaw do takiego umownego prawa </w:t>
            </w:r>
            <w:r w:rsidR="0066564A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>i niezależnych praw do naliczenia kary umownej w tej samej sytuacji, przewidziane uprawnienie wiąże się z istotnym ryzykiem po stronie wykonawcy.</w:t>
            </w:r>
          </w:p>
          <w:p w14:paraId="53144C83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>Dlatego proponujemy, aby przed skorzystaniem z tego uprawnienia, Zamawiający miał obowiązek wezwać Wykonawcę do usunięcia naruszeń umowy, udzielając mu odpowiedniego dodatkowego terminu, nie</w:t>
            </w:r>
            <w:r w:rsidR="0066564A" w:rsidRPr="00590319">
              <w:rPr>
                <w:sz w:val="22"/>
                <w:szCs w:val="22"/>
              </w:rPr>
              <w:t xml:space="preserve"> </w:t>
            </w:r>
            <w:r w:rsidRPr="00590319">
              <w:rPr>
                <w:sz w:val="22"/>
                <w:szCs w:val="22"/>
              </w:rPr>
              <w:t xml:space="preserve">krótszego niż 3 dni. Dzięki takiemu rozwiązaniu zachowana jest ochrona słusznego interesu Zamawiającego, a Wykonawcy umożliwia rzetelną kalkulację ryzyka. </w:t>
            </w:r>
          </w:p>
          <w:p w14:paraId="4CC80F56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>"</w:t>
            </w:r>
          </w:p>
          <w:p w14:paraId="3201369A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6. W przypadku, gdy zwłoka w wykonaniu przeglądu lub naprawy przekroczy 3 dni, Zamawiający  </w:t>
            </w:r>
            <w:r w:rsidR="0066564A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 xml:space="preserve">ma prawo zlecić wykonanie usługi innemu serwisowi po wcześniejszym wezwaniu Wykonawcy </w:t>
            </w:r>
            <w:r w:rsidR="0066564A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>do należytego wykonania umowy lub usunięcia naruszeń w wyznaczonym w wezwaniu dodatkowym terminie, nie krótszym niż 3 dni. W przypadku, o którym mowa powyżej niezależnie od kar umownych pokryje różnicę w kosztach pomiędzy wartościami wynikającymi  z Umowy a faktycznymi kosztami poniesionymi przez Zamawiającego (wykonanie zastępcze)."</w:t>
            </w:r>
          </w:p>
          <w:p w14:paraId="73987C0C" w14:textId="23A09EB5" w:rsidR="00C4456E" w:rsidRPr="00590319" w:rsidRDefault="0066564A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23ADC" w:rsidRPr="00590319">
              <w:rPr>
                <w:b/>
                <w:bCs/>
                <w:sz w:val="22"/>
                <w:szCs w:val="22"/>
              </w:rPr>
              <w:t xml:space="preserve"> </w:t>
            </w:r>
            <w:r w:rsidR="00023ADC" w:rsidRPr="00590319">
              <w:rPr>
                <w:sz w:val="22"/>
                <w:szCs w:val="22"/>
              </w:rPr>
              <w:t>Zgodnie z SWZ.</w:t>
            </w:r>
          </w:p>
          <w:p w14:paraId="3BDBCADA" w14:textId="77777777" w:rsidR="0066564A" w:rsidRPr="00590319" w:rsidRDefault="0066564A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A01D5A6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Pytanie 12,  Pytanie dotyczące Wzoru Umowy </w:t>
            </w:r>
          </w:p>
          <w:p w14:paraId="336E33F2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Rozwiązanie umowy ze skutkiem natychmiastowym od umowy jest czynnością radykalną </w:t>
            </w:r>
            <w:r w:rsidR="0066564A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 xml:space="preserve">i nie powinno zaskakiwać żadnej ze Stron, tym bardziej w sytuacji, gdy jest dodatkowo powiązane obarczone obowiązkiem zapłaty kary umownej. Mając na względzie ogólne sformułowanie podstaw </w:t>
            </w:r>
            <w:r w:rsidR="0066564A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 xml:space="preserve">do takiego rozwiązania umowy i prawo do naliczenia kary umownej z tym związanej, przewidziane uprawnienie wiąże się z istotnym ryzykiem po stronie wykonawcy które nie znajduje obiektywnego uzasadnienia. </w:t>
            </w:r>
          </w:p>
          <w:p w14:paraId="25CBA175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>Dlatego proponujemy, aby przed rozwiązanie umowy z przyczyn dotyczących Wykonawcy, Zamawiający miał obowiązek wezwać Wykonawcę do usunięcia tych przyczyn z zagrożeniem rozwiązania ze skutkiem natychmiastowym od umowy, udzielając mu odpowiedniego dodatkowego terminu, nie</w:t>
            </w:r>
            <w:r w:rsidR="0066564A" w:rsidRPr="00590319">
              <w:rPr>
                <w:sz w:val="22"/>
                <w:szCs w:val="22"/>
              </w:rPr>
              <w:t xml:space="preserve"> </w:t>
            </w:r>
            <w:r w:rsidRPr="00590319">
              <w:rPr>
                <w:sz w:val="22"/>
                <w:szCs w:val="22"/>
              </w:rPr>
              <w:t xml:space="preserve">krótszego niż 5 dni. Dzięki takiemu rozwiązaniu zachowana jest ochrona słusznego interesu Zamawiającego, a Wykonawcy umożliwia rzetelną kalkulację ryzyka. </w:t>
            </w:r>
          </w:p>
          <w:p w14:paraId="0FFDD77B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Proponujemy zatem zmianę §8 ust. 6 wzoru umowy o następującej treści: </w:t>
            </w:r>
          </w:p>
          <w:p w14:paraId="18403239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"Zamawiający może rozwiązać umowę ze skutkiem natychmiastowym, jeżeli Wykonawca </w:t>
            </w:r>
            <w:r w:rsidR="0066564A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 xml:space="preserve">nie dotrzymuje terminów realizacji Umowy lub nie dotrzymuje terminów wynikających z zaleceń producenta Sprzętu lub jeżeli wykonuje przedmiot Umowy w sposób niezgodny z zapisami Umowy </w:t>
            </w:r>
            <w:r w:rsidR="0066564A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 xml:space="preserve">lub normami i innymi warunkami określonymi prawem po wcześniejszym wezwaniu Wykonawcy </w:t>
            </w:r>
            <w:r w:rsidR="0066564A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>do należytego wykonania umowy lub usunięcia naruszeń w wyznaczonym w wezwaniu dodatkowym terminie, nie krótszym niż 5 dni. Niezależnie od uprawnienia, o którym mowa powyżej, Zamawiający może nałożyć na Wykonawcę karę umowną, o której mowa w §9 ust.1."</w:t>
            </w:r>
          </w:p>
          <w:p w14:paraId="71D37272" w14:textId="42459507" w:rsidR="00C4456E" w:rsidRPr="00590319" w:rsidRDefault="0066564A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23ADC" w:rsidRPr="00590319">
              <w:rPr>
                <w:sz w:val="22"/>
                <w:szCs w:val="22"/>
              </w:rPr>
              <w:t xml:space="preserve"> Zgodnie z SWZ.</w:t>
            </w:r>
          </w:p>
          <w:p w14:paraId="57DA7307" w14:textId="77777777" w:rsidR="0066564A" w:rsidRPr="00590319" w:rsidRDefault="0066564A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27BB7DF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Pytanie 13, Pytanie dotyczące Wzoru Umowy </w:t>
            </w:r>
          </w:p>
          <w:p w14:paraId="0F49C82C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W związku z wykonywaniem umowy może dojść do przekazania Wykonawcy i przetwarzania </w:t>
            </w:r>
            <w:r w:rsidR="0066564A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 xml:space="preserve">przez Wykonawcę do danych osobowych pacjentów lub personelu Zamawiającego. W takiej sytuacji zgodnie z obowiązującymi przepisami rozporządzenia o ochronie danych osobowych strony </w:t>
            </w:r>
            <w:r w:rsidR="0066564A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 xml:space="preserve">są </w:t>
            </w:r>
            <w:r w:rsidR="0066564A" w:rsidRPr="00590319">
              <w:rPr>
                <w:sz w:val="22"/>
                <w:szCs w:val="22"/>
              </w:rPr>
              <w:t>zobowiązane</w:t>
            </w:r>
            <w:r w:rsidRPr="00590319">
              <w:rPr>
                <w:sz w:val="22"/>
                <w:szCs w:val="22"/>
              </w:rPr>
              <w:t xml:space="preserve"> zawrzeć umowę o powierzeniu przetwarzania danych osobowych. Uprzejma prośba </w:t>
            </w:r>
            <w:r w:rsidR="0066564A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 xml:space="preserve">o informację czy Zamawiający przewiduje zawarcie takiej umowy ? </w:t>
            </w:r>
          </w:p>
          <w:p w14:paraId="1C90F1AA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Jeśli tak, prośba o przekazanie wzoru tej umowy lub informację czy wykonawca, którego oferta zostanie wybrana jako najkorzystniejsza, jeśli to się okaże konieczne, będzie mógł zaproponować </w:t>
            </w:r>
            <w:r w:rsidRPr="00590319">
              <w:rPr>
                <w:sz w:val="22"/>
                <w:szCs w:val="22"/>
              </w:rPr>
              <w:lastRenderedPageBreak/>
              <w:t>standardowy wzór umowy o po</w:t>
            </w:r>
            <w:r w:rsidR="0066564A" w:rsidRPr="00590319">
              <w:rPr>
                <w:sz w:val="22"/>
                <w:szCs w:val="22"/>
              </w:rPr>
              <w:t>t</w:t>
            </w:r>
            <w:r w:rsidRPr="00590319">
              <w:rPr>
                <w:sz w:val="22"/>
                <w:szCs w:val="22"/>
              </w:rPr>
              <w:t>wierdzeniu przetwarzania danych osobowych ?</w:t>
            </w:r>
          </w:p>
          <w:p w14:paraId="17D893B8" w14:textId="11859233" w:rsidR="00383F9E" w:rsidRPr="00590319" w:rsidRDefault="00C4456E" w:rsidP="00383F9E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903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383F9E" w:rsidRPr="00590319">
              <w:rPr>
                <w:b/>
                <w:bCs/>
                <w:sz w:val="22"/>
                <w:szCs w:val="22"/>
              </w:rPr>
              <w:t xml:space="preserve"> </w:t>
            </w:r>
            <w:r w:rsidR="00383F9E" w:rsidRPr="00590319">
              <w:rPr>
                <w:sz w:val="22"/>
                <w:szCs w:val="22"/>
              </w:rPr>
              <w:t xml:space="preserve">Zamawiający przychyla się do powyższego w związku </w:t>
            </w:r>
            <w:r w:rsidR="00AA1A25" w:rsidRPr="00590319">
              <w:rPr>
                <w:sz w:val="22"/>
                <w:szCs w:val="22"/>
              </w:rPr>
              <w:br/>
            </w:r>
            <w:r w:rsidR="00383F9E" w:rsidRPr="00590319">
              <w:rPr>
                <w:sz w:val="22"/>
                <w:szCs w:val="22"/>
              </w:rPr>
              <w:t>z czym przekazuje projekt umowy RODO, który stanowić będzie załącznik nr 3 do Umowy</w:t>
            </w:r>
            <w:r w:rsidR="00383F9E" w:rsidRPr="00590319">
              <w:rPr>
                <w:sz w:val="22"/>
                <w:szCs w:val="22"/>
                <w:lang w:val="de-DE"/>
              </w:rPr>
              <w:t>, który Zamawiający</w:t>
            </w:r>
            <w:r w:rsidR="00AA1A25" w:rsidRPr="00590319">
              <w:rPr>
                <w:sz w:val="22"/>
                <w:szCs w:val="22"/>
                <w:lang w:val="de-DE"/>
              </w:rPr>
              <w:t xml:space="preserve"> </w:t>
            </w:r>
            <w:r w:rsidR="00383F9E" w:rsidRPr="00590319">
              <w:rPr>
                <w:sz w:val="22"/>
                <w:szCs w:val="22"/>
                <w:lang w:val="de-DE"/>
              </w:rPr>
              <w:t>zamieszcza</w:t>
            </w:r>
            <w:r w:rsidR="00AA1A25" w:rsidRPr="00590319">
              <w:rPr>
                <w:sz w:val="22"/>
                <w:szCs w:val="22"/>
                <w:lang w:val="de-DE"/>
              </w:rPr>
              <w:t xml:space="preserve"> </w:t>
            </w:r>
            <w:r w:rsidR="00383F9E" w:rsidRPr="00590319">
              <w:rPr>
                <w:sz w:val="22"/>
                <w:szCs w:val="22"/>
                <w:lang w:val="de-DE"/>
              </w:rPr>
              <w:t>na</w:t>
            </w:r>
            <w:r w:rsidR="00AA1A25" w:rsidRPr="00590319">
              <w:rPr>
                <w:sz w:val="22"/>
                <w:szCs w:val="22"/>
                <w:lang w:val="de-DE"/>
              </w:rPr>
              <w:t xml:space="preserve"> </w:t>
            </w:r>
            <w:r w:rsidR="00383F9E" w:rsidRPr="00590319">
              <w:rPr>
                <w:sz w:val="22"/>
                <w:szCs w:val="22"/>
                <w:lang w:val="de-DE"/>
              </w:rPr>
              <w:t>swojej</w:t>
            </w:r>
            <w:r w:rsidR="00AA1A25" w:rsidRPr="00590319">
              <w:rPr>
                <w:sz w:val="22"/>
                <w:szCs w:val="22"/>
                <w:lang w:val="de-DE"/>
              </w:rPr>
              <w:t xml:space="preserve"> </w:t>
            </w:r>
            <w:r w:rsidR="00383F9E" w:rsidRPr="00590319">
              <w:rPr>
                <w:sz w:val="22"/>
                <w:szCs w:val="22"/>
                <w:lang w:val="de-DE"/>
              </w:rPr>
              <w:t>stronie</w:t>
            </w:r>
            <w:r w:rsidR="00AA1A25" w:rsidRPr="00590319">
              <w:rPr>
                <w:sz w:val="22"/>
                <w:szCs w:val="22"/>
                <w:lang w:val="de-DE"/>
              </w:rPr>
              <w:t xml:space="preserve"> </w:t>
            </w:r>
            <w:r w:rsidR="00383F9E" w:rsidRPr="00590319">
              <w:rPr>
                <w:sz w:val="22"/>
                <w:szCs w:val="22"/>
                <w:lang w:val="de-DE"/>
              </w:rPr>
              <w:t xml:space="preserve">internetowej </w:t>
            </w:r>
            <w:r w:rsidR="00383F9E" w:rsidRPr="00590319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0650A81E" w14:textId="77777777" w:rsidR="0066564A" w:rsidRPr="00590319" w:rsidRDefault="0066564A" w:rsidP="00B8573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C4456E" w:rsidRPr="006A5DF1" w14:paraId="16D405D6" w14:textId="77777777" w:rsidTr="00B85739">
        <w:tc>
          <w:tcPr>
            <w:tcW w:w="9356" w:type="dxa"/>
            <w:shd w:val="clear" w:color="auto" w:fill="auto"/>
          </w:tcPr>
          <w:p w14:paraId="573C2562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lastRenderedPageBreak/>
              <w:t>Pytanie 1</w:t>
            </w:r>
            <w:r w:rsidR="0066564A" w:rsidRPr="00590319">
              <w:rPr>
                <w:sz w:val="22"/>
                <w:szCs w:val="22"/>
              </w:rPr>
              <w:t>4,</w:t>
            </w:r>
            <w:r w:rsidRPr="00590319">
              <w:rPr>
                <w:sz w:val="22"/>
                <w:szCs w:val="22"/>
              </w:rPr>
              <w:t xml:space="preserve"> dot. projektu umowy, Pakiet części 2 §3 pkt. 8</w:t>
            </w:r>
          </w:p>
          <w:p w14:paraId="3972FB44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Zgodnie z zapisami umowy Zamawiający wymaga wykonania naprawy w terminie 3 dni od momentu akceptacji oferty wraz z wymianą części zamiennych. Z uwagi na fakt iż od momentu diagnostyki </w:t>
            </w:r>
            <w:r w:rsidR="0066564A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>do otrzymania części zamiennych od producenta mijają 4-5 dni robocze. Bardzo prosimy o wydłużenie terminu wykonania naprawy z wymianą części zamiennych do 6 dni roboczych od momentu akceptacji zlecenia.</w:t>
            </w:r>
          </w:p>
          <w:p w14:paraId="0B1E314E" w14:textId="7C3165CB" w:rsidR="00C4456E" w:rsidRPr="00590319" w:rsidRDefault="0066564A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6C6CC1" w:rsidRPr="00590319">
              <w:rPr>
                <w:b/>
                <w:bCs/>
                <w:sz w:val="22"/>
                <w:szCs w:val="22"/>
              </w:rPr>
              <w:t xml:space="preserve"> </w:t>
            </w:r>
            <w:r w:rsidR="006C6CC1" w:rsidRPr="00590319">
              <w:rPr>
                <w:sz w:val="22"/>
                <w:szCs w:val="22"/>
              </w:rPr>
              <w:t>Zgodnie z SWZ.</w:t>
            </w:r>
          </w:p>
          <w:p w14:paraId="20562965" w14:textId="77777777" w:rsidR="0066564A" w:rsidRPr="00590319" w:rsidRDefault="0066564A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47EDA0A" w14:textId="77777777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Pytanie </w:t>
            </w:r>
            <w:r w:rsidR="0066564A" w:rsidRPr="00590319">
              <w:rPr>
                <w:sz w:val="22"/>
                <w:szCs w:val="22"/>
              </w:rPr>
              <w:t>15,</w:t>
            </w:r>
            <w:r w:rsidRPr="00590319">
              <w:rPr>
                <w:sz w:val="22"/>
                <w:szCs w:val="22"/>
              </w:rPr>
              <w:t xml:space="preserve"> dot. projektu umowy, Pakiet części 2, §7 pkt 1.1)</w:t>
            </w:r>
          </w:p>
          <w:p w14:paraId="317F7D03" w14:textId="5CD12CF1" w:rsidR="00C4456E" w:rsidRPr="00590319" w:rsidRDefault="00C4456E" w:rsidP="00B857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 xml:space="preserve">Z uwagi na fakt iż Producent zapewnia 12 miesięczny okres gwarancji na wymienione części prosimy </w:t>
            </w:r>
            <w:r w:rsidR="0066564A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 xml:space="preserve">o wyrażenie zgody na Zmianę przez Zamawiającego gwarancji na wymienione części </w:t>
            </w:r>
            <w:r w:rsidR="006C6CC1" w:rsidRPr="00590319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>z</w:t>
            </w:r>
            <w:r w:rsidR="00382068" w:rsidRPr="00590319">
              <w:rPr>
                <w:sz w:val="22"/>
                <w:szCs w:val="22"/>
              </w:rPr>
              <w:t xml:space="preserve"> </w:t>
            </w:r>
            <w:r w:rsidRPr="00590319">
              <w:rPr>
                <w:sz w:val="22"/>
                <w:szCs w:val="22"/>
              </w:rPr>
              <w:t>24</w:t>
            </w:r>
            <w:r w:rsidR="00382068" w:rsidRPr="00590319">
              <w:rPr>
                <w:sz w:val="22"/>
                <w:szCs w:val="22"/>
              </w:rPr>
              <w:t xml:space="preserve"> </w:t>
            </w:r>
            <w:r w:rsidRPr="00590319">
              <w:rPr>
                <w:sz w:val="22"/>
                <w:szCs w:val="22"/>
              </w:rPr>
              <w:t>na 12 miesięcy.</w:t>
            </w:r>
          </w:p>
          <w:p w14:paraId="02EBAB98" w14:textId="733FA380" w:rsidR="00C4456E" w:rsidRPr="00590319" w:rsidRDefault="00C4456E" w:rsidP="009D280A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5903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6C6CC1" w:rsidRPr="00590319">
              <w:rPr>
                <w:b/>
                <w:bCs/>
                <w:sz w:val="22"/>
                <w:szCs w:val="22"/>
              </w:rPr>
              <w:t xml:space="preserve"> </w:t>
            </w:r>
            <w:r w:rsidR="006C6CC1" w:rsidRPr="00590319">
              <w:rPr>
                <w:sz w:val="22"/>
                <w:szCs w:val="22"/>
              </w:rPr>
              <w:t xml:space="preserve">Zamawiający wyraża zgodę na powyższe. </w:t>
            </w:r>
            <w:r w:rsidR="006C6CC1" w:rsidRPr="00590319">
              <w:rPr>
                <w:sz w:val="22"/>
                <w:szCs w:val="22"/>
                <w:lang w:val="de-DE"/>
              </w:rPr>
              <w:t xml:space="preserve">Zamawiający modyfikuje w tym zakresie załącznik nr 4 do SWZ, tj. Projekt umowy, który przesyła zainteresowanym Wykonawcom oraz zamieszcza na stronie internetowej Zamawiającego </w:t>
            </w:r>
            <w:r w:rsidR="006C6CC1" w:rsidRPr="00590319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326D4CB8" w14:textId="262507C9" w:rsidR="00C80B89" w:rsidRPr="00590319" w:rsidRDefault="00C80B89" w:rsidP="00B8573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5A874CC" w14:textId="5A959A96" w:rsidR="00C80B89" w:rsidRPr="00590319" w:rsidRDefault="00C80B89" w:rsidP="00B8573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8585CA9" w14:textId="30E79603" w:rsidR="00C80B89" w:rsidRPr="00590319" w:rsidRDefault="00C80B89" w:rsidP="00B8573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EA17876" w14:textId="788A299E" w:rsidR="00C80B89" w:rsidRPr="00590319" w:rsidRDefault="00C80B89" w:rsidP="00C80B89">
            <w:pPr>
              <w:pStyle w:val="Tekstpodstawowywcity3"/>
              <w:spacing w:before="120" w:after="120"/>
              <w:ind w:firstLine="0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>Termin</w:t>
            </w:r>
            <w:r w:rsidR="00334CC7" w:rsidRPr="00590319">
              <w:rPr>
                <w:sz w:val="22"/>
                <w:szCs w:val="22"/>
              </w:rPr>
              <w:t xml:space="preserve"> </w:t>
            </w:r>
            <w:r w:rsidRPr="00590319">
              <w:rPr>
                <w:sz w:val="22"/>
                <w:szCs w:val="22"/>
              </w:rPr>
              <w:t>składania</w:t>
            </w:r>
            <w:r w:rsidR="00334CC7" w:rsidRPr="00590319">
              <w:rPr>
                <w:sz w:val="22"/>
                <w:szCs w:val="22"/>
              </w:rPr>
              <w:t xml:space="preserve"> </w:t>
            </w:r>
            <w:r w:rsidRPr="00590319">
              <w:rPr>
                <w:sz w:val="22"/>
                <w:szCs w:val="22"/>
              </w:rPr>
              <w:t>i</w:t>
            </w:r>
            <w:r w:rsidR="00334CC7" w:rsidRPr="00590319">
              <w:rPr>
                <w:sz w:val="22"/>
                <w:szCs w:val="22"/>
              </w:rPr>
              <w:t xml:space="preserve"> </w:t>
            </w:r>
            <w:r w:rsidRPr="00590319">
              <w:rPr>
                <w:sz w:val="22"/>
                <w:szCs w:val="22"/>
              </w:rPr>
              <w:t>otwarcia</w:t>
            </w:r>
            <w:r w:rsidR="00334CC7" w:rsidRPr="00590319">
              <w:rPr>
                <w:sz w:val="22"/>
                <w:szCs w:val="22"/>
              </w:rPr>
              <w:t xml:space="preserve"> </w:t>
            </w:r>
            <w:r w:rsidRPr="00590319">
              <w:rPr>
                <w:sz w:val="22"/>
                <w:szCs w:val="22"/>
              </w:rPr>
              <w:t>ofert</w:t>
            </w:r>
            <w:r w:rsidR="00334CC7" w:rsidRPr="00590319">
              <w:rPr>
                <w:sz w:val="22"/>
                <w:szCs w:val="22"/>
              </w:rPr>
              <w:t xml:space="preserve"> </w:t>
            </w:r>
            <w:r w:rsidRPr="00590319">
              <w:rPr>
                <w:sz w:val="22"/>
                <w:szCs w:val="22"/>
              </w:rPr>
              <w:t>pozostaje</w:t>
            </w:r>
            <w:r w:rsidR="00334CC7" w:rsidRPr="00590319">
              <w:rPr>
                <w:sz w:val="22"/>
                <w:szCs w:val="22"/>
              </w:rPr>
              <w:t xml:space="preserve"> </w:t>
            </w:r>
            <w:r w:rsidRPr="00590319">
              <w:rPr>
                <w:sz w:val="22"/>
                <w:szCs w:val="22"/>
              </w:rPr>
              <w:t>bez</w:t>
            </w:r>
            <w:r w:rsidR="00334CC7" w:rsidRPr="00590319">
              <w:rPr>
                <w:sz w:val="22"/>
                <w:szCs w:val="22"/>
              </w:rPr>
              <w:t xml:space="preserve"> </w:t>
            </w:r>
            <w:r w:rsidRPr="00590319">
              <w:rPr>
                <w:sz w:val="22"/>
                <w:szCs w:val="22"/>
              </w:rPr>
              <w:t>zmian</w:t>
            </w:r>
            <w:r w:rsidR="00334CC7" w:rsidRPr="00590319">
              <w:rPr>
                <w:sz w:val="22"/>
                <w:szCs w:val="22"/>
              </w:rPr>
              <w:t xml:space="preserve"> </w:t>
            </w:r>
            <w:r w:rsidRPr="00590319">
              <w:rPr>
                <w:sz w:val="22"/>
                <w:szCs w:val="22"/>
              </w:rPr>
              <w:t>tj.</w:t>
            </w:r>
            <w:r w:rsidR="00334CC7" w:rsidRPr="00590319">
              <w:rPr>
                <w:sz w:val="22"/>
                <w:szCs w:val="22"/>
              </w:rPr>
              <w:t xml:space="preserve"> </w:t>
            </w:r>
            <w:r w:rsidRPr="00590319">
              <w:rPr>
                <w:sz w:val="22"/>
                <w:szCs w:val="22"/>
              </w:rPr>
              <w:t>zgodnie</w:t>
            </w:r>
            <w:r w:rsidR="00334CC7" w:rsidRPr="00590319">
              <w:rPr>
                <w:sz w:val="22"/>
                <w:szCs w:val="22"/>
              </w:rPr>
              <w:t xml:space="preserve"> </w:t>
            </w:r>
            <w:r w:rsidRPr="00590319">
              <w:rPr>
                <w:sz w:val="22"/>
                <w:szCs w:val="22"/>
              </w:rPr>
              <w:t xml:space="preserve">z ogłoszeniem o zmianie zamówienia </w:t>
            </w:r>
            <w:r w:rsidR="004A3FF3" w:rsidRPr="00590319">
              <w:rPr>
                <w:sz w:val="22"/>
                <w:szCs w:val="22"/>
              </w:rPr>
              <w:t xml:space="preserve">(nr 5) </w:t>
            </w:r>
            <w:r w:rsidRPr="00590319">
              <w:rPr>
                <w:sz w:val="22"/>
                <w:szCs w:val="22"/>
              </w:rPr>
              <w:t xml:space="preserve">nr 2021/BZP </w:t>
            </w:r>
            <w:r w:rsidR="004B790F" w:rsidRPr="00590319">
              <w:rPr>
                <w:sz w:val="22"/>
                <w:szCs w:val="22"/>
              </w:rPr>
              <w:t>00068604/01 z dnia 31.05.2021 r.</w:t>
            </w:r>
          </w:p>
          <w:p w14:paraId="739737C8" w14:textId="77777777" w:rsidR="00C80B89" w:rsidRPr="00590319" w:rsidRDefault="00C80B89" w:rsidP="00C80B89">
            <w:pPr>
              <w:pStyle w:val="Tekstpodstawowywcity3"/>
              <w:ind w:firstLine="0"/>
              <w:rPr>
                <w:sz w:val="22"/>
                <w:szCs w:val="22"/>
                <w:u w:val="single"/>
              </w:rPr>
            </w:pPr>
          </w:p>
          <w:p w14:paraId="12B38555" w14:textId="27847892" w:rsidR="00C80B89" w:rsidRPr="00590319" w:rsidRDefault="00C80B89" w:rsidP="00C80B89">
            <w:pPr>
              <w:pStyle w:val="Tekstpodstawowywcity3"/>
              <w:ind w:firstLine="0"/>
              <w:rPr>
                <w:sz w:val="22"/>
                <w:szCs w:val="22"/>
                <w:u w:val="single"/>
              </w:rPr>
            </w:pPr>
            <w:r w:rsidRPr="00590319">
              <w:rPr>
                <w:sz w:val="22"/>
                <w:szCs w:val="22"/>
                <w:u w:val="single"/>
              </w:rPr>
              <w:t xml:space="preserve">Zamawiający informuje, iż złożenie wraz z ofertą </w:t>
            </w:r>
            <w:r w:rsidR="004A3FF3" w:rsidRPr="00590319">
              <w:rPr>
                <w:sz w:val="22"/>
                <w:szCs w:val="22"/>
                <w:u w:val="single"/>
              </w:rPr>
              <w:t>projektu</w:t>
            </w:r>
            <w:r w:rsidRPr="00590319">
              <w:rPr>
                <w:sz w:val="22"/>
                <w:szCs w:val="22"/>
                <w:u w:val="single"/>
              </w:rPr>
              <w:t xml:space="preserve"> umowy sprzed modyfikacji z dnia </w:t>
            </w:r>
            <w:r w:rsidR="004A3FF3" w:rsidRPr="00590319">
              <w:rPr>
                <w:sz w:val="22"/>
                <w:szCs w:val="22"/>
                <w:u w:val="single"/>
              </w:rPr>
              <w:t>01.06.</w:t>
            </w:r>
            <w:r w:rsidRPr="00590319">
              <w:rPr>
                <w:sz w:val="22"/>
                <w:szCs w:val="22"/>
                <w:u w:val="single"/>
              </w:rPr>
              <w:t xml:space="preserve">2021 r. poczyni u Zamawiającego obowiązek zastosowania wobec Wykonawcy art. 223 </w:t>
            </w:r>
            <w:r w:rsidR="004A3FF3" w:rsidRPr="00590319">
              <w:rPr>
                <w:sz w:val="22"/>
                <w:szCs w:val="22"/>
                <w:u w:val="single"/>
              </w:rPr>
              <w:br/>
            </w:r>
            <w:r w:rsidRPr="00590319">
              <w:rPr>
                <w:sz w:val="22"/>
                <w:szCs w:val="22"/>
                <w:u w:val="single"/>
              </w:rPr>
              <w:t>ust. 2 pkt. 3 Ustawy.</w:t>
            </w:r>
          </w:p>
          <w:p w14:paraId="71E7A492" w14:textId="77777777" w:rsidR="00C80B89" w:rsidRPr="00590319" w:rsidRDefault="00C80B89" w:rsidP="00B8573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6228EFB" w14:textId="77777777" w:rsidR="00C4456E" w:rsidRPr="00590319" w:rsidRDefault="00C4456E" w:rsidP="00B8573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EF09445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1EFD6BEB" w14:textId="77777777" w:rsidR="00C80B89" w:rsidRPr="00C80B89" w:rsidRDefault="00C80B89" w:rsidP="00C80B89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7B21E531" w14:textId="77777777" w:rsidR="00C80B89" w:rsidRDefault="00C80B89" w:rsidP="00C80B8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E628C4C" w14:textId="77777777" w:rsidR="00C80B89" w:rsidRDefault="00C80B89" w:rsidP="00C80B8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5AD376C" w14:textId="77777777" w:rsidR="00C80B89" w:rsidRDefault="00C80B89" w:rsidP="00C80B8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38A084C" w14:textId="77777777" w:rsidR="00C80B89" w:rsidRPr="006A5DF1" w:rsidRDefault="00C80B89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C80B89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2D5A3" w14:textId="77777777" w:rsidR="00DA3F90" w:rsidRDefault="00DA3F90">
      <w:r>
        <w:separator/>
      </w:r>
    </w:p>
  </w:endnote>
  <w:endnote w:type="continuationSeparator" w:id="0">
    <w:p w14:paraId="601A85F4" w14:textId="77777777" w:rsidR="00DA3F90" w:rsidRDefault="00DA3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 Inspira Sans">
    <w:altName w:val="MS UI Gothic"/>
    <w:charset w:val="00"/>
    <w:family w:val="swiss"/>
    <w:pitch w:val="variable"/>
    <w:sig w:usb0="00000001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87825" w14:textId="77777777" w:rsidR="006D4AB3" w:rsidRDefault="00C9776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95FA9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7AE7D" w14:textId="77777777" w:rsidR="006D4AB3" w:rsidRDefault="00590319">
    <w:pPr>
      <w:pStyle w:val="Stopka"/>
      <w:tabs>
        <w:tab w:val="clear" w:pos="4536"/>
      </w:tabs>
      <w:jc w:val="center"/>
    </w:pPr>
    <w:r>
      <w:rPr>
        <w:noProof/>
      </w:rPr>
      <w:pict w14:anchorId="51EF901D">
        <v:line id="_x0000_s2049" style="position:absolute;left:0;text-align:left;z-index:251657728" from="-3.85pt,8.75pt" to="455.15pt,8.75pt"/>
      </w:pict>
    </w:r>
  </w:p>
  <w:p w14:paraId="539DE67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DC10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0380D0" w14:textId="77777777" w:rsidR="006D4AB3" w:rsidRDefault="00C9776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A2F2E">
        <w:rPr>
          <w:rStyle w:val="Numerstrony"/>
          <w:noProof/>
        </w:rPr>
        <w:t>1</w:t>
      </w:r>
    </w:fldSimple>
  </w:p>
  <w:p w14:paraId="41717FC8" w14:textId="77777777" w:rsidR="006D4AB3" w:rsidRDefault="006D4AB3">
    <w:pPr>
      <w:pStyle w:val="Stopka"/>
      <w:tabs>
        <w:tab w:val="clear" w:pos="4536"/>
        <w:tab w:val="left" w:pos="6237"/>
      </w:tabs>
    </w:pPr>
  </w:p>
  <w:p w14:paraId="3A3FFBC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99AF8" w14:textId="77777777" w:rsidR="00DA3F90" w:rsidRDefault="00DA3F90">
      <w:r>
        <w:separator/>
      </w:r>
    </w:p>
  </w:footnote>
  <w:footnote w:type="continuationSeparator" w:id="0">
    <w:p w14:paraId="72E8837A" w14:textId="77777777" w:rsidR="00DA3F90" w:rsidRDefault="00DA3F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A77F3" w14:textId="77777777" w:rsidR="00C4456E" w:rsidRDefault="00C445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69194" w14:textId="77777777" w:rsidR="00C4456E" w:rsidRDefault="00C445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5482D" w14:textId="77777777" w:rsidR="00C4456E" w:rsidRDefault="00C445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456E"/>
    <w:rsid w:val="00023ADC"/>
    <w:rsid w:val="00031374"/>
    <w:rsid w:val="00076B0B"/>
    <w:rsid w:val="000A1097"/>
    <w:rsid w:val="000E2A8F"/>
    <w:rsid w:val="0012774F"/>
    <w:rsid w:val="00144B7A"/>
    <w:rsid w:val="00180C6E"/>
    <w:rsid w:val="00180D2A"/>
    <w:rsid w:val="0022751D"/>
    <w:rsid w:val="0029606A"/>
    <w:rsid w:val="00334CC7"/>
    <w:rsid w:val="00345F0F"/>
    <w:rsid w:val="00382068"/>
    <w:rsid w:val="00383F9E"/>
    <w:rsid w:val="003A2F2E"/>
    <w:rsid w:val="004848F3"/>
    <w:rsid w:val="004A3FF3"/>
    <w:rsid w:val="004A75F2"/>
    <w:rsid w:val="004B790F"/>
    <w:rsid w:val="005144A9"/>
    <w:rsid w:val="00520165"/>
    <w:rsid w:val="00540B68"/>
    <w:rsid w:val="00590319"/>
    <w:rsid w:val="005B1B08"/>
    <w:rsid w:val="00632C3C"/>
    <w:rsid w:val="00662BDB"/>
    <w:rsid w:val="0066564A"/>
    <w:rsid w:val="006A5DF1"/>
    <w:rsid w:val="006B619A"/>
    <w:rsid w:val="006B7198"/>
    <w:rsid w:val="006C6CC1"/>
    <w:rsid w:val="006D4AB3"/>
    <w:rsid w:val="006F3B81"/>
    <w:rsid w:val="00771EA8"/>
    <w:rsid w:val="007A380E"/>
    <w:rsid w:val="007D7198"/>
    <w:rsid w:val="00810C2A"/>
    <w:rsid w:val="00870F9F"/>
    <w:rsid w:val="008804B6"/>
    <w:rsid w:val="00897AB0"/>
    <w:rsid w:val="008A3553"/>
    <w:rsid w:val="009D280A"/>
    <w:rsid w:val="00A72132"/>
    <w:rsid w:val="00A905AC"/>
    <w:rsid w:val="00AA1A25"/>
    <w:rsid w:val="00AD4CB1"/>
    <w:rsid w:val="00AF1B97"/>
    <w:rsid w:val="00BA6584"/>
    <w:rsid w:val="00BE7BFD"/>
    <w:rsid w:val="00C370F2"/>
    <w:rsid w:val="00C4456E"/>
    <w:rsid w:val="00C44EEC"/>
    <w:rsid w:val="00C80B89"/>
    <w:rsid w:val="00C9776D"/>
    <w:rsid w:val="00D22FFA"/>
    <w:rsid w:val="00D8461B"/>
    <w:rsid w:val="00D915F2"/>
    <w:rsid w:val="00DA3F90"/>
    <w:rsid w:val="00DF32E8"/>
    <w:rsid w:val="00DF53CA"/>
    <w:rsid w:val="00E21B49"/>
    <w:rsid w:val="00E2789F"/>
    <w:rsid w:val="00E348DC"/>
    <w:rsid w:val="00E72428"/>
    <w:rsid w:val="00E74BC3"/>
    <w:rsid w:val="00EA14B3"/>
    <w:rsid w:val="00EA416E"/>
    <w:rsid w:val="00FC5957"/>
    <w:rsid w:val="00FC7179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BB73B9"/>
  <w15:docId w15:val="{742B5B94-9077-47A7-925A-A03D90940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0D2A"/>
  </w:style>
  <w:style w:type="paragraph" w:styleId="Nagwek1">
    <w:name w:val="heading 1"/>
    <w:basedOn w:val="Normalny"/>
    <w:next w:val="Normalny"/>
    <w:qFormat/>
    <w:rsid w:val="00180D2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80D2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80D2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80D2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80D2A"/>
  </w:style>
  <w:style w:type="paragraph" w:styleId="Tekstpodstawowywcity">
    <w:name w:val="Body Text Indent"/>
    <w:basedOn w:val="Normalny"/>
    <w:rsid w:val="00180D2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80D2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80D2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180D2A"/>
    <w:rPr>
      <w:sz w:val="28"/>
    </w:rPr>
  </w:style>
  <w:style w:type="paragraph" w:styleId="Tekstpodstawowywcity3">
    <w:name w:val="Body Text Indent 3"/>
    <w:basedOn w:val="Normalny"/>
    <w:link w:val="Tekstpodstawowywcity3Znak"/>
    <w:rsid w:val="00180D2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80B89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77</TotalTime>
  <Pages>6</Pages>
  <Words>2441</Words>
  <Characters>14649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Małgorzata Watral-Duńska</dc:creator>
  <cp:lastModifiedBy>Szpital Wojewódzki w Poznaniu</cp:lastModifiedBy>
  <cp:revision>21</cp:revision>
  <cp:lastPrinted>2001-02-10T13:28:00Z</cp:lastPrinted>
  <dcterms:created xsi:type="dcterms:W3CDTF">2021-04-27T08:25:00Z</dcterms:created>
  <dcterms:modified xsi:type="dcterms:W3CDTF">2021-06-01T10:32:00Z</dcterms:modified>
</cp:coreProperties>
</file>