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1575A" w14:textId="77777777" w:rsidR="00D665F5" w:rsidRDefault="001D264C" w:rsidP="004C08C5">
      <w:pPr>
        <w:jc w:val="right"/>
        <w:rPr>
          <w:sz w:val="22"/>
          <w:szCs w:val="22"/>
        </w:rPr>
      </w:pPr>
      <w:r w:rsidRPr="001D264C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1D264C">
        <w:rPr>
          <w:sz w:val="22"/>
          <w:szCs w:val="22"/>
        </w:rPr>
        <w:t>2021-05-31</w:t>
      </w:r>
    </w:p>
    <w:p w14:paraId="0830E4E0" w14:textId="77777777" w:rsidR="00D665F5" w:rsidRPr="004F079B" w:rsidRDefault="00D665F5" w:rsidP="004C08C5">
      <w:pPr>
        <w:jc w:val="right"/>
        <w:rPr>
          <w:sz w:val="22"/>
          <w:szCs w:val="22"/>
        </w:rPr>
      </w:pPr>
    </w:p>
    <w:p w14:paraId="56C91C4C" w14:textId="77777777" w:rsidR="001D264C" w:rsidRPr="001D264C" w:rsidRDefault="001D264C" w:rsidP="004C08C5">
      <w:pPr>
        <w:rPr>
          <w:b/>
          <w:bCs/>
          <w:sz w:val="22"/>
          <w:szCs w:val="22"/>
        </w:rPr>
      </w:pPr>
      <w:r w:rsidRPr="001D264C">
        <w:rPr>
          <w:b/>
          <w:bCs/>
          <w:sz w:val="22"/>
          <w:szCs w:val="22"/>
        </w:rPr>
        <w:t>Szpital Wojewódzki w Poznaniu</w:t>
      </w:r>
    </w:p>
    <w:p w14:paraId="7C4F6EEA" w14:textId="77777777" w:rsidR="00D665F5" w:rsidRPr="00D91931" w:rsidRDefault="001D264C" w:rsidP="004C08C5">
      <w:pPr>
        <w:rPr>
          <w:b/>
          <w:bCs/>
          <w:sz w:val="22"/>
          <w:szCs w:val="22"/>
        </w:rPr>
      </w:pPr>
      <w:r w:rsidRPr="001D264C">
        <w:rPr>
          <w:b/>
          <w:bCs/>
          <w:sz w:val="22"/>
          <w:szCs w:val="22"/>
        </w:rPr>
        <w:t>Dział Zamówień Publicznych</w:t>
      </w:r>
    </w:p>
    <w:p w14:paraId="0E5F0903" w14:textId="77777777" w:rsidR="00D665F5" w:rsidRPr="00BD5546" w:rsidRDefault="001D264C" w:rsidP="004C08C5">
      <w:pPr>
        <w:rPr>
          <w:sz w:val="22"/>
          <w:szCs w:val="22"/>
        </w:rPr>
      </w:pPr>
      <w:r w:rsidRPr="001D264C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1D264C">
        <w:rPr>
          <w:sz w:val="22"/>
          <w:szCs w:val="22"/>
        </w:rPr>
        <w:t>7/19</w:t>
      </w:r>
    </w:p>
    <w:p w14:paraId="6EE97142" w14:textId="77777777" w:rsidR="00D665F5" w:rsidRPr="00BD5546" w:rsidRDefault="001D264C" w:rsidP="004C08C5">
      <w:pPr>
        <w:rPr>
          <w:sz w:val="22"/>
          <w:szCs w:val="22"/>
        </w:rPr>
      </w:pPr>
      <w:r w:rsidRPr="001D264C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1D264C">
        <w:rPr>
          <w:sz w:val="22"/>
          <w:szCs w:val="22"/>
        </w:rPr>
        <w:t>Poznań</w:t>
      </w:r>
    </w:p>
    <w:p w14:paraId="3E193AE7" w14:textId="77777777" w:rsidR="00D665F5" w:rsidRDefault="00D665F5" w:rsidP="004C08C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8F58389" w14:textId="77777777" w:rsidR="00A80738" w:rsidRDefault="00D665F5" w:rsidP="004C08C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D264C" w:rsidRPr="001D264C">
        <w:rPr>
          <w:b/>
          <w:sz w:val="22"/>
          <w:szCs w:val="22"/>
        </w:rPr>
        <w:t>SZW/DZP/28/2021</w:t>
      </w:r>
      <w:r w:rsidR="00A80738">
        <w:rPr>
          <w:sz w:val="24"/>
        </w:rPr>
        <w:tab/>
        <w:t xml:space="preserve"> </w:t>
      </w:r>
    </w:p>
    <w:p w14:paraId="2DC413E2" w14:textId="77777777" w:rsidR="00A80738" w:rsidRDefault="00A80738" w:rsidP="004C08C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3B9B45" w14:textId="77777777" w:rsidR="00A80738" w:rsidRDefault="00A80738" w:rsidP="004C08C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C07B8F" w14:textId="77777777" w:rsidR="00A80738" w:rsidRDefault="00A80738" w:rsidP="004C08C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510074" w14:textId="77777777" w:rsidR="00A80738" w:rsidRPr="00A80738" w:rsidRDefault="00A80738" w:rsidP="004C08C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48B445F" w14:textId="77777777" w:rsidR="00A80738" w:rsidRDefault="00A80738" w:rsidP="004C08C5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DCACF5F" w14:textId="3550837A" w:rsidR="00C659E2" w:rsidRDefault="00C659E2" w:rsidP="004C08C5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D264C" w:rsidRPr="001D264C">
        <w:rPr>
          <w:sz w:val="22"/>
          <w:szCs w:val="22"/>
        </w:rPr>
        <w:t>przetarg</w:t>
      </w:r>
      <w:r w:rsidR="004C08C5">
        <w:rPr>
          <w:sz w:val="22"/>
          <w:szCs w:val="22"/>
        </w:rPr>
        <w:t>u</w:t>
      </w:r>
      <w:r w:rsidR="001D264C" w:rsidRPr="001D264C">
        <w:rPr>
          <w:sz w:val="22"/>
          <w:szCs w:val="22"/>
        </w:rPr>
        <w:t xml:space="preserve"> nieograniczon</w:t>
      </w:r>
      <w:r w:rsidR="004C08C5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6CD0B230" w14:textId="77777777" w:rsidR="004C08C5" w:rsidRPr="00577BC6" w:rsidRDefault="004C08C5" w:rsidP="004C08C5">
      <w:pPr>
        <w:jc w:val="both"/>
        <w:rPr>
          <w:b/>
          <w:bCs/>
          <w:sz w:val="22"/>
          <w:szCs w:val="22"/>
        </w:rPr>
      </w:pPr>
    </w:p>
    <w:p w14:paraId="588247B3" w14:textId="502ED319" w:rsidR="00A80738" w:rsidRDefault="001D264C" w:rsidP="004C08C5">
      <w:pPr>
        <w:pStyle w:val="Tekstpodstawowywcity"/>
        <w:ind w:firstLine="0"/>
        <w:jc w:val="center"/>
        <w:rPr>
          <w:b/>
          <w:sz w:val="22"/>
          <w:szCs w:val="22"/>
        </w:rPr>
      </w:pPr>
      <w:r w:rsidRPr="001D264C">
        <w:rPr>
          <w:b/>
          <w:sz w:val="22"/>
          <w:szCs w:val="22"/>
        </w:rPr>
        <w:t xml:space="preserve">Wykonanie wielobranżowej dokumentacji projektowo-kosztorysowej dla inwestycji </w:t>
      </w:r>
      <w:proofErr w:type="spellStart"/>
      <w:r w:rsidRPr="001D264C">
        <w:rPr>
          <w:b/>
          <w:sz w:val="22"/>
          <w:szCs w:val="22"/>
        </w:rPr>
        <w:t>pn</w:t>
      </w:r>
      <w:proofErr w:type="spellEnd"/>
      <w:r w:rsidRPr="001D264C">
        <w:rPr>
          <w:b/>
          <w:sz w:val="22"/>
          <w:szCs w:val="22"/>
        </w:rPr>
        <w:t>: "Kompleksowa modernizacja mediów Wielkopolskiego Centrum Specjalistycznego - Gazy Medyczne - Etap I - dokumentacja projektowa" Szpitala Wojewódzkiego w Poznaniu - Filia 1.</w:t>
      </w:r>
    </w:p>
    <w:p w14:paraId="2F654CE3" w14:textId="77777777" w:rsidR="004C08C5" w:rsidRPr="00577BC6" w:rsidRDefault="004C08C5" w:rsidP="004C08C5">
      <w:pPr>
        <w:pStyle w:val="Tekstpodstawowywcity"/>
        <w:ind w:firstLine="0"/>
        <w:jc w:val="center"/>
        <w:rPr>
          <w:sz w:val="22"/>
          <w:szCs w:val="22"/>
        </w:rPr>
      </w:pPr>
    </w:p>
    <w:p w14:paraId="19059637" w14:textId="366AF730" w:rsidR="00D665F5" w:rsidRDefault="00D665F5" w:rsidP="004C08C5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D264C" w:rsidRPr="001D264C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099CBE5" w14:textId="672FF9C3" w:rsidR="004C08C5" w:rsidRDefault="004C08C5" w:rsidP="004C08C5">
      <w:pPr>
        <w:jc w:val="both"/>
        <w:rPr>
          <w:sz w:val="22"/>
          <w:szCs w:val="22"/>
        </w:rPr>
      </w:pPr>
    </w:p>
    <w:p w14:paraId="368DAB6C" w14:textId="2203B0B8" w:rsidR="004C08C5" w:rsidRPr="00577BC6" w:rsidRDefault="004C08C5" w:rsidP="004C08C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Kwotę, jaką zamawiający zamierza przeznaczyć na </w:t>
      </w:r>
      <w:proofErr w:type="spellStart"/>
      <w:r>
        <w:rPr>
          <w:sz w:val="22"/>
          <w:szCs w:val="22"/>
        </w:rPr>
        <w:t>sfinasowanie</w:t>
      </w:r>
      <w:proofErr w:type="spellEnd"/>
      <w:r>
        <w:rPr>
          <w:sz w:val="22"/>
          <w:szCs w:val="22"/>
        </w:rPr>
        <w:t xml:space="preserve"> danego zamówienia to 300 000,00zł brutto.</w:t>
      </w:r>
    </w:p>
    <w:p w14:paraId="3426F49B" w14:textId="77777777" w:rsidR="004C08C5" w:rsidRDefault="004C08C5" w:rsidP="004C08C5">
      <w:pPr>
        <w:jc w:val="both"/>
        <w:rPr>
          <w:sz w:val="22"/>
          <w:szCs w:val="22"/>
        </w:rPr>
      </w:pPr>
    </w:p>
    <w:p w14:paraId="06607CF2" w14:textId="5582A019" w:rsidR="00A80738" w:rsidRDefault="00D665F5" w:rsidP="004C08C5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D264C" w:rsidRPr="001D264C">
        <w:rPr>
          <w:sz w:val="22"/>
          <w:szCs w:val="22"/>
        </w:rPr>
        <w:t>31/05/2021</w:t>
      </w:r>
      <w:r w:rsidR="00FF4AB1" w:rsidRPr="00577BC6">
        <w:rPr>
          <w:sz w:val="22"/>
          <w:szCs w:val="22"/>
        </w:rPr>
        <w:t xml:space="preserve"> o godz. </w:t>
      </w:r>
      <w:r w:rsidR="001D264C" w:rsidRPr="001D264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p w14:paraId="0F44BBFF" w14:textId="77777777" w:rsidR="004C08C5" w:rsidRPr="00577BC6" w:rsidRDefault="004C08C5" w:rsidP="004C08C5">
      <w:pPr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5"/>
        <w:gridCol w:w="1417"/>
        <w:gridCol w:w="2268"/>
        <w:gridCol w:w="1559"/>
      </w:tblGrid>
      <w:tr w:rsidR="00040D36" w:rsidRPr="00493F8C" w14:paraId="6C1ECEA2" w14:textId="77777777" w:rsidTr="00731081">
        <w:tc>
          <w:tcPr>
            <w:tcW w:w="993" w:type="dxa"/>
            <w:shd w:val="clear" w:color="auto" w:fill="auto"/>
            <w:vAlign w:val="center"/>
          </w:tcPr>
          <w:p w14:paraId="3EA615E6" w14:textId="77777777" w:rsidR="00040D36" w:rsidRPr="00490DC0" w:rsidRDefault="00040D36" w:rsidP="004C08C5">
            <w:pPr>
              <w:jc w:val="center"/>
            </w:pPr>
            <w:r w:rsidRPr="00490DC0"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A2E50F" w14:textId="77777777" w:rsidR="00040D36" w:rsidRPr="00490DC0" w:rsidRDefault="00040D36" w:rsidP="004C08C5">
            <w:pPr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1417" w:type="dxa"/>
          </w:tcPr>
          <w:p w14:paraId="0D4E0195" w14:textId="5792FE87" w:rsidR="00040D36" w:rsidRPr="00490DC0" w:rsidRDefault="00040D36" w:rsidP="004C08C5">
            <w:pPr>
              <w:jc w:val="center"/>
            </w:pPr>
            <w:r>
              <w:t>Termin wykonania</w:t>
            </w:r>
          </w:p>
        </w:tc>
        <w:tc>
          <w:tcPr>
            <w:tcW w:w="2268" w:type="dxa"/>
          </w:tcPr>
          <w:p w14:paraId="05B8F8D2" w14:textId="4D9D658D" w:rsidR="00040D36" w:rsidRPr="00490DC0" w:rsidRDefault="00731081" w:rsidP="00731081">
            <w:pPr>
              <w:jc w:val="center"/>
            </w:pPr>
            <w:r>
              <w:t>Doświadczenie zawodowe projektanta przy realizacji podobnych projektów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83A3561" w14:textId="685AFD6C" w:rsidR="00040D36" w:rsidRPr="00490DC0" w:rsidRDefault="00040D36" w:rsidP="004C08C5">
            <w:pPr>
              <w:jc w:val="center"/>
            </w:pPr>
            <w:r w:rsidRPr="00490DC0">
              <w:t>Cena oferty</w:t>
            </w:r>
          </w:p>
        </w:tc>
      </w:tr>
      <w:tr w:rsidR="00040D36" w:rsidRPr="00493F8C" w14:paraId="36E31069" w14:textId="77777777" w:rsidTr="00731081">
        <w:tc>
          <w:tcPr>
            <w:tcW w:w="993" w:type="dxa"/>
            <w:shd w:val="clear" w:color="auto" w:fill="auto"/>
            <w:vAlign w:val="center"/>
          </w:tcPr>
          <w:p w14:paraId="74EA1B8D" w14:textId="77777777" w:rsidR="00040D36" w:rsidRPr="00490DC0" w:rsidRDefault="00040D36" w:rsidP="004C08C5">
            <w:pPr>
              <w:jc w:val="center"/>
            </w:pPr>
            <w:r w:rsidRPr="001D264C">
              <w:t>1</w:t>
            </w:r>
          </w:p>
        </w:tc>
        <w:tc>
          <w:tcPr>
            <w:tcW w:w="2835" w:type="dxa"/>
            <w:shd w:val="clear" w:color="auto" w:fill="auto"/>
          </w:tcPr>
          <w:p w14:paraId="542FF66B" w14:textId="77777777" w:rsidR="00040D36" w:rsidRPr="00490DC0" w:rsidRDefault="00040D36" w:rsidP="004C08C5">
            <w:r w:rsidRPr="001D264C">
              <w:t>Pracownia Projektowa arch. Grażyna Stojek</w:t>
            </w:r>
          </w:p>
          <w:p w14:paraId="4F0D4CFF" w14:textId="77777777" w:rsidR="00040D36" w:rsidRPr="00490DC0" w:rsidRDefault="00040D36" w:rsidP="004C08C5">
            <w:r w:rsidRPr="001D264C">
              <w:t>Inspektowa</w:t>
            </w:r>
            <w:r w:rsidRPr="00490DC0">
              <w:t xml:space="preserve"> </w:t>
            </w:r>
            <w:r w:rsidRPr="001D264C">
              <w:t>5</w:t>
            </w:r>
            <w:r w:rsidRPr="00490DC0">
              <w:t xml:space="preserve"> </w:t>
            </w:r>
          </w:p>
          <w:p w14:paraId="4C4FC294" w14:textId="77777777" w:rsidR="00040D36" w:rsidRPr="00490DC0" w:rsidRDefault="00040D36" w:rsidP="004C08C5">
            <w:pPr>
              <w:jc w:val="both"/>
            </w:pPr>
            <w:r w:rsidRPr="001D264C">
              <w:t>71-220</w:t>
            </w:r>
            <w:r w:rsidRPr="00490DC0">
              <w:t xml:space="preserve"> </w:t>
            </w:r>
            <w:r w:rsidRPr="001D264C">
              <w:t>Szczecin</w:t>
            </w:r>
          </w:p>
        </w:tc>
        <w:tc>
          <w:tcPr>
            <w:tcW w:w="1417" w:type="dxa"/>
          </w:tcPr>
          <w:p w14:paraId="5CB305D9" w14:textId="77777777" w:rsidR="00731081" w:rsidRDefault="00731081" w:rsidP="004C08C5">
            <w:pPr>
              <w:jc w:val="center"/>
            </w:pPr>
          </w:p>
          <w:p w14:paraId="701D3469" w14:textId="56CEF5A8" w:rsidR="00040D36" w:rsidRPr="001D264C" w:rsidRDefault="00040D36" w:rsidP="004C08C5">
            <w:pPr>
              <w:jc w:val="center"/>
            </w:pPr>
            <w:r>
              <w:t>13 tygodni</w:t>
            </w:r>
          </w:p>
        </w:tc>
        <w:tc>
          <w:tcPr>
            <w:tcW w:w="2268" w:type="dxa"/>
          </w:tcPr>
          <w:p w14:paraId="642932EA" w14:textId="77777777" w:rsidR="00731081" w:rsidRDefault="00731081" w:rsidP="00040D36">
            <w:pPr>
              <w:ind w:right="1172"/>
              <w:jc w:val="center"/>
            </w:pPr>
          </w:p>
          <w:p w14:paraId="1EB0DEF4" w14:textId="5AF42B2D" w:rsidR="00040D36" w:rsidRPr="001D264C" w:rsidRDefault="00731081" w:rsidP="00731081">
            <w:pPr>
              <w:jc w:val="center"/>
            </w:pPr>
            <w: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E88FD8" w14:textId="242E48F0" w:rsidR="00040D36" w:rsidRPr="00490DC0" w:rsidRDefault="00040D36" w:rsidP="004C08C5">
            <w:pPr>
              <w:jc w:val="center"/>
            </w:pPr>
            <w:r w:rsidRPr="001D264C">
              <w:t>322 260.00 zł</w:t>
            </w:r>
          </w:p>
        </w:tc>
      </w:tr>
    </w:tbl>
    <w:p w14:paraId="3FF955CD" w14:textId="77777777" w:rsidR="0069085C" w:rsidRDefault="0069085C" w:rsidP="004C08C5">
      <w:pPr>
        <w:jc w:val="both"/>
        <w:rPr>
          <w:sz w:val="24"/>
        </w:rPr>
      </w:pPr>
    </w:p>
    <w:p w14:paraId="5B5D6227" w14:textId="77777777" w:rsidR="00577BC6" w:rsidRDefault="00577BC6" w:rsidP="004C08C5">
      <w:pPr>
        <w:jc w:val="both"/>
        <w:rPr>
          <w:sz w:val="24"/>
        </w:rPr>
      </w:pPr>
    </w:p>
    <w:p w14:paraId="288B535A" w14:textId="42C07EF2" w:rsidR="00A80738" w:rsidRDefault="00A80738" w:rsidP="004C08C5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6DD2D643" w14:textId="77777777" w:rsidR="004C08C5" w:rsidRDefault="004C08C5" w:rsidP="004C08C5">
      <w:pPr>
        <w:pStyle w:val="Tekstpodstawowy"/>
        <w:spacing w:line="240" w:lineRule="auto"/>
        <w:ind w:left="3119" w:firstLine="425"/>
        <w:jc w:val="right"/>
        <w:rPr>
          <w:i/>
        </w:rPr>
      </w:pPr>
    </w:p>
    <w:p w14:paraId="37D021E6" w14:textId="77777777" w:rsidR="004C08C5" w:rsidRDefault="004C08C5" w:rsidP="004C08C5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6B14434" w14:textId="77777777" w:rsidR="004C08C5" w:rsidRDefault="004C08C5" w:rsidP="004C08C5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w Poznaniu</w:t>
      </w:r>
    </w:p>
    <w:p w14:paraId="19925BF4" w14:textId="318E7F90" w:rsidR="004C08C5" w:rsidRDefault="004C08C5" w:rsidP="004C08C5">
      <w:pPr>
        <w:pStyle w:val="Tekstpodstawowy"/>
        <w:spacing w:line="240" w:lineRule="auto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Piotr Nowicki</w:t>
      </w:r>
    </w:p>
    <w:p w14:paraId="75B18F37" w14:textId="77777777" w:rsidR="004C08C5" w:rsidRPr="00577BC6" w:rsidRDefault="004C08C5" w:rsidP="004C08C5">
      <w:pPr>
        <w:pStyle w:val="Tekstpodstawowy"/>
        <w:spacing w:line="240" w:lineRule="auto"/>
        <w:ind w:left="3119" w:firstLine="425"/>
        <w:jc w:val="right"/>
        <w:rPr>
          <w:i/>
        </w:rPr>
      </w:pPr>
    </w:p>
    <w:sectPr w:rsidR="004C08C5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989C1" w14:textId="77777777" w:rsidR="004A1BA1" w:rsidRDefault="004A1BA1">
      <w:r>
        <w:separator/>
      </w:r>
    </w:p>
  </w:endnote>
  <w:endnote w:type="continuationSeparator" w:id="0">
    <w:p w14:paraId="6107DF87" w14:textId="77777777" w:rsidR="004A1BA1" w:rsidRDefault="004A1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DD3A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DEC7F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40A4F" w14:textId="10686B96" w:rsidR="009F189D" w:rsidRDefault="00094EF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A8C13C9" wp14:editId="7BA552D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2163D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07C646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58D9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A60B35" w14:textId="77777777" w:rsidR="009F189D" w:rsidRDefault="009F189D">
    <w:pPr>
      <w:pStyle w:val="Stopka"/>
      <w:tabs>
        <w:tab w:val="clear" w:pos="4536"/>
      </w:tabs>
      <w:jc w:val="center"/>
    </w:pPr>
  </w:p>
  <w:p w14:paraId="4308EE4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C0B00" w14:textId="77777777" w:rsidR="004A1BA1" w:rsidRDefault="004A1BA1">
      <w:r>
        <w:separator/>
      </w:r>
    </w:p>
  </w:footnote>
  <w:footnote w:type="continuationSeparator" w:id="0">
    <w:p w14:paraId="76E51A16" w14:textId="77777777" w:rsidR="004A1BA1" w:rsidRDefault="004A1B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FAD67" w14:textId="77777777" w:rsidR="001D264C" w:rsidRDefault="001D26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8F707" w14:textId="77777777" w:rsidR="001D264C" w:rsidRDefault="001D26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08F13" w14:textId="77777777" w:rsidR="001D264C" w:rsidRDefault="001D26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0F6"/>
    <w:rsid w:val="00007727"/>
    <w:rsid w:val="00017720"/>
    <w:rsid w:val="00035488"/>
    <w:rsid w:val="00040D36"/>
    <w:rsid w:val="00094EF2"/>
    <w:rsid w:val="000D7F25"/>
    <w:rsid w:val="000E00E5"/>
    <w:rsid w:val="001146A4"/>
    <w:rsid w:val="00173B20"/>
    <w:rsid w:val="001C69FF"/>
    <w:rsid w:val="001D264C"/>
    <w:rsid w:val="0023318D"/>
    <w:rsid w:val="003B6B36"/>
    <w:rsid w:val="003D72FD"/>
    <w:rsid w:val="003F57CD"/>
    <w:rsid w:val="00423179"/>
    <w:rsid w:val="00490DC0"/>
    <w:rsid w:val="00493F8C"/>
    <w:rsid w:val="004A1BA1"/>
    <w:rsid w:val="004C08C5"/>
    <w:rsid w:val="004C7E9B"/>
    <w:rsid w:val="0050653D"/>
    <w:rsid w:val="00577BC6"/>
    <w:rsid w:val="00601802"/>
    <w:rsid w:val="0069085C"/>
    <w:rsid w:val="00731081"/>
    <w:rsid w:val="007F00F6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6A97C5"/>
  <w15:chartTrackingRefBased/>
  <w15:docId w15:val="{ED877A97-672C-4D38-89EB-6E58FC73B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4C08C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1338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2021-05-31T08:20:00Z</cp:lastPrinted>
  <dcterms:created xsi:type="dcterms:W3CDTF">2021-05-31T08:36:00Z</dcterms:created>
  <dcterms:modified xsi:type="dcterms:W3CDTF">2021-05-31T08:36:00Z</dcterms:modified>
</cp:coreProperties>
</file>