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5C8BE2" w14:textId="114ABCA8" w:rsidR="006A5DF1" w:rsidRDefault="00E12981" w:rsidP="006A5DF1">
      <w:pPr>
        <w:spacing w:after="240"/>
        <w:jc w:val="right"/>
        <w:rPr>
          <w:sz w:val="22"/>
          <w:szCs w:val="22"/>
        </w:rPr>
      </w:pPr>
      <w:r w:rsidRPr="00E1298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5901E8">
        <w:rPr>
          <w:sz w:val="22"/>
          <w:szCs w:val="22"/>
        </w:rPr>
        <w:t>31.05.2021 r.</w:t>
      </w:r>
    </w:p>
    <w:p w14:paraId="2E6F2077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83D3404" w14:textId="77777777" w:rsidR="00E12981" w:rsidRPr="00E12981" w:rsidRDefault="00E12981" w:rsidP="006A5DF1">
      <w:pPr>
        <w:rPr>
          <w:b/>
          <w:bCs/>
          <w:sz w:val="22"/>
          <w:szCs w:val="22"/>
        </w:rPr>
      </w:pPr>
      <w:r w:rsidRPr="00E12981">
        <w:rPr>
          <w:b/>
          <w:bCs/>
          <w:sz w:val="22"/>
          <w:szCs w:val="22"/>
        </w:rPr>
        <w:t>Szpital Miejski Specjalistyczny</w:t>
      </w:r>
    </w:p>
    <w:p w14:paraId="5F0185E5" w14:textId="77777777" w:rsidR="00E12981" w:rsidRPr="00E12981" w:rsidRDefault="00E12981" w:rsidP="006A5DF1">
      <w:pPr>
        <w:rPr>
          <w:b/>
          <w:bCs/>
          <w:sz w:val="22"/>
          <w:szCs w:val="22"/>
        </w:rPr>
      </w:pPr>
      <w:r w:rsidRPr="00E12981">
        <w:rPr>
          <w:b/>
          <w:bCs/>
          <w:sz w:val="22"/>
          <w:szCs w:val="22"/>
        </w:rPr>
        <w:t>im. Gabriela Narutowicza w Krakowie</w:t>
      </w:r>
    </w:p>
    <w:p w14:paraId="72619D9F" w14:textId="77777777" w:rsidR="006A5DF1" w:rsidRPr="00BD5546" w:rsidRDefault="00E12981" w:rsidP="006A5DF1">
      <w:pPr>
        <w:rPr>
          <w:sz w:val="22"/>
          <w:szCs w:val="22"/>
        </w:rPr>
      </w:pPr>
      <w:r w:rsidRPr="00E12981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E12981">
        <w:rPr>
          <w:sz w:val="22"/>
          <w:szCs w:val="22"/>
        </w:rPr>
        <w:t>35-37</w:t>
      </w:r>
    </w:p>
    <w:p w14:paraId="25E8D014" w14:textId="77777777" w:rsidR="006A5DF1" w:rsidRPr="00BD5546" w:rsidRDefault="00E12981" w:rsidP="006A5DF1">
      <w:pPr>
        <w:rPr>
          <w:sz w:val="22"/>
          <w:szCs w:val="22"/>
        </w:rPr>
      </w:pPr>
      <w:r w:rsidRPr="00E12981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E12981">
        <w:rPr>
          <w:sz w:val="22"/>
          <w:szCs w:val="22"/>
        </w:rPr>
        <w:t>Kraków</w:t>
      </w:r>
    </w:p>
    <w:p w14:paraId="6AF00B9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F971D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90A111" w14:textId="68C54CB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5060F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507FD4D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159A9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ED791A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EFC945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AD4404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CC0056" w14:textId="71E77F7E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901E8">
        <w:rPr>
          <w:rFonts w:ascii="Times New Roman" w:hAnsi="Times New Roman"/>
          <w:szCs w:val="28"/>
        </w:rPr>
        <w:t xml:space="preserve"> </w:t>
      </w:r>
      <w:r w:rsidR="00E5060F">
        <w:rPr>
          <w:rFonts w:ascii="Times New Roman" w:hAnsi="Times New Roman"/>
          <w:szCs w:val="28"/>
        </w:rPr>
        <w:t>- XXXVIII</w:t>
      </w:r>
    </w:p>
    <w:p w14:paraId="2A35AE79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12981" w:rsidRPr="00E1298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12981" w:rsidRPr="00E12981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12981" w:rsidRPr="00E12981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76203D78" w14:textId="31E996AA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E5060F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12981" w:rsidRPr="00E12981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12981" w:rsidRPr="006A5DF1" w14:paraId="22FC8CBF" w14:textId="77777777" w:rsidTr="00EA79E7">
        <w:tc>
          <w:tcPr>
            <w:tcW w:w="9356" w:type="dxa"/>
            <w:shd w:val="clear" w:color="auto" w:fill="auto"/>
          </w:tcPr>
          <w:p w14:paraId="4DE312E3" w14:textId="77777777" w:rsidR="00E12981" w:rsidRPr="006A5DF1" w:rsidRDefault="00E12981" w:rsidP="00EA79E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12981">
              <w:rPr>
                <w:b/>
                <w:bCs/>
                <w:sz w:val="22"/>
                <w:szCs w:val="22"/>
              </w:rPr>
              <w:t>38</w:t>
            </w:r>
          </w:p>
          <w:p w14:paraId="1B5876B1" w14:textId="77777777" w:rsidR="00E12981" w:rsidRPr="00E12981" w:rsidRDefault="00E12981" w:rsidP="00EA79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2981">
              <w:rPr>
                <w:sz w:val="22"/>
                <w:szCs w:val="22"/>
              </w:rPr>
              <w:t>Pytanie 1, dotyczy pakietu 35</w:t>
            </w:r>
          </w:p>
          <w:p w14:paraId="2BCE312E" w14:textId="77777777" w:rsidR="00E12981" w:rsidRPr="00E12981" w:rsidRDefault="00E12981" w:rsidP="00EA79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2981">
              <w:rPr>
                <w:sz w:val="22"/>
                <w:szCs w:val="22"/>
              </w:rPr>
              <w:t xml:space="preserve">Prosimy Zamawiającego o dopuszczenie układu oddechowego do respiratora </w:t>
            </w:r>
            <w:proofErr w:type="spellStart"/>
            <w:r w:rsidRPr="00E12981">
              <w:rPr>
                <w:sz w:val="22"/>
                <w:szCs w:val="22"/>
              </w:rPr>
              <w:t>Trilogy</w:t>
            </w:r>
            <w:proofErr w:type="spellEnd"/>
            <w:r w:rsidRPr="00E12981">
              <w:rPr>
                <w:sz w:val="22"/>
                <w:szCs w:val="22"/>
              </w:rPr>
              <w:t xml:space="preserve"> mikrobiologicznie czystego o długości 1,8 m. </w:t>
            </w:r>
          </w:p>
          <w:p w14:paraId="20417320" w14:textId="59130C2B" w:rsidR="00E12981" w:rsidRDefault="00E5060F" w:rsidP="00EA79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2259D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4AC6B027" w14:textId="77777777" w:rsidR="005901E8" w:rsidRPr="00E12981" w:rsidRDefault="005901E8" w:rsidP="00EA79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9EA5C0F" w14:textId="77777777" w:rsidR="00E12981" w:rsidRPr="00E12981" w:rsidRDefault="00E12981" w:rsidP="00EA79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2981">
              <w:rPr>
                <w:sz w:val="22"/>
                <w:szCs w:val="22"/>
              </w:rPr>
              <w:t>Pytanie 2, dotyczy załącznika nr 4 wzór umowy</w:t>
            </w:r>
          </w:p>
          <w:p w14:paraId="7EDA5F39" w14:textId="77777777" w:rsidR="00E12981" w:rsidRPr="00E12981" w:rsidRDefault="00E12981" w:rsidP="00EA79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2981">
              <w:rPr>
                <w:sz w:val="22"/>
                <w:szCs w:val="22"/>
              </w:rPr>
              <w:t xml:space="preserve">Prosimy Zamawiającego o zmianę zapisów §13 ust. 1 </w:t>
            </w:r>
            <w:proofErr w:type="spellStart"/>
            <w:r w:rsidRPr="00E12981">
              <w:rPr>
                <w:sz w:val="22"/>
                <w:szCs w:val="22"/>
              </w:rPr>
              <w:t>ppkt</w:t>
            </w:r>
            <w:proofErr w:type="spellEnd"/>
            <w:r w:rsidRPr="00E12981">
              <w:rPr>
                <w:sz w:val="22"/>
                <w:szCs w:val="22"/>
              </w:rPr>
              <w:t xml:space="preserve">. a tak, aby otrzymał następujące brzmienie: </w:t>
            </w:r>
          </w:p>
          <w:p w14:paraId="1A83FB41" w14:textId="77777777" w:rsidR="00E12981" w:rsidRPr="00E12981" w:rsidRDefault="00E12981" w:rsidP="00EA79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2981">
              <w:rPr>
                <w:sz w:val="22"/>
                <w:szCs w:val="22"/>
              </w:rPr>
              <w:t xml:space="preserve">Wykonawca zobowiązuje się do zapłaty Zamawiającemu następujących kar umownych w przypadku: </w:t>
            </w:r>
          </w:p>
          <w:p w14:paraId="544AB5AB" w14:textId="77777777" w:rsidR="00E12981" w:rsidRPr="00E12981" w:rsidRDefault="00E12981" w:rsidP="00EA79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2981">
              <w:rPr>
                <w:sz w:val="22"/>
                <w:szCs w:val="22"/>
              </w:rPr>
              <w:t>a)</w:t>
            </w:r>
            <w:r w:rsidRPr="00E12981">
              <w:rPr>
                <w:sz w:val="22"/>
                <w:szCs w:val="22"/>
              </w:rPr>
              <w:tab/>
              <w:t xml:space="preserve">zwłoki w realizacji dostawy towaru,  w terminach określonych w niniejszej umowie - kwoty </w:t>
            </w:r>
          </w:p>
          <w:p w14:paraId="51283EC8" w14:textId="77777777" w:rsidR="00E12981" w:rsidRPr="006A5DF1" w:rsidRDefault="00E12981" w:rsidP="00EA79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2981">
              <w:rPr>
                <w:sz w:val="22"/>
                <w:szCs w:val="22"/>
              </w:rPr>
              <w:t>w wysokości 0,5% wartości brutto niedostarczonej części zamówienia za każdy dzień zwłoki w jego dostarczeniu,</w:t>
            </w:r>
          </w:p>
          <w:p w14:paraId="05838E73" w14:textId="33615D13" w:rsidR="00E12981" w:rsidRPr="00E12981" w:rsidRDefault="00E5060F" w:rsidP="00EA79E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712992">
              <w:rPr>
                <w:b/>
                <w:bCs/>
                <w:sz w:val="22"/>
                <w:szCs w:val="22"/>
              </w:rPr>
              <w:t xml:space="preserve"> Zamawiający nie wyraża zgody</w:t>
            </w:r>
            <w:r w:rsidR="006229C3">
              <w:rPr>
                <w:b/>
                <w:bCs/>
                <w:sz w:val="22"/>
                <w:szCs w:val="22"/>
              </w:rPr>
              <w:t xml:space="preserve"> na zmiany w zakresie kar umownych.</w:t>
            </w:r>
          </w:p>
        </w:tc>
      </w:tr>
    </w:tbl>
    <w:p w14:paraId="4DB0535A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6C6221D6" w14:textId="77777777" w:rsidR="005901E8" w:rsidRDefault="005901E8" w:rsidP="005901E8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0BB9086E" w14:textId="77777777" w:rsidR="005901E8" w:rsidRPr="006A5DF1" w:rsidRDefault="005901E8" w:rsidP="005901E8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7798F225" w14:textId="43609C8A" w:rsidR="006D4AB3" w:rsidRPr="006A5DF1" w:rsidRDefault="006D4AB3" w:rsidP="005901E8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5901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4E8683" w14:textId="77777777" w:rsidR="004D74EF" w:rsidRDefault="004D74EF">
      <w:r>
        <w:separator/>
      </w:r>
    </w:p>
  </w:endnote>
  <w:endnote w:type="continuationSeparator" w:id="0">
    <w:p w14:paraId="356E58EA" w14:textId="77777777" w:rsidR="004D74EF" w:rsidRDefault="004D7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3943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58EE7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EA902" w14:textId="77777777" w:rsidR="006D4AB3" w:rsidRDefault="005901E8">
    <w:pPr>
      <w:pStyle w:val="Stopka"/>
      <w:tabs>
        <w:tab w:val="clear" w:pos="4536"/>
      </w:tabs>
      <w:jc w:val="center"/>
    </w:pPr>
    <w:r>
      <w:rPr>
        <w:noProof/>
      </w:rPr>
      <w:pict w14:anchorId="24420680">
        <v:line id="_x0000_s2049" style="position:absolute;left:0;text-align:left;z-index:251657728" from="-3.85pt,8.75pt" to="455.15pt,8.75pt"/>
      </w:pict>
    </w:r>
  </w:p>
  <w:p w14:paraId="60A67E3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0B75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C66AA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F69801" w14:textId="77777777" w:rsidR="006D4AB3" w:rsidRDefault="006D4AB3">
    <w:pPr>
      <w:pStyle w:val="Stopka"/>
      <w:tabs>
        <w:tab w:val="clear" w:pos="4536"/>
        <w:tab w:val="left" w:pos="6237"/>
      </w:tabs>
    </w:pPr>
  </w:p>
  <w:p w14:paraId="07324AA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546B6" w14:textId="77777777" w:rsidR="004D74EF" w:rsidRDefault="004D74EF">
      <w:r>
        <w:separator/>
      </w:r>
    </w:p>
  </w:footnote>
  <w:footnote w:type="continuationSeparator" w:id="0">
    <w:p w14:paraId="668257EB" w14:textId="77777777" w:rsidR="004D74EF" w:rsidRDefault="004D7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B03EBB" w14:textId="77777777" w:rsidR="00E12981" w:rsidRDefault="00E129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24BB89" w14:textId="77777777" w:rsidR="00E12981" w:rsidRDefault="00E129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DB8E2E" w14:textId="77777777" w:rsidR="00E12981" w:rsidRDefault="00E129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74EF"/>
    <w:rsid w:val="00031374"/>
    <w:rsid w:val="000A1097"/>
    <w:rsid w:val="000E2A8F"/>
    <w:rsid w:val="0012774F"/>
    <w:rsid w:val="00144B7A"/>
    <w:rsid w:val="00180C6E"/>
    <w:rsid w:val="0029606A"/>
    <w:rsid w:val="003F4305"/>
    <w:rsid w:val="004848F3"/>
    <w:rsid w:val="004A75F2"/>
    <w:rsid w:val="004D74EF"/>
    <w:rsid w:val="005144A9"/>
    <w:rsid w:val="00520165"/>
    <w:rsid w:val="005901E8"/>
    <w:rsid w:val="005B1B08"/>
    <w:rsid w:val="006229C3"/>
    <w:rsid w:val="00632C3C"/>
    <w:rsid w:val="00662BDB"/>
    <w:rsid w:val="006A5DF1"/>
    <w:rsid w:val="006B7198"/>
    <w:rsid w:val="006D4AB3"/>
    <w:rsid w:val="006F3B81"/>
    <w:rsid w:val="00712992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2259D"/>
    <w:rsid w:val="00C370F2"/>
    <w:rsid w:val="00C44EEC"/>
    <w:rsid w:val="00D22FFA"/>
    <w:rsid w:val="00D8461B"/>
    <w:rsid w:val="00D9049C"/>
    <w:rsid w:val="00D915F2"/>
    <w:rsid w:val="00DF32E8"/>
    <w:rsid w:val="00E12981"/>
    <w:rsid w:val="00E21B49"/>
    <w:rsid w:val="00E2789F"/>
    <w:rsid w:val="00E5060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C237DF"/>
  <w15:chartTrackingRefBased/>
  <w15:docId w15:val="{887AA51A-87FD-4DC5-BEB6-DF2E6A2A7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195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2001-02-10T14:28:00Z</cp:lastPrinted>
  <dcterms:created xsi:type="dcterms:W3CDTF">2021-05-25T07:36:00Z</dcterms:created>
  <dcterms:modified xsi:type="dcterms:W3CDTF">2021-05-28T09:27:00Z</dcterms:modified>
</cp:coreProperties>
</file>