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201A4" w14:textId="028EE907" w:rsidR="006A5DF1" w:rsidRDefault="00282A5D" w:rsidP="006A5DF1">
      <w:pPr>
        <w:spacing w:after="240"/>
        <w:jc w:val="right"/>
        <w:rPr>
          <w:sz w:val="22"/>
          <w:szCs w:val="22"/>
        </w:rPr>
      </w:pPr>
      <w:r w:rsidRPr="00282A5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000F0A">
        <w:rPr>
          <w:sz w:val="22"/>
          <w:szCs w:val="22"/>
        </w:rPr>
        <w:t>31.05.2021 r.</w:t>
      </w:r>
    </w:p>
    <w:p w14:paraId="7EA5D9B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9DA229" w14:textId="77777777" w:rsidR="00282A5D" w:rsidRPr="00282A5D" w:rsidRDefault="00282A5D" w:rsidP="006A5DF1">
      <w:pPr>
        <w:rPr>
          <w:b/>
          <w:bCs/>
          <w:sz w:val="22"/>
          <w:szCs w:val="22"/>
        </w:rPr>
      </w:pPr>
      <w:r w:rsidRPr="00282A5D">
        <w:rPr>
          <w:b/>
          <w:bCs/>
          <w:sz w:val="22"/>
          <w:szCs w:val="22"/>
        </w:rPr>
        <w:t>Szpital Miejski Specjalistyczny</w:t>
      </w:r>
    </w:p>
    <w:p w14:paraId="2962DBBB" w14:textId="77777777" w:rsidR="00282A5D" w:rsidRPr="00282A5D" w:rsidRDefault="00282A5D" w:rsidP="006A5DF1">
      <w:pPr>
        <w:rPr>
          <w:b/>
          <w:bCs/>
          <w:sz w:val="22"/>
          <w:szCs w:val="22"/>
        </w:rPr>
      </w:pPr>
      <w:r w:rsidRPr="00282A5D">
        <w:rPr>
          <w:b/>
          <w:bCs/>
          <w:sz w:val="22"/>
          <w:szCs w:val="22"/>
        </w:rPr>
        <w:t>im. Gabriela Narutowicza w Krakowie</w:t>
      </w:r>
    </w:p>
    <w:p w14:paraId="69B8101C" w14:textId="77777777" w:rsidR="006A5DF1" w:rsidRPr="00BD5546" w:rsidRDefault="00282A5D" w:rsidP="006A5DF1">
      <w:pPr>
        <w:rPr>
          <w:sz w:val="22"/>
          <w:szCs w:val="22"/>
        </w:rPr>
      </w:pPr>
      <w:r w:rsidRPr="00282A5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82A5D">
        <w:rPr>
          <w:sz w:val="22"/>
          <w:szCs w:val="22"/>
        </w:rPr>
        <w:t>35-37</w:t>
      </w:r>
    </w:p>
    <w:p w14:paraId="554EDF62" w14:textId="77777777" w:rsidR="006A5DF1" w:rsidRPr="00BD5546" w:rsidRDefault="00282A5D" w:rsidP="006A5DF1">
      <w:pPr>
        <w:rPr>
          <w:sz w:val="22"/>
          <w:szCs w:val="22"/>
        </w:rPr>
      </w:pPr>
      <w:r w:rsidRPr="00282A5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82A5D">
        <w:rPr>
          <w:sz w:val="22"/>
          <w:szCs w:val="22"/>
        </w:rPr>
        <w:t>Kraków</w:t>
      </w:r>
    </w:p>
    <w:p w14:paraId="2B7CF8C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60FDC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F39A92" w14:textId="78047CA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5B5CCC">
        <w:rPr>
          <w:b/>
          <w:bCs/>
          <w:sz w:val="22"/>
          <w:szCs w:val="22"/>
        </w:rPr>
        <w:t>ZP</w:t>
      </w:r>
      <w:proofErr w:type="spellEnd"/>
      <w:r w:rsidR="005B5CCC">
        <w:rPr>
          <w:b/>
          <w:bCs/>
          <w:sz w:val="22"/>
          <w:szCs w:val="22"/>
        </w:rPr>
        <w:t>/15/2021</w:t>
      </w:r>
      <w:r w:rsidRPr="00D91931">
        <w:rPr>
          <w:sz w:val="22"/>
          <w:szCs w:val="22"/>
        </w:rPr>
        <w:tab/>
        <w:t xml:space="preserve"> </w:t>
      </w:r>
    </w:p>
    <w:p w14:paraId="677DBB9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916C1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EB791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91CBB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641DDB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57D87E" w14:textId="1C99E02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00F0A">
        <w:rPr>
          <w:rFonts w:ascii="Times New Roman" w:hAnsi="Times New Roman"/>
          <w:szCs w:val="28"/>
        </w:rPr>
        <w:t xml:space="preserve"> </w:t>
      </w:r>
      <w:r w:rsidR="005B5CCC">
        <w:rPr>
          <w:rFonts w:ascii="Times New Roman" w:hAnsi="Times New Roman"/>
          <w:szCs w:val="28"/>
        </w:rPr>
        <w:t>- XXXVII</w:t>
      </w:r>
    </w:p>
    <w:p w14:paraId="11192FC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2A5D" w:rsidRPr="00282A5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82A5D" w:rsidRPr="00282A5D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2A5D" w:rsidRPr="00282A5D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1A30EB54" w14:textId="58752EE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B5CC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82A5D" w:rsidRPr="00282A5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2A5D" w:rsidRPr="006A5DF1" w14:paraId="1324C1D8" w14:textId="77777777" w:rsidTr="00CA5BD3">
        <w:tc>
          <w:tcPr>
            <w:tcW w:w="9356" w:type="dxa"/>
            <w:shd w:val="clear" w:color="auto" w:fill="auto"/>
          </w:tcPr>
          <w:p w14:paraId="61C0B521" w14:textId="77777777" w:rsidR="00282A5D" w:rsidRPr="006A5DF1" w:rsidRDefault="00282A5D" w:rsidP="00CA5BD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82A5D">
              <w:rPr>
                <w:b/>
                <w:bCs/>
                <w:sz w:val="22"/>
                <w:szCs w:val="22"/>
              </w:rPr>
              <w:t>37</w:t>
            </w:r>
          </w:p>
          <w:p w14:paraId="654AA855" w14:textId="77777777" w:rsidR="005B5CCC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>Pytanie nr 1, Pakiet 32:</w:t>
            </w:r>
          </w:p>
          <w:p w14:paraId="4109C03A" w14:textId="703C13D9" w:rsidR="005B5CCC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 xml:space="preserve"> Z uwagi na rodzaj przedmiotu zamówienia i sposób jego magazynowania, prosimy Zamawiającego o odstąpienie od wymogu złożenia próbek w zakresie pakietu. </w:t>
            </w:r>
          </w:p>
          <w:p w14:paraId="4BD25E66" w14:textId="523EBBE7" w:rsidR="005B5CCC" w:rsidRDefault="005B5CCC" w:rsidP="00CA5B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33EC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BBB6AA7" w14:textId="77777777" w:rsidR="00000F0A" w:rsidRDefault="00000F0A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1D675F" w14:textId="77777777" w:rsidR="005B5CCC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 xml:space="preserve">Pytanie nr 2, pakiet 32 Poz.3: </w:t>
            </w:r>
          </w:p>
          <w:p w14:paraId="3A81CBF5" w14:textId="7706CD61" w:rsidR="005B5CCC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>Prosimy Zamawiającego o dopuszczenie pojemników chirurgicznych z formaliną o pojemności 150 ml zamiast 125 ml. Pozostałe parametry zgodnie z SWZ.</w:t>
            </w:r>
          </w:p>
          <w:p w14:paraId="5B01F9F9" w14:textId="6FF76B6C" w:rsidR="005B5CCC" w:rsidRDefault="005B5CCC" w:rsidP="00CA5B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33ECF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01E0F783" w14:textId="77777777" w:rsidR="00000F0A" w:rsidRDefault="00000F0A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AC1F44" w14:textId="2E841802" w:rsidR="005B5CCC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 xml:space="preserve">Pytanie nr 3, pakiet 32 Poz.4: </w:t>
            </w:r>
          </w:p>
          <w:p w14:paraId="38F194FF" w14:textId="207A5218" w:rsidR="00282A5D" w:rsidRPr="006A5DF1" w:rsidRDefault="00282A5D" w:rsidP="00CA5B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2A5D">
              <w:rPr>
                <w:sz w:val="22"/>
                <w:szCs w:val="22"/>
              </w:rPr>
              <w:t>Prosimy Zamawiającego o dopuszczenie pojemników chirurgicznych z formaliną o pojemności 30 ml zamiast 35 ml. Pozostałe parametry zgodnie z SWZ.</w:t>
            </w:r>
          </w:p>
          <w:p w14:paraId="0A9BB96A" w14:textId="72026452" w:rsidR="00282A5D" w:rsidRPr="00282A5D" w:rsidRDefault="005B5CCC" w:rsidP="00CA5BD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33ECF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</w:tc>
      </w:tr>
    </w:tbl>
    <w:p w14:paraId="042D470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9AB86AF" w14:textId="77777777" w:rsidR="00000F0A" w:rsidRDefault="00000F0A" w:rsidP="00000F0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545AD0B3" w14:textId="77777777" w:rsidR="00000F0A" w:rsidRPr="006A5DF1" w:rsidRDefault="00000F0A" w:rsidP="00000F0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7FCFD9C8" w14:textId="093176E9" w:rsidR="006D4AB3" w:rsidRPr="006A5DF1" w:rsidRDefault="006D4AB3" w:rsidP="00000F0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000F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868E0" w14:textId="77777777" w:rsidR="0099294A" w:rsidRDefault="0099294A">
      <w:r>
        <w:separator/>
      </w:r>
    </w:p>
  </w:endnote>
  <w:endnote w:type="continuationSeparator" w:id="0">
    <w:p w14:paraId="0B687CAD" w14:textId="77777777" w:rsidR="0099294A" w:rsidRDefault="0099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DC2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C79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0FD3D" w14:textId="77777777" w:rsidR="006D4AB3" w:rsidRDefault="00000F0A">
    <w:pPr>
      <w:pStyle w:val="Stopka"/>
      <w:tabs>
        <w:tab w:val="clear" w:pos="4536"/>
      </w:tabs>
      <w:jc w:val="center"/>
    </w:pPr>
    <w:r>
      <w:rPr>
        <w:noProof/>
      </w:rPr>
      <w:pict w14:anchorId="74CB3438">
        <v:line id="_x0000_s2049" style="position:absolute;left:0;text-align:left;z-index:251657728" from="-3.85pt,8.75pt" to="455.15pt,8.75pt"/>
      </w:pict>
    </w:r>
  </w:p>
  <w:p w14:paraId="532006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4BC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455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24942A" w14:textId="77777777" w:rsidR="006D4AB3" w:rsidRDefault="006D4AB3">
    <w:pPr>
      <w:pStyle w:val="Stopka"/>
      <w:tabs>
        <w:tab w:val="clear" w:pos="4536"/>
        <w:tab w:val="left" w:pos="6237"/>
      </w:tabs>
    </w:pPr>
  </w:p>
  <w:p w14:paraId="2D54C9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D7D5D" w14:textId="77777777" w:rsidR="0099294A" w:rsidRDefault="0099294A">
      <w:r>
        <w:separator/>
      </w:r>
    </w:p>
  </w:footnote>
  <w:footnote w:type="continuationSeparator" w:id="0">
    <w:p w14:paraId="0FC52CCE" w14:textId="77777777" w:rsidR="0099294A" w:rsidRDefault="00992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E180F" w14:textId="77777777" w:rsidR="00282A5D" w:rsidRDefault="00282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4EC6E" w14:textId="77777777" w:rsidR="00282A5D" w:rsidRDefault="00282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74A79" w14:textId="77777777" w:rsidR="00282A5D" w:rsidRDefault="00282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94A"/>
    <w:rsid w:val="00000F0A"/>
    <w:rsid w:val="00031374"/>
    <w:rsid w:val="000A1097"/>
    <w:rsid w:val="000E2A8F"/>
    <w:rsid w:val="0012774F"/>
    <w:rsid w:val="00144B7A"/>
    <w:rsid w:val="00180C6E"/>
    <w:rsid w:val="00282A5D"/>
    <w:rsid w:val="0029606A"/>
    <w:rsid w:val="004848F3"/>
    <w:rsid w:val="004A75F2"/>
    <w:rsid w:val="005144A9"/>
    <w:rsid w:val="00520165"/>
    <w:rsid w:val="005B1B08"/>
    <w:rsid w:val="005B5CC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294A"/>
    <w:rsid w:val="00A905AC"/>
    <w:rsid w:val="00B33EC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286D8"/>
  <w15:chartTrackingRefBased/>
  <w15:docId w15:val="{EBBBF429-2012-4ED0-AC6A-A25F1B7D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195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2021-05-25T07:26:00Z</dcterms:created>
  <dcterms:modified xsi:type="dcterms:W3CDTF">2021-05-28T09:27:00Z</dcterms:modified>
</cp:coreProperties>
</file>