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FB2C2" w14:textId="4C97BCCB" w:rsidR="006A5DF1" w:rsidRDefault="00AF516B" w:rsidP="006A5DF1">
      <w:pPr>
        <w:spacing w:after="240"/>
        <w:jc w:val="right"/>
        <w:rPr>
          <w:sz w:val="22"/>
          <w:szCs w:val="22"/>
        </w:rPr>
      </w:pPr>
      <w:r w:rsidRPr="00AF516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8C52EB">
        <w:rPr>
          <w:sz w:val="22"/>
          <w:szCs w:val="22"/>
        </w:rPr>
        <w:t>31.05.201 r.</w:t>
      </w:r>
    </w:p>
    <w:p w14:paraId="6999B25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85B82BB" w14:textId="77777777" w:rsidR="00AF516B" w:rsidRPr="00AF516B" w:rsidRDefault="00AF516B" w:rsidP="006A5DF1">
      <w:pPr>
        <w:rPr>
          <w:b/>
          <w:bCs/>
          <w:sz w:val="22"/>
          <w:szCs w:val="22"/>
        </w:rPr>
      </w:pPr>
      <w:r w:rsidRPr="00AF516B">
        <w:rPr>
          <w:b/>
          <w:bCs/>
          <w:sz w:val="22"/>
          <w:szCs w:val="22"/>
        </w:rPr>
        <w:t>Szpital Miejski Specjalistyczny</w:t>
      </w:r>
    </w:p>
    <w:p w14:paraId="79B31294" w14:textId="77777777" w:rsidR="00AF516B" w:rsidRPr="00AF516B" w:rsidRDefault="00AF516B" w:rsidP="006A5DF1">
      <w:pPr>
        <w:rPr>
          <w:b/>
          <w:bCs/>
          <w:sz w:val="22"/>
          <w:szCs w:val="22"/>
        </w:rPr>
      </w:pPr>
      <w:r w:rsidRPr="00AF516B">
        <w:rPr>
          <w:b/>
          <w:bCs/>
          <w:sz w:val="22"/>
          <w:szCs w:val="22"/>
        </w:rPr>
        <w:t>im. Gabriela Narutowicza w Krakowie</w:t>
      </w:r>
    </w:p>
    <w:p w14:paraId="5BCD41FB" w14:textId="77777777" w:rsidR="006A5DF1" w:rsidRPr="00BD5546" w:rsidRDefault="00AF516B" w:rsidP="006A5DF1">
      <w:pPr>
        <w:rPr>
          <w:sz w:val="22"/>
          <w:szCs w:val="22"/>
        </w:rPr>
      </w:pPr>
      <w:r w:rsidRPr="00AF516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F516B">
        <w:rPr>
          <w:sz w:val="22"/>
          <w:szCs w:val="22"/>
        </w:rPr>
        <w:t>35-37</w:t>
      </w:r>
    </w:p>
    <w:p w14:paraId="6C6918BE" w14:textId="77777777" w:rsidR="006A5DF1" w:rsidRPr="00BD5546" w:rsidRDefault="00AF516B" w:rsidP="006A5DF1">
      <w:pPr>
        <w:rPr>
          <w:sz w:val="22"/>
          <w:szCs w:val="22"/>
        </w:rPr>
      </w:pPr>
      <w:r w:rsidRPr="00AF516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F516B">
        <w:rPr>
          <w:sz w:val="22"/>
          <w:szCs w:val="22"/>
        </w:rPr>
        <w:t>Kraków</w:t>
      </w:r>
    </w:p>
    <w:p w14:paraId="249BEC5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77BB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E2ADDE" w14:textId="6AF4853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1E11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2234FDE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E7CF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0CB99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39AA7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4E00A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B24AA" w14:textId="4112DD4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C52EB">
        <w:rPr>
          <w:rFonts w:ascii="Times New Roman" w:hAnsi="Times New Roman"/>
          <w:szCs w:val="28"/>
        </w:rPr>
        <w:t xml:space="preserve"> </w:t>
      </w:r>
      <w:r w:rsidR="00BE1E11">
        <w:rPr>
          <w:rFonts w:ascii="Times New Roman" w:hAnsi="Times New Roman"/>
          <w:szCs w:val="28"/>
        </w:rPr>
        <w:t>- XXII</w:t>
      </w:r>
    </w:p>
    <w:p w14:paraId="020A853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F516B" w:rsidRPr="00AF516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F516B" w:rsidRPr="00AF516B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F516B" w:rsidRPr="00AF516B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3B87478" w14:textId="132A83D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E1E1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F516B" w:rsidRPr="00AF516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516B" w:rsidRPr="006A5DF1" w14:paraId="32D09CF2" w14:textId="77777777" w:rsidTr="009C6F5A">
        <w:tc>
          <w:tcPr>
            <w:tcW w:w="9356" w:type="dxa"/>
            <w:shd w:val="clear" w:color="auto" w:fill="auto"/>
          </w:tcPr>
          <w:p w14:paraId="5658D910" w14:textId="77777777" w:rsidR="00AF516B" w:rsidRPr="006A5DF1" w:rsidRDefault="00AF516B" w:rsidP="009C6F5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F516B">
              <w:rPr>
                <w:b/>
                <w:bCs/>
                <w:sz w:val="22"/>
                <w:szCs w:val="22"/>
              </w:rPr>
              <w:t>22</w:t>
            </w:r>
          </w:p>
          <w:p w14:paraId="298C20DE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7 poz. 1</w:t>
            </w:r>
          </w:p>
          <w:p w14:paraId="7FD5A742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 xml:space="preserve">Czy Zamawiający dopuści dla rozmiarów 4, 5, 6 następujące oznakowanie kolorystyczne pierścienia: </w:t>
            </w:r>
          </w:p>
          <w:p w14:paraId="427E7B2C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4 - czerwony, 5 - niebieski, 6 - pomarańczowy?</w:t>
            </w:r>
          </w:p>
          <w:p w14:paraId="2340B63C" w14:textId="77777777" w:rsidR="00C56A7F" w:rsidRPr="00375FDA" w:rsidRDefault="00BE1E11" w:rsidP="00C56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</w:t>
            </w:r>
            <w:r w:rsidR="00C56A7F">
              <w:rPr>
                <w:b/>
                <w:bCs/>
                <w:sz w:val="22"/>
                <w:szCs w:val="22"/>
              </w:rPr>
              <w:t xml:space="preserve">Zamawiający dokonuje zmian zapisów w załączniku  nr 1 w zakresie pakietu nr 7. Zaktualizowany załącznik nr 1 Zamawiający zamieszcza na stronie internetowej oraz platformie </w:t>
            </w:r>
            <w:proofErr w:type="spellStart"/>
            <w:r w:rsidR="00C56A7F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C56A7F">
              <w:rPr>
                <w:b/>
                <w:bCs/>
                <w:sz w:val="22"/>
                <w:szCs w:val="22"/>
              </w:rPr>
              <w:t>.</w:t>
            </w:r>
          </w:p>
          <w:p w14:paraId="58565976" w14:textId="77777777" w:rsidR="008C52EB" w:rsidRPr="00BE1E11" w:rsidRDefault="008C52EB" w:rsidP="009C6F5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14:paraId="30C97D2F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11 poz. 1</w:t>
            </w:r>
          </w:p>
          <w:p w14:paraId="3CD4515C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dren o długości 210 cm?</w:t>
            </w:r>
          </w:p>
          <w:p w14:paraId="0F195564" w14:textId="676D3D3F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384215BB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488292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16 poz. 1</w:t>
            </w:r>
          </w:p>
          <w:p w14:paraId="2AC5FA80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ustniki mikrobiologicznie czyste?</w:t>
            </w:r>
          </w:p>
          <w:p w14:paraId="59EDA1A9" w14:textId="3A7978CC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0827C3B7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8BF455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16 poz. 1</w:t>
            </w:r>
          </w:p>
          <w:p w14:paraId="2C294B34" w14:textId="0C5FC36A" w:rsid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ustniki bez miękkiego zabezpieczenia na zęby?</w:t>
            </w:r>
          </w:p>
          <w:p w14:paraId="18CE7D40" w14:textId="1EDDD671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0D86604" w14:textId="77777777" w:rsidR="00BE1E11" w:rsidRPr="00AF516B" w:rsidRDefault="00BE1E11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36DA24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5B5F29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1-3</w:t>
            </w:r>
          </w:p>
          <w:p w14:paraId="325E77B2" w14:textId="44A7B2E7" w:rsid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ocenę na podstawie folderów zamiast próbek, tak jak w pozostałych pozycjach tego pakietu?</w:t>
            </w:r>
          </w:p>
          <w:p w14:paraId="09F06F1F" w14:textId="54872EE2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6D22AC4C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38C822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3</w:t>
            </w:r>
          </w:p>
          <w:p w14:paraId="2B62A92E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prowadnicę o średnicy 2.0, długość 275mm, do rurek o średnicy 2.5-4.5?</w:t>
            </w:r>
          </w:p>
          <w:p w14:paraId="67E39C26" w14:textId="72CA2E02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0301019D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A7847A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4</w:t>
            </w:r>
          </w:p>
          <w:p w14:paraId="2D922F1D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prowadnicę o średnicy 3.3, długość 340mm, do rurek o średnicy 4.0-6.0?</w:t>
            </w:r>
          </w:p>
          <w:p w14:paraId="21EA5E3C" w14:textId="3F23AF75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5C264081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856DF4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5</w:t>
            </w:r>
          </w:p>
          <w:p w14:paraId="13D8025C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prowadnicę o średnicy 4.7, długość 340mm, do rurek o średnicy 5.5-10.0?</w:t>
            </w:r>
          </w:p>
          <w:p w14:paraId="36BD9240" w14:textId="73EFA240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60DF394B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A5E316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6</w:t>
            </w:r>
          </w:p>
          <w:p w14:paraId="6D05B1F5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prowadnicę o średnicy 4.0, długość 340mm, do rurek o średnicy 5.5-6.5?</w:t>
            </w:r>
          </w:p>
          <w:p w14:paraId="21A06284" w14:textId="1A91B6EE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0E8904A9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84763A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36 poz. 7</w:t>
            </w:r>
          </w:p>
          <w:p w14:paraId="29B856B4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prowadnicę o średnicy 4.7, długość 340mm, do rurek o średnicy 5.5-10.0?</w:t>
            </w:r>
          </w:p>
          <w:p w14:paraId="20F01D73" w14:textId="65648031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1FE303BF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136D62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44 poz. 1</w:t>
            </w:r>
          </w:p>
          <w:p w14:paraId="7B582EE0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Czy Zamawiający dopuści sondę wykonaną z PCV?</w:t>
            </w:r>
          </w:p>
          <w:p w14:paraId="36A680CC" w14:textId="1154E983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010B4542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6CAE73" w14:textId="77777777" w:rsidR="00AF516B" w:rsidRPr="00AF516B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>Pakiet nr 44 poz. 1</w:t>
            </w:r>
          </w:p>
          <w:p w14:paraId="6C6D3177" w14:textId="77777777" w:rsidR="00AF516B" w:rsidRPr="006A5DF1" w:rsidRDefault="00AF516B" w:rsidP="009C6F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516B">
              <w:rPr>
                <w:sz w:val="22"/>
                <w:szCs w:val="22"/>
              </w:rPr>
              <w:t xml:space="preserve">Jaki rozmiar ma mieć sonda </w:t>
            </w:r>
            <w:proofErr w:type="spellStart"/>
            <w:r w:rsidRPr="00AF516B">
              <w:rPr>
                <w:sz w:val="22"/>
                <w:szCs w:val="22"/>
              </w:rPr>
              <w:t>Sengstakena</w:t>
            </w:r>
            <w:proofErr w:type="spellEnd"/>
            <w:r w:rsidRPr="00AF516B">
              <w:rPr>
                <w:sz w:val="22"/>
                <w:szCs w:val="22"/>
              </w:rPr>
              <w:t>?</w:t>
            </w:r>
          </w:p>
          <w:p w14:paraId="6CAD25BB" w14:textId="7F400C9E" w:rsidR="00BE1E11" w:rsidRPr="00BE1E11" w:rsidRDefault="00BE1E11" w:rsidP="00BE1E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1E11">
              <w:rPr>
                <w:b/>
                <w:bCs/>
                <w:sz w:val="22"/>
                <w:szCs w:val="22"/>
              </w:rPr>
              <w:t>Odpowiedź:</w:t>
            </w:r>
            <w:r w:rsidR="00CB7C80">
              <w:rPr>
                <w:b/>
                <w:bCs/>
                <w:sz w:val="22"/>
                <w:szCs w:val="22"/>
              </w:rPr>
              <w:t xml:space="preserve"> Rozmiar 18CH, pozostałe warunki zgodne z SWZ.</w:t>
            </w:r>
          </w:p>
          <w:p w14:paraId="55157259" w14:textId="6CDE8AD4" w:rsidR="00AF516B" w:rsidRPr="00AF516B" w:rsidRDefault="00AF516B" w:rsidP="00BE1E1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83A3688" w14:textId="77777777" w:rsidR="008C52EB" w:rsidRDefault="008C52EB" w:rsidP="008C52EB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lastRenderedPageBreak/>
        <w:t>Zastępca Przewodniczącego Komisji Przetargowej</w:t>
      </w:r>
    </w:p>
    <w:p w14:paraId="68FE35F6" w14:textId="7B81DC8E" w:rsidR="006D4AB3" w:rsidRPr="006A5DF1" w:rsidRDefault="008C52EB" w:rsidP="008C52EB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sectPr w:rsidR="006D4AB3" w:rsidRPr="006A5DF1" w:rsidSect="008C52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5A5DA" w14:textId="77777777" w:rsidR="00FD2726" w:rsidRDefault="00FD2726">
      <w:r>
        <w:separator/>
      </w:r>
    </w:p>
  </w:endnote>
  <w:endnote w:type="continuationSeparator" w:id="0">
    <w:p w14:paraId="71E5D009" w14:textId="77777777" w:rsidR="00FD2726" w:rsidRDefault="00FD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0B0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6D2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EE728" w14:textId="77777777" w:rsidR="006D4AB3" w:rsidRDefault="00746F16">
    <w:pPr>
      <w:pStyle w:val="Stopka"/>
      <w:tabs>
        <w:tab w:val="clear" w:pos="4536"/>
      </w:tabs>
      <w:jc w:val="center"/>
    </w:pPr>
    <w:r>
      <w:rPr>
        <w:noProof/>
      </w:rPr>
      <w:pict w14:anchorId="2AE84AAE">
        <v:line id="_x0000_s2049" style="position:absolute;left:0;text-align:left;z-index:251657728" from="-3.85pt,8.75pt" to="455.15pt,8.75pt"/>
      </w:pict>
    </w:r>
  </w:p>
  <w:p w14:paraId="5D56A70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706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C18D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4D6612" w14:textId="77777777" w:rsidR="006D4AB3" w:rsidRDefault="006D4AB3">
    <w:pPr>
      <w:pStyle w:val="Stopka"/>
      <w:tabs>
        <w:tab w:val="clear" w:pos="4536"/>
        <w:tab w:val="left" w:pos="6237"/>
      </w:tabs>
    </w:pPr>
  </w:p>
  <w:p w14:paraId="605190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169213" w14:textId="77777777" w:rsidR="00FD2726" w:rsidRDefault="00FD2726">
      <w:r>
        <w:separator/>
      </w:r>
    </w:p>
  </w:footnote>
  <w:footnote w:type="continuationSeparator" w:id="0">
    <w:p w14:paraId="3B610FF9" w14:textId="77777777" w:rsidR="00FD2726" w:rsidRDefault="00FD2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36B11" w14:textId="77777777" w:rsidR="00AF516B" w:rsidRDefault="00AF5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74011" w14:textId="77777777" w:rsidR="00AF516B" w:rsidRDefault="00AF5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9BACA" w14:textId="77777777" w:rsidR="00AF516B" w:rsidRDefault="00AF5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72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6F16"/>
    <w:rsid w:val="007D7198"/>
    <w:rsid w:val="00870F9F"/>
    <w:rsid w:val="008804B6"/>
    <w:rsid w:val="00897AB0"/>
    <w:rsid w:val="008A3553"/>
    <w:rsid w:val="008C52EB"/>
    <w:rsid w:val="00947A50"/>
    <w:rsid w:val="009F0B9B"/>
    <w:rsid w:val="00A905AC"/>
    <w:rsid w:val="00AF516B"/>
    <w:rsid w:val="00BA6584"/>
    <w:rsid w:val="00BE1E11"/>
    <w:rsid w:val="00BE7BFD"/>
    <w:rsid w:val="00C370F2"/>
    <w:rsid w:val="00C44EEC"/>
    <w:rsid w:val="00C56A7F"/>
    <w:rsid w:val="00CB7C8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272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2E855D"/>
  <w15:chartTrackingRefBased/>
  <w15:docId w15:val="{7F11D0D2-BAA7-4012-8D52-AAF6E3DC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2021-05-20T08:50:00Z</dcterms:created>
  <dcterms:modified xsi:type="dcterms:W3CDTF">2021-07-06T08:54:00Z</dcterms:modified>
</cp:coreProperties>
</file>