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D6AFA9" w14:textId="585D12D2" w:rsidR="006A5DF1" w:rsidRDefault="00F14290" w:rsidP="006A5DF1">
      <w:pPr>
        <w:spacing w:after="240"/>
        <w:jc w:val="right"/>
        <w:rPr>
          <w:sz w:val="22"/>
          <w:szCs w:val="22"/>
        </w:rPr>
      </w:pPr>
      <w:r w:rsidRPr="00F1429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</w:t>
      </w:r>
      <w:r w:rsidR="002F0D0B">
        <w:rPr>
          <w:sz w:val="22"/>
          <w:szCs w:val="22"/>
        </w:rPr>
        <w:t xml:space="preserve"> 31.05.2021 r.</w:t>
      </w:r>
    </w:p>
    <w:p w14:paraId="78FD6B24" w14:textId="77777777" w:rsidR="00F14290" w:rsidRPr="00F14290" w:rsidRDefault="00F14290" w:rsidP="006A5DF1">
      <w:pPr>
        <w:rPr>
          <w:b/>
          <w:bCs/>
          <w:sz w:val="22"/>
          <w:szCs w:val="22"/>
        </w:rPr>
      </w:pPr>
      <w:r w:rsidRPr="00F14290">
        <w:rPr>
          <w:b/>
          <w:bCs/>
          <w:sz w:val="22"/>
          <w:szCs w:val="22"/>
        </w:rPr>
        <w:t>Szpital Miejski Specjalistyczny</w:t>
      </w:r>
    </w:p>
    <w:p w14:paraId="2D044362" w14:textId="77777777" w:rsidR="00F14290" w:rsidRPr="00F14290" w:rsidRDefault="00F14290" w:rsidP="006A5DF1">
      <w:pPr>
        <w:rPr>
          <w:b/>
          <w:bCs/>
          <w:sz w:val="22"/>
          <w:szCs w:val="22"/>
        </w:rPr>
      </w:pPr>
      <w:r w:rsidRPr="00F14290">
        <w:rPr>
          <w:b/>
          <w:bCs/>
          <w:sz w:val="22"/>
          <w:szCs w:val="22"/>
        </w:rPr>
        <w:t>im. Gabriela Narutowicza w Krakowie</w:t>
      </w:r>
    </w:p>
    <w:p w14:paraId="03053A98" w14:textId="77777777" w:rsidR="006A5DF1" w:rsidRPr="00BD5546" w:rsidRDefault="00F14290" w:rsidP="006A5DF1">
      <w:pPr>
        <w:rPr>
          <w:sz w:val="22"/>
          <w:szCs w:val="22"/>
        </w:rPr>
      </w:pPr>
      <w:r w:rsidRPr="00F14290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F14290">
        <w:rPr>
          <w:sz w:val="22"/>
          <w:szCs w:val="22"/>
        </w:rPr>
        <w:t>35-37</w:t>
      </w:r>
    </w:p>
    <w:p w14:paraId="7AA57876" w14:textId="77777777" w:rsidR="006A5DF1" w:rsidRPr="00BD5546" w:rsidRDefault="00F14290" w:rsidP="006A5DF1">
      <w:pPr>
        <w:rPr>
          <w:sz w:val="22"/>
          <w:szCs w:val="22"/>
        </w:rPr>
      </w:pPr>
      <w:r w:rsidRPr="00F14290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F14290">
        <w:rPr>
          <w:sz w:val="22"/>
          <w:szCs w:val="22"/>
        </w:rPr>
        <w:t>Kraków</w:t>
      </w:r>
    </w:p>
    <w:p w14:paraId="6902CC7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6C0AD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E99B3F" w14:textId="5FDC5393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75FDA">
        <w:rPr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1EF5AD5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0864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701D12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BC10B40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7D9606F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FB16C9" w14:textId="6B052EAB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2F0D0B">
        <w:rPr>
          <w:rFonts w:ascii="Times New Roman" w:hAnsi="Times New Roman"/>
          <w:szCs w:val="28"/>
        </w:rPr>
        <w:t xml:space="preserve"> </w:t>
      </w:r>
      <w:r w:rsidR="00980CAE">
        <w:rPr>
          <w:rFonts w:ascii="Times New Roman" w:hAnsi="Times New Roman"/>
          <w:szCs w:val="28"/>
        </w:rPr>
        <w:t>- XXI</w:t>
      </w:r>
    </w:p>
    <w:p w14:paraId="22A5E9AC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14290" w:rsidRPr="00F1429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14290" w:rsidRPr="00F14290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14290" w:rsidRPr="00F14290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2F23CA36" w14:textId="113DC58E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375FDA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F14290" w:rsidRPr="00F14290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14290" w:rsidRPr="006A5DF1" w14:paraId="138749F7" w14:textId="77777777" w:rsidTr="004A70A1">
        <w:tc>
          <w:tcPr>
            <w:tcW w:w="9356" w:type="dxa"/>
            <w:shd w:val="clear" w:color="auto" w:fill="auto"/>
          </w:tcPr>
          <w:p w14:paraId="0B114B5E" w14:textId="77777777" w:rsidR="00F14290" w:rsidRPr="006A5DF1" w:rsidRDefault="00F14290" w:rsidP="004A70A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F14290">
              <w:rPr>
                <w:b/>
                <w:bCs/>
                <w:sz w:val="22"/>
                <w:szCs w:val="22"/>
              </w:rPr>
              <w:t>21</w:t>
            </w:r>
          </w:p>
          <w:p w14:paraId="31850F25" w14:textId="1AC64373" w:rsidR="00F14290" w:rsidRDefault="00F14290" w:rsidP="004A70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4290">
              <w:rPr>
                <w:sz w:val="22"/>
                <w:szCs w:val="22"/>
              </w:rPr>
              <w:t>Pakiet 7, pozycja 1 - Czy Zamawiający dopuści maski anestetyczne dostępne w rozmiarach 0-5 z kolorowym pierścieniem dla rozmiaru: 2-żółty, 3-zielony, 4-czerwony, 5-niebieski z wytłoczonym na korpusie rozmiarem odpowiednio jak na zdjęciu?</w:t>
            </w:r>
          </w:p>
          <w:p w14:paraId="431645CE" w14:textId="4880BE10" w:rsidR="00375FDA" w:rsidRDefault="00375FDA" w:rsidP="004A70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E083792" w14:textId="21380888" w:rsidR="00375FDA" w:rsidRDefault="00375FDA" w:rsidP="004A70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rFonts w:ascii="Cambria" w:hAnsi="Cambria"/>
                <w:noProof/>
              </w:rPr>
              <w:t xml:space="preserve">                                                       </w:t>
            </w:r>
            <w:r w:rsidR="00781722">
              <w:rPr>
                <w:rFonts w:ascii="Cambria" w:hAnsi="Cambria"/>
                <w:noProof/>
              </w:rPr>
              <w:pict w14:anchorId="76F49D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5.5pt;height:108pt;visibility:visible">
                  <v:imagedata r:id="rId7" o:title=""/>
                </v:shape>
              </w:pict>
            </w:r>
            <w:r>
              <w:rPr>
                <w:rFonts w:ascii="Cambria" w:hAnsi="Cambria"/>
                <w:noProof/>
              </w:rPr>
              <w:t xml:space="preserve"> </w:t>
            </w:r>
          </w:p>
          <w:p w14:paraId="34A2C48D" w14:textId="635B29D1" w:rsidR="00375FDA" w:rsidRDefault="00375FDA" w:rsidP="004A70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8A2C88B" w14:textId="239BBE90" w:rsidR="00F14290" w:rsidRPr="00375FDA" w:rsidRDefault="00375FDA" w:rsidP="004A70A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75FDA">
              <w:rPr>
                <w:b/>
                <w:bCs/>
                <w:sz w:val="22"/>
                <w:szCs w:val="22"/>
              </w:rPr>
              <w:t>Odpowiedź:</w:t>
            </w:r>
            <w:r w:rsidR="006366CB">
              <w:rPr>
                <w:b/>
                <w:bCs/>
                <w:sz w:val="22"/>
                <w:szCs w:val="22"/>
              </w:rPr>
              <w:t xml:space="preserve"> </w:t>
            </w:r>
            <w:r w:rsidR="00781722">
              <w:rPr>
                <w:b/>
                <w:bCs/>
                <w:sz w:val="22"/>
                <w:szCs w:val="22"/>
              </w:rPr>
              <w:t xml:space="preserve">Zamawiający dokonuje zmian zapisów w załączniku  nr 1 w zakresie pakietu nr 7. Zaktualizowany załącznik nr 1 Zamawiający zamieszcza na stronie internetowej oraz platformie </w:t>
            </w:r>
            <w:proofErr w:type="spellStart"/>
            <w:r w:rsidR="00781722">
              <w:rPr>
                <w:b/>
                <w:bCs/>
                <w:sz w:val="22"/>
                <w:szCs w:val="22"/>
              </w:rPr>
              <w:t>ProPublico</w:t>
            </w:r>
            <w:proofErr w:type="spellEnd"/>
            <w:r w:rsidR="00781722">
              <w:rPr>
                <w:b/>
                <w:bCs/>
                <w:sz w:val="22"/>
                <w:szCs w:val="22"/>
              </w:rPr>
              <w:t>.</w:t>
            </w:r>
          </w:p>
          <w:p w14:paraId="77F46EFC" w14:textId="77777777" w:rsidR="00F14290" w:rsidRPr="00F14290" w:rsidRDefault="00F14290" w:rsidP="004A70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752A85D" w14:textId="05E4D986" w:rsidR="00F14290" w:rsidRDefault="00F14290" w:rsidP="004A70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4290">
              <w:rPr>
                <w:sz w:val="22"/>
                <w:szCs w:val="22"/>
              </w:rPr>
              <w:t>Pakiet 8, pozycja 2 - Czy Zamawiający dopuści kraniki trójdrożne tylko z optycznym indykatorem pozycji otwarty/zamknięty o objętości wypełnienia 0,3ml?</w:t>
            </w:r>
          </w:p>
          <w:p w14:paraId="3779ABD8" w14:textId="79F8AEEC" w:rsidR="00375FDA" w:rsidRDefault="00375FDA" w:rsidP="004A70A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75FDA">
              <w:rPr>
                <w:b/>
                <w:bCs/>
                <w:sz w:val="22"/>
                <w:szCs w:val="22"/>
              </w:rPr>
              <w:t>Odpowiedź:</w:t>
            </w:r>
            <w:r w:rsidR="006366CB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545B9669" w14:textId="77777777" w:rsidR="002F0D0B" w:rsidRPr="00F14290" w:rsidRDefault="002F0D0B" w:rsidP="004A70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911EA80" w14:textId="24188BDA" w:rsidR="00F14290" w:rsidRDefault="00F14290" w:rsidP="004A70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4290">
              <w:rPr>
                <w:sz w:val="22"/>
                <w:szCs w:val="22"/>
              </w:rPr>
              <w:t>Pakiet 8, pozycja 4 - Czy Zamawiający dopuści kraniki trójdrożne z drenem tylko z optycznym indykatorem pozycji otwarty/zamknięty o objętości wypełnienia 1 ml?</w:t>
            </w:r>
          </w:p>
          <w:p w14:paraId="5CB9F51F" w14:textId="6A71AC87" w:rsidR="00375FDA" w:rsidRPr="00F14290" w:rsidRDefault="00375FDA" w:rsidP="004A70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5FDA">
              <w:rPr>
                <w:b/>
                <w:bCs/>
                <w:sz w:val="22"/>
                <w:szCs w:val="22"/>
              </w:rPr>
              <w:lastRenderedPageBreak/>
              <w:t>Odpowiedź:</w:t>
            </w:r>
            <w:r w:rsidR="006366CB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7F5E0DEF" w14:textId="102B2AD4" w:rsidR="00F14290" w:rsidRDefault="00F14290" w:rsidP="004A70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4290">
              <w:rPr>
                <w:sz w:val="22"/>
                <w:szCs w:val="22"/>
              </w:rPr>
              <w:t>Pakiet 11, pozycja 1 - Czy Zamawiający dopuści maski tlenowe z workiem i drenem o długości 210cm?</w:t>
            </w:r>
          </w:p>
          <w:p w14:paraId="6316C847" w14:textId="58A60B97" w:rsidR="00375FDA" w:rsidRDefault="00375FDA" w:rsidP="004A70A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75FDA">
              <w:rPr>
                <w:b/>
                <w:bCs/>
                <w:sz w:val="22"/>
                <w:szCs w:val="22"/>
              </w:rPr>
              <w:t>Odpowiedź:</w:t>
            </w:r>
            <w:r w:rsidR="006366CB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75178AB3" w14:textId="77777777" w:rsidR="002F0D0B" w:rsidRPr="00F14290" w:rsidRDefault="002F0D0B" w:rsidP="004A70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6497712" w14:textId="46FA1BAF" w:rsidR="00F14290" w:rsidRDefault="00F14290" w:rsidP="004A70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4290">
              <w:rPr>
                <w:sz w:val="22"/>
                <w:szCs w:val="22"/>
              </w:rPr>
              <w:t xml:space="preserve">Pakiet 12, pozycja 1 - Czy Zamawiający dopuści </w:t>
            </w:r>
            <w:proofErr w:type="spellStart"/>
            <w:r w:rsidRPr="00F14290">
              <w:rPr>
                <w:sz w:val="22"/>
                <w:szCs w:val="22"/>
              </w:rPr>
              <w:t>staplery</w:t>
            </w:r>
            <w:proofErr w:type="spellEnd"/>
            <w:r w:rsidRPr="00F14290">
              <w:rPr>
                <w:sz w:val="22"/>
                <w:szCs w:val="22"/>
              </w:rPr>
              <w:t xml:space="preserve"> skórne ze zszywkami ?0,5mm w rozmiarze 5,9x3,9mm?</w:t>
            </w:r>
          </w:p>
          <w:p w14:paraId="0404F573" w14:textId="2330F5FB" w:rsidR="00375FDA" w:rsidRDefault="00375FDA" w:rsidP="004A70A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75FDA">
              <w:rPr>
                <w:b/>
                <w:bCs/>
                <w:sz w:val="22"/>
                <w:szCs w:val="22"/>
              </w:rPr>
              <w:t>Odpowiedź:</w:t>
            </w:r>
            <w:r w:rsidR="006366CB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285968E4" w14:textId="77777777" w:rsidR="002F0D0B" w:rsidRPr="00F14290" w:rsidRDefault="002F0D0B" w:rsidP="004A70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B69C115" w14:textId="01C5A455" w:rsidR="00F14290" w:rsidRDefault="00F14290" w:rsidP="004A70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4290">
              <w:rPr>
                <w:sz w:val="22"/>
                <w:szCs w:val="22"/>
              </w:rPr>
              <w:t>Pakiet 22, pozycja 1 - Czy Zamawiający dopuści rękawice długości uzależnionej od rozmiaru od 280 mm do 290 mm, ze specjalną warstwą antypoślizgową na całej powierzchni rękawicy, zapewniającą pewny chwyt, pakowane po 40 par w dyspenserze (4 dyspensery w kartonie)?</w:t>
            </w:r>
          </w:p>
          <w:p w14:paraId="163E0B2D" w14:textId="0919A9FB" w:rsidR="00375FDA" w:rsidRDefault="00375FDA" w:rsidP="004A70A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75FDA">
              <w:rPr>
                <w:b/>
                <w:bCs/>
                <w:sz w:val="22"/>
                <w:szCs w:val="22"/>
              </w:rPr>
              <w:t>Odpowiedź:</w:t>
            </w:r>
            <w:r w:rsidR="006366CB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389AA9AC" w14:textId="77777777" w:rsidR="002F0D0B" w:rsidRPr="00F14290" w:rsidRDefault="002F0D0B" w:rsidP="004A70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32130C7" w14:textId="17340501" w:rsidR="00F14290" w:rsidRDefault="00F14290" w:rsidP="004A70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4290">
              <w:rPr>
                <w:sz w:val="22"/>
                <w:szCs w:val="22"/>
              </w:rPr>
              <w:t xml:space="preserve">Pakiet 31, pozycja 3 - Czy Zamawiający dopuści elektrody do </w:t>
            </w:r>
            <w:proofErr w:type="spellStart"/>
            <w:r w:rsidRPr="00F14290">
              <w:rPr>
                <w:sz w:val="22"/>
                <w:szCs w:val="22"/>
              </w:rPr>
              <w:t>holtera</w:t>
            </w:r>
            <w:proofErr w:type="spellEnd"/>
            <w:r w:rsidRPr="00F14290">
              <w:rPr>
                <w:sz w:val="22"/>
                <w:szCs w:val="22"/>
              </w:rPr>
              <w:t xml:space="preserve"> w rozmiarze 55x41mm z przecięciem na umocowanie kabla?</w:t>
            </w:r>
          </w:p>
          <w:p w14:paraId="41B0C7FD" w14:textId="206BFAC3" w:rsidR="00375FDA" w:rsidRDefault="00375FDA" w:rsidP="004A70A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75FDA">
              <w:rPr>
                <w:b/>
                <w:bCs/>
                <w:sz w:val="22"/>
                <w:szCs w:val="22"/>
              </w:rPr>
              <w:t>Odpowiedź:</w:t>
            </w:r>
            <w:r w:rsidR="006366CB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97FC50F" w14:textId="77777777" w:rsidR="002F0D0B" w:rsidRPr="00F14290" w:rsidRDefault="002F0D0B" w:rsidP="004A70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B58F638" w14:textId="12135227" w:rsidR="00F14290" w:rsidRDefault="00F14290" w:rsidP="004A70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4290">
              <w:rPr>
                <w:sz w:val="22"/>
                <w:szCs w:val="22"/>
              </w:rPr>
              <w:t xml:space="preserve">Pakiet 44, pozycja 1 - Czy Zamawiający dopuści sondy </w:t>
            </w:r>
            <w:proofErr w:type="spellStart"/>
            <w:r w:rsidRPr="00F14290">
              <w:rPr>
                <w:sz w:val="22"/>
                <w:szCs w:val="22"/>
              </w:rPr>
              <w:t>Sengstakena</w:t>
            </w:r>
            <w:proofErr w:type="spellEnd"/>
            <w:r w:rsidRPr="00F14290">
              <w:rPr>
                <w:sz w:val="22"/>
                <w:szCs w:val="22"/>
              </w:rPr>
              <w:t xml:space="preserve"> wykonane z silikonu o długości 85cm, spełniające pozostałe wymagania SWZ?</w:t>
            </w:r>
          </w:p>
          <w:p w14:paraId="0A4368AE" w14:textId="621DF0FA" w:rsidR="00375FDA" w:rsidRPr="006A5DF1" w:rsidRDefault="00375FDA" w:rsidP="004A70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5FDA">
              <w:rPr>
                <w:b/>
                <w:bCs/>
                <w:sz w:val="22"/>
                <w:szCs w:val="22"/>
              </w:rPr>
              <w:t>Odpowiedź:</w:t>
            </w:r>
            <w:r w:rsidR="006366CB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58C187E5" w14:textId="23E5ACA8" w:rsidR="00F14290" w:rsidRPr="00F14290" w:rsidRDefault="00F14290" w:rsidP="004A70A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375FDA" w:rsidRPr="006A5DF1" w14:paraId="6269CEB0" w14:textId="77777777" w:rsidTr="004A70A1">
        <w:tc>
          <w:tcPr>
            <w:tcW w:w="9356" w:type="dxa"/>
            <w:shd w:val="clear" w:color="auto" w:fill="auto"/>
          </w:tcPr>
          <w:p w14:paraId="280EFF6D" w14:textId="77777777" w:rsidR="00375FDA" w:rsidRPr="006A5DF1" w:rsidRDefault="00375FDA" w:rsidP="004A70A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482D402D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52D301A1" w14:textId="77777777" w:rsidR="002F0D0B" w:rsidRDefault="002F0D0B" w:rsidP="002F0D0B">
      <w:pPr>
        <w:spacing w:before="120" w:after="120"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14:paraId="03F26D6F" w14:textId="77777777" w:rsidR="002F0D0B" w:rsidRPr="006A5DF1" w:rsidRDefault="002F0D0B" w:rsidP="002F0D0B">
      <w:pPr>
        <w:spacing w:before="120" w:after="120" w:line="360" w:lineRule="auto"/>
        <w:ind w:left="5812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p w14:paraId="2FEADFB2" w14:textId="65B7AF75" w:rsidR="006D4AB3" w:rsidRPr="006A5DF1" w:rsidRDefault="006D4AB3" w:rsidP="002F0D0B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A5DF1" w:rsidSect="002F0D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B74BB3" w14:textId="77777777" w:rsidR="00BA0DEA" w:rsidRDefault="00BA0DEA">
      <w:r>
        <w:separator/>
      </w:r>
    </w:p>
  </w:endnote>
  <w:endnote w:type="continuationSeparator" w:id="0">
    <w:p w14:paraId="4020C410" w14:textId="77777777" w:rsidR="00BA0DEA" w:rsidRDefault="00BA0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63714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FD664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B7632D" w14:textId="77777777" w:rsidR="006D4AB3" w:rsidRDefault="00781722">
    <w:pPr>
      <w:pStyle w:val="Stopka"/>
      <w:tabs>
        <w:tab w:val="clear" w:pos="4536"/>
      </w:tabs>
      <w:jc w:val="center"/>
    </w:pPr>
    <w:r>
      <w:rPr>
        <w:noProof/>
      </w:rPr>
      <w:pict w14:anchorId="27DFCB33">
        <v:line id="_x0000_s2049" style="position:absolute;left:0;text-align:left;z-index:251657728" from="-3.85pt,8.75pt" to="455.15pt,8.75pt"/>
      </w:pict>
    </w:r>
  </w:p>
  <w:p w14:paraId="2C646E4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3831E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DF088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568033" w14:textId="77777777" w:rsidR="006D4AB3" w:rsidRDefault="006D4AB3">
    <w:pPr>
      <w:pStyle w:val="Stopka"/>
      <w:tabs>
        <w:tab w:val="clear" w:pos="4536"/>
        <w:tab w:val="left" w:pos="6237"/>
      </w:tabs>
    </w:pPr>
  </w:p>
  <w:p w14:paraId="168112F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A362C3" w14:textId="77777777" w:rsidR="00BA0DEA" w:rsidRDefault="00BA0DEA">
      <w:r>
        <w:separator/>
      </w:r>
    </w:p>
  </w:footnote>
  <w:footnote w:type="continuationSeparator" w:id="0">
    <w:p w14:paraId="49765DAA" w14:textId="77777777" w:rsidR="00BA0DEA" w:rsidRDefault="00BA0D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D08FD1" w14:textId="77777777" w:rsidR="00F14290" w:rsidRDefault="00F142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3A8E45" w14:textId="77777777" w:rsidR="00F14290" w:rsidRDefault="00F142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8FD390" w14:textId="77777777" w:rsidR="00F14290" w:rsidRDefault="00F142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0DEA"/>
    <w:rsid w:val="00031374"/>
    <w:rsid w:val="000A1097"/>
    <w:rsid w:val="000E2A8F"/>
    <w:rsid w:val="0012774F"/>
    <w:rsid w:val="00144B7A"/>
    <w:rsid w:val="00180C6E"/>
    <w:rsid w:val="0029606A"/>
    <w:rsid w:val="002F0D0B"/>
    <w:rsid w:val="00375FDA"/>
    <w:rsid w:val="004848F3"/>
    <w:rsid w:val="004A75F2"/>
    <w:rsid w:val="005144A9"/>
    <w:rsid w:val="00520165"/>
    <w:rsid w:val="005B1B08"/>
    <w:rsid w:val="00632C3C"/>
    <w:rsid w:val="006366CB"/>
    <w:rsid w:val="00662BDB"/>
    <w:rsid w:val="006A5DF1"/>
    <w:rsid w:val="006B7198"/>
    <w:rsid w:val="006D4AB3"/>
    <w:rsid w:val="006F3B81"/>
    <w:rsid w:val="00781722"/>
    <w:rsid w:val="007D7198"/>
    <w:rsid w:val="00870F9F"/>
    <w:rsid w:val="008804B6"/>
    <w:rsid w:val="00897AB0"/>
    <w:rsid w:val="008A3553"/>
    <w:rsid w:val="00947A50"/>
    <w:rsid w:val="00980CAE"/>
    <w:rsid w:val="00A905AC"/>
    <w:rsid w:val="00BA0DEA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1429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52594C"/>
  <w15:chartTrackingRefBased/>
  <w15:docId w15:val="{ADFB3832-7DBF-4249-A0C0-91848D408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2</Pages>
  <Words>336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7</cp:revision>
  <cp:lastPrinted>2001-02-10T14:28:00Z</cp:lastPrinted>
  <dcterms:created xsi:type="dcterms:W3CDTF">2021-05-20T08:05:00Z</dcterms:created>
  <dcterms:modified xsi:type="dcterms:W3CDTF">2021-05-31T10:31:00Z</dcterms:modified>
</cp:coreProperties>
</file>