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022039" w14:textId="67701259" w:rsidR="006A5DF1" w:rsidRDefault="00810503" w:rsidP="006A5DF1">
      <w:pPr>
        <w:spacing w:after="240"/>
        <w:jc w:val="right"/>
        <w:rPr>
          <w:sz w:val="22"/>
          <w:szCs w:val="22"/>
        </w:rPr>
      </w:pPr>
      <w:r w:rsidRPr="0081050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3E4E0B">
        <w:rPr>
          <w:sz w:val="22"/>
          <w:szCs w:val="22"/>
        </w:rPr>
        <w:t>31.05.2021 r.</w:t>
      </w:r>
    </w:p>
    <w:p w14:paraId="07428D87" w14:textId="77777777" w:rsidR="00810503" w:rsidRPr="00810503" w:rsidRDefault="00810503" w:rsidP="006A5DF1">
      <w:pPr>
        <w:rPr>
          <w:b/>
          <w:bCs/>
          <w:sz w:val="22"/>
          <w:szCs w:val="22"/>
        </w:rPr>
      </w:pPr>
      <w:r w:rsidRPr="00810503">
        <w:rPr>
          <w:b/>
          <w:bCs/>
          <w:sz w:val="22"/>
          <w:szCs w:val="22"/>
        </w:rPr>
        <w:t>Szpital Miejski Specjalistyczny</w:t>
      </w:r>
    </w:p>
    <w:p w14:paraId="1F3C323C" w14:textId="77777777" w:rsidR="00810503" w:rsidRPr="00810503" w:rsidRDefault="00810503" w:rsidP="006A5DF1">
      <w:pPr>
        <w:rPr>
          <w:b/>
          <w:bCs/>
          <w:sz w:val="22"/>
          <w:szCs w:val="22"/>
        </w:rPr>
      </w:pPr>
      <w:r w:rsidRPr="00810503">
        <w:rPr>
          <w:b/>
          <w:bCs/>
          <w:sz w:val="22"/>
          <w:szCs w:val="22"/>
        </w:rPr>
        <w:t>im. Gabriela Narutowicza w Krakowie</w:t>
      </w:r>
    </w:p>
    <w:p w14:paraId="73CCEBA9" w14:textId="77777777" w:rsidR="006A5DF1" w:rsidRPr="00BD5546" w:rsidRDefault="00810503" w:rsidP="006A5DF1">
      <w:pPr>
        <w:rPr>
          <w:sz w:val="22"/>
          <w:szCs w:val="22"/>
        </w:rPr>
      </w:pPr>
      <w:r w:rsidRPr="00810503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810503">
        <w:rPr>
          <w:sz w:val="22"/>
          <w:szCs w:val="22"/>
        </w:rPr>
        <w:t>35-37</w:t>
      </w:r>
    </w:p>
    <w:p w14:paraId="1779B632" w14:textId="77777777" w:rsidR="006A5DF1" w:rsidRPr="00BD5546" w:rsidRDefault="00810503" w:rsidP="006A5DF1">
      <w:pPr>
        <w:rPr>
          <w:sz w:val="22"/>
          <w:szCs w:val="22"/>
        </w:rPr>
      </w:pPr>
      <w:r w:rsidRPr="00810503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810503">
        <w:rPr>
          <w:sz w:val="22"/>
          <w:szCs w:val="22"/>
        </w:rPr>
        <w:t>Kraków</w:t>
      </w:r>
    </w:p>
    <w:p w14:paraId="4BC5B43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9F5E8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FA0B87" w14:textId="06209C42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="006215DA">
        <w:rPr>
          <w:sz w:val="22"/>
          <w:szCs w:val="22"/>
        </w:rPr>
        <w:t>: ZP/</w:t>
      </w:r>
      <w:r w:rsidR="006215DA" w:rsidRPr="006215DA">
        <w:rPr>
          <w:sz w:val="22"/>
          <w:szCs w:val="22"/>
        </w:rPr>
        <w:t>15/2021</w:t>
      </w:r>
      <w:r w:rsidR="00810503" w:rsidRPr="006215DA">
        <w:rPr>
          <w:bCs/>
          <w:sz w:val="22"/>
          <w:szCs w:val="22"/>
        </w:rPr>
        <w:t>.</w:t>
      </w:r>
      <w:r w:rsidRPr="00D91931">
        <w:rPr>
          <w:sz w:val="22"/>
          <w:szCs w:val="22"/>
        </w:rPr>
        <w:tab/>
        <w:t xml:space="preserve"> </w:t>
      </w:r>
    </w:p>
    <w:p w14:paraId="6999139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91174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9375BC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BC7EE33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00A1ABA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0778A4" w14:textId="6C1753BE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3E4E0B">
        <w:rPr>
          <w:rFonts w:ascii="Times New Roman" w:hAnsi="Times New Roman"/>
          <w:szCs w:val="28"/>
        </w:rPr>
        <w:t xml:space="preserve"> </w:t>
      </w:r>
      <w:r w:rsidR="006215DA">
        <w:rPr>
          <w:rFonts w:ascii="Times New Roman" w:hAnsi="Times New Roman"/>
          <w:szCs w:val="28"/>
        </w:rPr>
        <w:t>- XIV</w:t>
      </w:r>
    </w:p>
    <w:p w14:paraId="25AC2304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10503" w:rsidRPr="0081050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10503" w:rsidRPr="00810503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10503" w:rsidRPr="00810503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08B5AEC9" w14:textId="280F573A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6215DA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810503" w:rsidRPr="00810503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10503" w:rsidRPr="006A5DF1" w14:paraId="451F37F6" w14:textId="77777777" w:rsidTr="000458E9">
        <w:tc>
          <w:tcPr>
            <w:tcW w:w="9356" w:type="dxa"/>
            <w:shd w:val="clear" w:color="auto" w:fill="auto"/>
          </w:tcPr>
          <w:p w14:paraId="3CFF16CF" w14:textId="77777777" w:rsidR="00810503" w:rsidRPr="006A5DF1" w:rsidRDefault="00810503" w:rsidP="000458E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810503">
              <w:rPr>
                <w:b/>
                <w:bCs/>
                <w:sz w:val="22"/>
                <w:szCs w:val="22"/>
              </w:rPr>
              <w:t>14</w:t>
            </w:r>
          </w:p>
          <w:p w14:paraId="211AC91C" w14:textId="77777777" w:rsidR="00810503" w:rsidRPr="00810503" w:rsidRDefault="00810503" w:rsidP="0004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0503">
              <w:rPr>
                <w:sz w:val="22"/>
                <w:szCs w:val="22"/>
              </w:rPr>
              <w:t xml:space="preserve">Pakiet 4 </w:t>
            </w:r>
          </w:p>
          <w:p w14:paraId="1BA1FCB5" w14:textId="10346509" w:rsidR="00810503" w:rsidRDefault="00810503" w:rsidP="00A73EBF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810503">
              <w:rPr>
                <w:sz w:val="22"/>
                <w:szCs w:val="22"/>
              </w:rPr>
              <w:t>Czy Zamawiający dopuści zaoferowanie worków wykonanych z włókniny i plastiku, rozmiar 210 cm x 80 cm.</w:t>
            </w:r>
          </w:p>
          <w:p w14:paraId="58FD806B" w14:textId="55F4974F" w:rsidR="00A73EBF" w:rsidRDefault="00A73EBF" w:rsidP="00A73EBF">
            <w:pPr>
              <w:spacing w:after="120"/>
              <w:ind w:left="705" w:right="-72"/>
              <w:jc w:val="both"/>
              <w:rPr>
                <w:b/>
                <w:bCs/>
                <w:sz w:val="22"/>
                <w:szCs w:val="22"/>
              </w:rPr>
            </w:pPr>
            <w:r w:rsidRPr="00A73EBF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235D9222" w14:textId="77777777" w:rsidR="003E4E0B" w:rsidRPr="00A73EBF" w:rsidRDefault="003E4E0B" w:rsidP="00A73EBF">
            <w:pPr>
              <w:spacing w:after="120"/>
              <w:ind w:left="705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06874CF" w14:textId="77777777" w:rsidR="00810503" w:rsidRPr="00810503" w:rsidRDefault="00810503" w:rsidP="0004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0503">
              <w:rPr>
                <w:sz w:val="22"/>
                <w:szCs w:val="22"/>
              </w:rPr>
              <w:t xml:space="preserve">Pakiet 5 </w:t>
            </w:r>
          </w:p>
          <w:p w14:paraId="325606DC" w14:textId="5DD13263" w:rsidR="00810503" w:rsidRDefault="00810503" w:rsidP="00650E4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0503">
              <w:rPr>
                <w:sz w:val="22"/>
                <w:szCs w:val="22"/>
              </w:rPr>
              <w:t>2.</w:t>
            </w:r>
            <w:r w:rsidRPr="00810503">
              <w:rPr>
                <w:sz w:val="22"/>
                <w:szCs w:val="22"/>
              </w:rPr>
              <w:tab/>
              <w:t>Czy Zamawiający w pozycji 1 dopuści zaoferowanie szczypiec o długości 1600 mm i 2300 mm, sterylizowanym tlenkiem etylenu.</w:t>
            </w:r>
          </w:p>
          <w:p w14:paraId="049396A1" w14:textId="57BBF36C" w:rsidR="00A73EBF" w:rsidRPr="00A73EBF" w:rsidRDefault="00A73EBF" w:rsidP="00A73EBF">
            <w:pPr>
              <w:spacing w:after="120"/>
              <w:ind w:left="705" w:right="-72"/>
              <w:jc w:val="both"/>
              <w:rPr>
                <w:b/>
                <w:bCs/>
                <w:sz w:val="22"/>
                <w:szCs w:val="22"/>
              </w:rPr>
            </w:pPr>
            <w:r w:rsidRPr="00A73EBF">
              <w:rPr>
                <w:b/>
                <w:bCs/>
                <w:sz w:val="22"/>
                <w:szCs w:val="22"/>
              </w:rPr>
              <w:t>Odpowiedź:</w:t>
            </w:r>
            <w:r w:rsidR="001E0591">
              <w:rPr>
                <w:b/>
                <w:bCs/>
                <w:sz w:val="22"/>
                <w:szCs w:val="22"/>
              </w:rPr>
              <w:t xml:space="preserve"> Dopuszczamy z zastrzeżeniem wymaganej średnicy części wprowadzanej do endoskopu.</w:t>
            </w:r>
          </w:p>
          <w:p w14:paraId="3398B63A" w14:textId="77777777" w:rsidR="00A73EBF" w:rsidRPr="00810503" w:rsidRDefault="00A73EBF" w:rsidP="0004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95201B6" w14:textId="215F3DD0" w:rsidR="00810503" w:rsidRDefault="00810503" w:rsidP="0004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0503">
              <w:rPr>
                <w:sz w:val="22"/>
                <w:szCs w:val="22"/>
              </w:rPr>
              <w:t>3.</w:t>
            </w:r>
            <w:r w:rsidRPr="00810503">
              <w:rPr>
                <w:sz w:val="22"/>
                <w:szCs w:val="22"/>
              </w:rPr>
              <w:tab/>
              <w:t>Czy Zamawiający w pozycji 2 dopuści zaoferowanie pętli z drutu plecionego  o średnicy 0,33 mm, długość narzędzia 2400 mm.</w:t>
            </w:r>
          </w:p>
          <w:p w14:paraId="48541EAD" w14:textId="0E8B19D9" w:rsidR="00A73EBF" w:rsidRPr="00A73EBF" w:rsidRDefault="00A73EBF" w:rsidP="00A73EBF">
            <w:pPr>
              <w:spacing w:after="120"/>
              <w:ind w:left="705" w:right="-72"/>
              <w:jc w:val="both"/>
              <w:rPr>
                <w:b/>
                <w:bCs/>
                <w:sz w:val="22"/>
                <w:szCs w:val="22"/>
              </w:rPr>
            </w:pPr>
            <w:r w:rsidRPr="00A73EBF">
              <w:rPr>
                <w:b/>
                <w:bCs/>
                <w:sz w:val="22"/>
                <w:szCs w:val="22"/>
              </w:rPr>
              <w:t>Odpowiedź:</w:t>
            </w:r>
            <w:r w:rsidR="001E0591">
              <w:rPr>
                <w:b/>
                <w:bCs/>
                <w:sz w:val="22"/>
                <w:szCs w:val="22"/>
              </w:rPr>
              <w:t xml:space="preserve"> Dopuszczamy  z zastrzeżeniem wymaganej średnicy części wprowadzanej do endoskopu.</w:t>
            </w:r>
          </w:p>
          <w:p w14:paraId="6932437E" w14:textId="77777777" w:rsidR="00A73EBF" w:rsidRPr="00810503" w:rsidRDefault="00A73EBF" w:rsidP="0004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A186A26" w14:textId="7EE880EB" w:rsidR="00810503" w:rsidRDefault="00810503" w:rsidP="0004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0503">
              <w:rPr>
                <w:sz w:val="22"/>
                <w:szCs w:val="22"/>
              </w:rPr>
              <w:t>4.</w:t>
            </w:r>
            <w:r w:rsidRPr="00810503">
              <w:rPr>
                <w:sz w:val="22"/>
                <w:szCs w:val="22"/>
              </w:rPr>
              <w:tab/>
              <w:t>Czy Zamawiający w pozycji 3 dopuści zaoferowanie pętli z drutu plecionego  o średnicy 0,33 mm, długość narzędzia 2400 mm.</w:t>
            </w:r>
          </w:p>
          <w:p w14:paraId="34C1B150" w14:textId="68A43FE4" w:rsidR="00A73EBF" w:rsidRPr="00A73EBF" w:rsidRDefault="00A73EBF" w:rsidP="00A73EBF">
            <w:pPr>
              <w:spacing w:after="120"/>
              <w:ind w:left="705" w:right="-72"/>
              <w:jc w:val="both"/>
              <w:rPr>
                <w:b/>
                <w:bCs/>
                <w:sz w:val="22"/>
                <w:szCs w:val="22"/>
              </w:rPr>
            </w:pPr>
            <w:r w:rsidRPr="00A73EBF">
              <w:rPr>
                <w:b/>
                <w:bCs/>
                <w:sz w:val="22"/>
                <w:szCs w:val="22"/>
              </w:rPr>
              <w:t>Odpowiedź:</w:t>
            </w:r>
            <w:r w:rsidR="001E0591">
              <w:rPr>
                <w:b/>
                <w:bCs/>
                <w:sz w:val="22"/>
                <w:szCs w:val="22"/>
              </w:rPr>
              <w:t xml:space="preserve"> Dopuszczamy  z zastrzeżeniem wymaganej średnicy części wprowadzanej do endoskopu</w:t>
            </w:r>
          </w:p>
          <w:p w14:paraId="0000AB8B" w14:textId="77777777" w:rsidR="00A73EBF" w:rsidRPr="00810503" w:rsidRDefault="00A73EBF" w:rsidP="0004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5AD1523" w14:textId="77777777" w:rsidR="00810503" w:rsidRPr="00810503" w:rsidRDefault="00810503" w:rsidP="0004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0503">
              <w:rPr>
                <w:sz w:val="22"/>
                <w:szCs w:val="22"/>
              </w:rPr>
              <w:lastRenderedPageBreak/>
              <w:t>Pakiet 16</w:t>
            </w:r>
          </w:p>
          <w:p w14:paraId="7C10B7AD" w14:textId="05BC1E4A" w:rsidR="00810503" w:rsidRDefault="00810503" w:rsidP="0004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0503">
              <w:rPr>
                <w:sz w:val="22"/>
                <w:szCs w:val="22"/>
              </w:rPr>
              <w:t>5.</w:t>
            </w:r>
            <w:r w:rsidRPr="00810503">
              <w:rPr>
                <w:sz w:val="22"/>
                <w:szCs w:val="22"/>
              </w:rPr>
              <w:tab/>
              <w:t xml:space="preserve">Czy Zamawiający dopuści zaoferowanie ustników z poszerzonym rantem jako  zabezpieczenia na zęby dla ochrony przed wypadnięciem ustnika. </w:t>
            </w:r>
          </w:p>
          <w:p w14:paraId="3CD72AA6" w14:textId="66B19ADA" w:rsidR="00A73EBF" w:rsidRPr="00A73EBF" w:rsidRDefault="00A73EBF" w:rsidP="00A73EBF">
            <w:pPr>
              <w:spacing w:after="120"/>
              <w:ind w:left="705" w:right="-72"/>
              <w:jc w:val="both"/>
              <w:rPr>
                <w:b/>
                <w:bCs/>
                <w:sz w:val="22"/>
                <w:szCs w:val="22"/>
              </w:rPr>
            </w:pPr>
            <w:r w:rsidRPr="00A73EBF">
              <w:rPr>
                <w:b/>
                <w:bCs/>
                <w:sz w:val="22"/>
                <w:szCs w:val="22"/>
              </w:rPr>
              <w:t>Odpowiedź:</w:t>
            </w:r>
            <w:r w:rsidR="001E0591">
              <w:rPr>
                <w:b/>
                <w:bCs/>
                <w:sz w:val="22"/>
                <w:szCs w:val="22"/>
              </w:rPr>
              <w:t xml:space="preserve"> Tak. </w:t>
            </w:r>
          </w:p>
          <w:p w14:paraId="1CE29E14" w14:textId="77777777" w:rsidR="00A73EBF" w:rsidRPr="00810503" w:rsidRDefault="00A73EBF" w:rsidP="0004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863717E" w14:textId="77777777" w:rsidR="00810503" w:rsidRPr="00810503" w:rsidRDefault="00810503" w:rsidP="0004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0503">
              <w:rPr>
                <w:sz w:val="22"/>
                <w:szCs w:val="22"/>
              </w:rPr>
              <w:t>Pakiet 23</w:t>
            </w:r>
          </w:p>
          <w:p w14:paraId="0A05BC2E" w14:textId="258C03CA" w:rsidR="00810503" w:rsidRDefault="00810503" w:rsidP="0004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0503">
              <w:rPr>
                <w:sz w:val="22"/>
                <w:szCs w:val="22"/>
              </w:rPr>
              <w:t>6.</w:t>
            </w:r>
            <w:r w:rsidRPr="00810503">
              <w:rPr>
                <w:sz w:val="22"/>
                <w:szCs w:val="22"/>
              </w:rPr>
              <w:tab/>
              <w:t>Czy Zamawiający dopuści zaoferowanie igieł o średnicy ostrza 0,8 mm.</w:t>
            </w:r>
          </w:p>
          <w:p w14:paraId="728E07C5" w14:textId="3BAE6CA3" w:rsidR="00A73EBF" w:rsidRPr="00A73EBF" w:rsidRDefault="00A73EBF" w:rsidP="00A73EBF">
            <w:pPr>
              <w:spacing w:after="120"/>
              <w:ind w:left="705" w:right="-72"/>
              <w:jc w:val="both"/>
              <w:rPr>
                <w:b/>
                <w:bCs/>
                <w:sz w:val="22"/>
                <w:szCs w:val="22"/>
              </w:rPr>
            </w:pPr>
            <w:r w:rsidRPr="00A73EBF">
              <w:rPr>
                <w:b/>
                <w:bCs/>
                <w:sz w:val="22"/>
                <w:szCs w:val="22"/>
              </w:rPr>
              <w:t>Odpowiedź:</w:t>
            </w:r>
            <w:r w:rsidR="001E0591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077A1BED" w14:textId="77777777" w:rsidR="00A73EBF" w:rsidRPr="00810503" w:rsidRDefault="00A73EBF" w:rsidP="0004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910D62E" w14:textId="4DCD0501" w:rsidR="00810503" w:rsidRDefault="00810503" w:rsidP="0004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0503">
              <w:rPr>
                <w:sz w:val="22"/>
                <w:szCs w:val="22"/>
              </w:rPr>
              <w:t>7.</w:t>
            </w:r>
            <w:r w:rsidRPr="00810503">
              <w:rPr>
                <w:sz w:val="22"/>
                <w:szCs w:val="22"/>
              </w:rPr>
              <w:tab/>
              <w:t>Czy Zamawiający dopuści zaoferowanie igieł o średnicy ostrza 0,6 mm.</w:t>
            </w:r>
          </w:p>
          <w:p w14:paraId="0C09F776" w14:textId="33C4796D" w:rsidR="00A73EBF" w:rsidRPr="00A73EBF" w:rsidRDefault="00A73EBF" w:rsidP="00A73EBF">
            <w:pPr>
              <w:spacing w:after="120"/>
              <w:ind w:left="705" w:right="-72"/>
              <w:jc w:val="both"/>
              <w:rPr>
                <w:b/>
                <w:bCs/>
                <w:sz w:val="22"/>
                <w:szCs w:val="22"/>
              </w:rPr>
            </w:pPr>
            <w:r w:rsidRPr="00A73EBF">
              <w:rPr>
                <w:b/>
                <w:bCs/>
                <w:sz w:val="22"/>
                <w:szCs w:val="22"/>
              </w:rPr>
              <w:t>Odpowiedź:</w:t>
            </w:r>
            <w:r w:rsidR="001E0591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4D45DBB1" w14:textId="77777777" w:rsidR="00A73EBF" w:rsidRPr="00810503" w:rsidRDefault="00A73EBF" w:rsidP="0004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5F54F4B" w14:textId="77777777" w:rsidR="00810503" w:rsidRPr="00810503" w:rsidRDefault="00810503" w:rsidP="0004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0503">
              <w:rPr>
                <w:sz w:val="22"/>
                <w:szCs w:val="22"/>
              </w:rPr>
              <w:t>Pakiet 40</w:t>
            </w:r>
          </w:p>
          <w:p w14:paraId="1EEFCD02" w14:textId="75671B64" w:rsidR="00810503" w:rsidRDefault="00810503" w:rsidP="0004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0503">
              <w:rPr>
                <w:sz w:val="22"/>
                <w:szCs w:val="22"/>
              </w:rPr>
              <w:t>8.</w:t>
            </w:r>
            <w:r w:rsidRPr="00810503">
              <w:rPr>
                <w:sz w:val="22"/>
                <w:szCs w:val="22"/>
              </w:rPr>
              <w:tab/>
              <w:t xml:space="preserve">Czy Zamawiający w pozycji 1 dopuści zaoferowanie </w:t>
            </w:r>
            <w:proofErr w:type="spellStart"/>
            <w:r w:rsidRPr="00810503">
              <w:rPr>
                <w:sz w:val="22"/>
                <w:szCs w:val="22"/>
              </w:rPr>
              <w:t>klipsownic</w:t>
            </w:r>
            <w:proofErr w:type="spellEnd"/>
            <w:r w:rsidRPr="00810503">
              <w:rPr>
                <w:sz w:val="22"/>
                <w:szCs w:val="22"/>
              </w:rPr>
              <w:t xml:space="preserve"> o szerokości otwarcia ramion klipsa 12 mm.</w:t>
            </w:r>
          </w:p>
          <w:p w14:paraId="0DF5CDD0" w14:textId="414165C4" w:rsidR="00A73EBF" w:rsidRPr="00A73EBF" w:rsidRDefault="00A73EBF" w:rsidP="00A73EBF">
            <w:pPr>
              <w:spacing w:after="120"/>
              <w:ind w:left="705" w:right="-72"/>
              <w:jc w:val="both"/>
              <w:rPr>
                <w:b/>
                <w:bCs/>
                <w:sz w:val="22"/>
                <w:szCs w:val="22"/>
              </w:rPr>
            </w:pPr>
            <w:r w:rsidRPr="00A73EBF">
              <w:rPr>
                <w:b/>
                <w:bCs/>
                <w:sz w:val="22"/>
                <w:szCs w:val="22"/>
              </w:rPr>
              <w:t>Odpowiedź:</w:t>
            </w:r>
            <w:r w:rsidR="001E0591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0F92CE02" w14:textId="77777777" w:rsidR="00A73EBF" w:rsidRPr="00810503" w:rsidRDefault="00A73EBF" w:rsidP="0004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0989A9E" w14:textId="29E5690C" w:rsidR="00810503" w:rsidRDefault="00810503" w:rsidP="0004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0503">
              <w:rPr>
                <w:sz w:val="22"/>
                <w:szCs w:val="22"/>
              </w:rPr>
              <w:t>9.</w:t>
            </w:r>
            <w:r w:rsidRPr="00810503">
              <w:rPr>
                <w:sz w:val="22"/>
                <w:szCs w:val="22"/>
              </w:rPr>
              <w:tab/>
              <w:t>Czy Zamawiający w pozycji 4  dopuści zaoferowanie klipsów o długości 7,5 mm                           i 9,0 mm.</w:t>
            </w:r>
          </w:p>
          <w:p w14:paraId="36CBF3E8" w14:textId="1F3FBD17" w:rsidR="00A73EBF" w:rsidRPr="00A73EBF" w:rsidRDefault="00A73EBF" w:rsidP="00A73EBF">
            <w:pPr>
              <w:spacing w:after="120"/>
              <w:ind w:left="705" w:right="-72"/>
              <w:jc w:val="both"/>
              <w:rPr>
                <w:b/>
                <w:bCs/>
                <w:sz w:val="22"/>
                <w:szCs w:val="22"/>
              </w:rPr>
            </w:pPr>
            <w:r w:rsidRPr="00A73EBF">
              <w:rPr>
                <w:b/>
                <w:bCs/>
                <w:sz w:val="22"/>
                <w:szCs w:val="22"/>
              </w:rPr>
              <w:t>Odpowiedź:</w:t>
            </w:r>
            <w:r w:rsidR="001E0591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60FBCBF2" w14:textId="77777777" w:rsidR="00A73EBF" w:rsidRPr="00810503" w:rsidRDefault="00A73EBF" w:rsidP="0004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97097E3" w14:textId="77777777" w:rsidR="00810503" w:rsidRPr="00810503" w:rsidRDefault="00810503" w:rsidP="0004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0503">
              <w:rPr>
                <w:sz w:val="22"/>
                <w:szCs w:val="22"/>
              </w:rPr>
              <w:t>Pakiet 41</w:t>
            </w:r>
          </w:p>
          <w:p w14:paraId="5F7F95F0" w14:textId="74468526" w:rsidR="00810503" w:rsidRDefault="00810503" w:rsidP="0004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0503">
              <w:rPr>
                <w:sz w:val="22"/>
                <w:szCs w:val="22"/>
              </w:rPr>
              <w:t>10.</w:t>
            </w:r>
            <w:r w:rsidRPr="00810503">
              <w:rPr>
                <w:sz w:val="22"/>
                <w:szCs w:val="22"/>
              </w:rPr>
              <w:tab/>
              <w:t>Czy Zamawiający w pozycji 1 dopuści zaoferowanie balonów napełnianych  do średnic 8,5 mm, 12 mm, 15 mm.</w:t>
            </w:r>
          </w:p>
          <w:p w14:paraId="26CF2207" w14:textId="7189A2A0" w:rsidR="00A73EBF" w:rsidRPr="00A73EBF" w:rsidRDefault="00A73EBF" w:rsidP="00A73EBF">
            <w:pPr>
              <w:spacing w:after="120"/>
              <w:ind w:left="705" w:right="-72"/>
              <w:jc w:val="both"/>
              <w:rPr>
                <w:b/>
                <w:bCs/>
                <w:sz w:val="22"/>
                <w:szCs w:val="22"/>
              </w:rPr>
            </w:pPr>
            <w:r w:rsidRPr="00A73EBF">
              <w:rPr>
                <w:b/>
                <w:bCs/>
                <w:sz w:val="22"/>
                <w:szCs w:val="22"/>
              </w:rPr>
              <w:t>Odpowiedź:</w:t>
            </w:r>
            <w:r w:rsidR="001E0591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71DC2D9F" w14:textId="77777777" w:rsidR="00A73EBF" w:rsidRPr="00810503" w:rsidRDefault="00A73EBF" w:rsidP="0004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CA7F40D" w14:textId="25850CCB" w:rsidR="00810503" w:rsidRDefault="00810503" w:rsidP="0004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0503">
              <w:rPr>
                <w:sz w:val="22"/>
                <w:szCs w:val="22"/>
              </w:rPr>
              <w:t>11.</w:t>
            </w:r>
            <w:r w:rsidRPr="00810503">
              <w:rPr>
                <w:sz w:val="22"/>
                <w:szCs w:val="22"/>
              </w:rPr>
              <w:tab/>
              <w:t>Czy Zamawiający w pozycji 2 dopuści zaoferowanie balonów</w:t>
            </w:r>
            <w:r w:rsidR="00650E41">
              <w:rPr>
                <w:sz w:val="22"/>
                <w:szCs w:val="22"/>
              </w:rPr>
              <w:t xml:space="preserve"> </w:t>
            </w:r>
            <w:r w:rsidRPr="00810503">
              <w:rPr>
                <w:sz w:val="22"/>
                <w:szCs w:val="22"/>
              </w:rPr>
              <w:t>napełnianych   do średnic 12 mm, 15 mm, 18 mm.</w:t>
            </w:r>
          </w:p>
          <w:p w14:paraId="23AFC0B7" w14:textId="108E5776" w:rsidR="00A73EBF" w:rsidRPr="00A73EBF" w:rsidRDefault="00A73EBF" w:rsidP="00A73EBF">
            <w:pPr>
              <w:spacing w:after="120"/>
              <w:ind w:left="705" w:right="-72"/>
              <w:jc w:val="both"/>
              <w:rPr>
                <w:b/>
                <w:bCs/>
                <w:sz w:val="22"/>
                <w:szCs w:val="22"/>
              </w:rPr>
            </w:pPr>
            <w:r w:rsidRPr="00A73EBF">
              <w:rPr>
                <w:b/>
                <w:bCs/>
                <w:sz w:val="22"/>
                <w:szCs w:val="22"/>
              </w:rPr>
              <w:t>Odpowiedź:</w:t>
            </w:r>
            <w:r w:rsidR="001E0591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3DD4B1A4" w14:textId="77777777" w:rsidR="00A73EBF" w:rsidRPr="00810503" w:rsidRDefault="00A73EBF" w:rsidP="0004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24A64BA" w14:textId="77777777" w:rsidR="00810503" w:rsidRPr="00810503" w:rsidRDefault="00810503" w:rsidP="0004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0503">
              <w:rPr>
                <w:sz w:val="22"/>
                <w:szCs w:val="22"/>
              </w:rPr>
              <w:t>Pakiet 45</w:t>
            </w:r>
          </w:p>
          <w:p w14:paraId="4B06EA6B" w14:textId="77777777" w:rsidR="00810503" w:rsidRPr="006A5DF1" w:rsidRDefault="00810503" w:rsidP="0004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0503">
              <w:rPr>
                <w:sz w:val="22"/>
                <w:szCs w:val="22"/>
              </w:rPr>
              <w:t>12.</w:t>
            </w:r>
            <w:r w:rsidRPr="00810503">
              <w:rPr>
                <w:sz w:val="22"/>
                <w:szCs w:val="22"/>
              </w:rPr>
              <w:tab/>
              <w:t xml:space="preserve">Czy Zamawiający dopuści </w:t>
            </w:r>
            <w:proofErr w:type="spellStart"/>
            <w:r w:rsidRPr="00810503">
              <w:rPr>
                <w:sz w:val="22"/>
                <w:szCs w:val="22"/>
              </w:rPr>
              <w:t>sfinkterotomów</w:t>
            </w:r>
            <w:proofErr w:type="spellEnd"/>
            <w:r w:rsidRPr="00810503">
              <w:rPr>
                <w:sz w:val="22"/>
                <w:szCs w:val="22"/>
              </w:rPr>
              <w:t xml:space="preserve"> o długości 2000 mm.</w:t>
            </w:r>
          </w:p>
          <w:p w14:paraId="2880E1AE" w14:textId="76F4C768" w:rsidR="00A73EBF" w:rsidRPr="00A73EBF" w:rsidRDefault="00A73EBF" w:rsidP="00A73EBF">
            <w:pPr>
              <w:spacing w:after="120"/>
              <w:ind w:left="705" w:right="-72"/>
              <w:jc w:val="both"/>
              <w:rPr>
                <w:b/>
                <w:bCs/>
                <w:sz w:val="22"/>
                <w:szCs w:val="22"/>
              </w:rPr>
            </w:pPr>
            <w:r w:rsidRPr="00A73EBF">
              <w:rPr>
                <w:b/>
                <w:bCs/>
                <w:sz w:val="22"/>
                <w:szCs w:val="22"/>
              </w:rPr>
              <w:t>Odpowiedź:</w:t>
            </w:r>
            <w:r w:rsidR="001E0591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57286E60" w14:textId="42D2E65C" w:rsidR="00810503" w:rsidRPr="00810503" w:rsidRDefault="00810503" w:rsidP="000458E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2627B88" w14:textId="77777777" w:rsidR="003E4E0B" w:rsidRDefault="003E4E0B" w:rsidP="003E4E0B">
      <w:pPr>
        <w:spacing w:before="120" w:after="120" w:line="360" w:lineRule="auto"/>
        <w:ind w:left="4395"/>
        <w:rPr>
          <w:sz w:val="22"/>
          <w:szCs w:val="22"/>
        </w:rPr>
      </w:pPr>
      <w:r>
        <w:rPr>
          <w:sz w:val="22"/>
          <w:szCs w:val="22"/>
        </w:rPr>
        <w:lastRenderedPageBreak/>
        <w:t>Zastępca Prze</w:t>
      </w:r>
      <w:bookmarkStart w:id="0" w:name="_GoBack"/>
      <w:bookmarkEnd w:id="0"/>
      <w:r>
        <w:rPr>
          <w:sz w:val="22"/>
          <w:szCs w:val="22"/>
        </w:rPr>
        <w:t>wodniczącego Komisji Przetargowej</w:t>
      </w:r>
    </w:p>
    <w:p w14:paraId="6729D650" w14:textId="77777777" w:rsidR="003E4E0B" w:rsidRPr="006A5DF1" w:rsidRDefault="003E4E0B" w:rsidP="003E4E0B">
      <w:pPr>
        <w:spacing w:before="120" w:after="120" w:line="360" w:lineRule="auto"/>
        <w:ind w:left="5812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p w14:paraId="571B1F5E" w14:textId="1061C8D6" w:rsidR="006D4AB3" w:rsidRPr="006A5DF1" w:rsidRDefault="006D4AB3" w:rsidP="003E4E0B">
      <w:pPr>
        <w:jc w:val="both"/>
        <w:rPr>
          <w:sz w:val="22"/>
          <w:szCs w:val="22"/>
        </w:rPr>
      </w:pPr>
    </w:p>
    <w:sectPr w:rsidR="006D4AB3" w:rsidRPr="006A5DF1" w:rsidSect="003E4E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480FCB" w14:textId="77777777" w:rsidR="00DA1E54" w:rsidRDefault="00DA1E54">
      <w:r>
        <w:separator/>
      </w:r>
    </w:p>
  </w:endnote>
  <w:endnote w:type="continuationSeparator" w:id="0">
    <w:p w14:paraId="7A69BC88" w14:textId="77777777" w:rsidR="00DA1E54" w:rsidRDefault="00DA1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F560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E4CAB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8DBD19" w14:textId="77777777" w:rsidR="006D4AB3" w:rsidRDefault="003E4E0B">
    <w:pPr>
      <w:pStyle w:val="Stopka"/>
      <w:tabs>
        <w:tab w:val="clear" w:pos="4536"/>
      </w:tabs>
      <w:jc w:val="center"/>
    </w:pPr>
    <w:r>
      <w:rPr>
        <w:noProof/>
      </w:rPr>
      <w:pict w14:anchorId="6453296A">
        <v:line id="_x0000_s2049" style="position:absolute;left:0;text-align:left;z-index:251657728" from="-3.85pt,8.75pt" to="455.15pt,8.75pt"/>
      </w:pict>
    </w:r>
  </w:p>
  <w:p w14:paraId="4A9C1AA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B33F0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85598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BC7E75B" w14:textId="77777777" w:rsidR="006D4AB3" w:rsidRDefault="006D4AB3">
    <w:pPr>
      <w:pStyle w:val="Stopka"/>
      <w:tabs>
        <w:tab w:val="clear" w:pos="4536"/>
        <w:tab w:val="left" w:pos="6237"/>
      </w:tabs>
    </w:pPr>
  </w:p>
  <w:p w14:paraId="4F03760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842249" w14:textId="77777777" w:rsidR="00DA1E54" w:rsidRDefault="00DA1E54">
      <w:r>
        <w:separator/>
      </w:r>
    </w:p>
  </w:footnote>
  <w:footnote w:type="continuationSeparator" w:id="0">
    <w:p w14:paraId="305FC5EA" w14:textId="77777777" w:rsidR="00DA1E54" w:rsidRDefault="00DA1E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78827E" w14:textId="77777777" w:rsidR="00810503" w:rsidRDefault="008105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446B5A" w14:textId="77777777" w:rsidR="00810503" w:rsidRDefault="008105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22CC76" w14:textId="77777777" w:rsidR="00810503" w:rsidRDefault="008105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5144A26"/>
    <w:multiLevelType w:val="hybridMultilevel"/>
    <w:tmpl w:val="E1341E24"/>
    <w:lvl w:ilvl="0" w:tplc="D0DC126A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1E54"/>
    <w:rsid w:val="00031374"/>
    <w:rsid w:val="000A1097"/>
    <w:rsid w:val="000E2A8F"/>
    <w:rsid w:val="0012774F"/>
    <w:rsid w:val="00144B7A"/>
    <w:rsid w:val="00180C6E"/>
    <w:rsid w:val="001E0591"/>
    <w:rsid w:val="0029606A"/>
    <w:rsid w:val="003E4E0B"/>
    <w:rsid w:val="004848F3"/>
    <w:rsid w:val="004A75F2"/>
    <w:rsid w:val="005144A9"/>
    <w:rsid w:val="00520165"/>
    <w:rsid w:val="005B1B08"/>
    <w:rsid w:val="006215DA"/>
    <w:rsid w:val="00632C3C"/>
    <w:rsid w:val="00650E41"/>
    <w:rsid w:val="00662BDB"/>
    <w:rsid w:val="006A5DF1"/>
    <w:rsid w:val="006B7198"/>
    <w:rsid w:val="006D4AB3"/>
    <w:rsid w:val="006F3B81"/>
    <w:rsid w:val="007D7198"/>
    <w:rsid w:val="00810503"/>
    <w:rsid w:val="00870F9F"/>
    <w:rsid w:val="008804B6"/>
    <w:rsid w:val="00897AB0"/>
    <w:rsid w:val="008A3553"/>
    <w:rsid w:val="00947A50"/>
    <w:rsid w:val="00A73EBF"/>
    <w:rsid w:val="00A905AC"/>
    <w:rsid w:val="00B23D23"/>
    <w:rsid w:val="00BA6584"/>
    <w:rsid w:val="00BE7BFD"/>
    <w:rsid w:val="00C370F2"/>
    <w:rsid w:val="00C44EEC"/>
    <w:rsid w:val="00D22FFA"/>
    <w:rsid w:val="00D8461B"/>
    <w:rsid w:val="00D9049C"/>
    <w:rsid w:val="00D915F2"/>
    <w:rsid w:val="00DA1E54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A37240"/>
  <w15:chartTrackingRefBased/>
  <w15:docId w15:val="{71625CA1-0355-4EA8-B456-0BC55490C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353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8</cp:revision>
  <cp:lastPrinted>2001-02-10T14:28:00Z</cp:lastPrinted>
  <dcterms:created xsi:type="dcterms:W3CDTF">2021-05-14T13:05:00Z</dcterms:created>
  <dcterms:modified xsi:type="dcterms:W3CDTF">2021-05-28T08:25:00Z</dcterms:modified>
</cp:coreProperties>
</file>