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CC7B1" w14:textId="5F1A0361" w:rsidR="006A5DF1" w:rsidRDefault="004D3A77" w:rsidP="006A5DF1">
      <w:pPr>
        <w:spacing w:after="240"/>
        <w:jc w:val="right"/>
        <w:rPr>
          <w:sz w:val="22"/>
          <w:szCs w:val="22"/>
        </w:rPr>
      </w:pPr>
      <w:r w:rsidRPr="004D3A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7C0158">
        <w:rPr>
          <w:sz w:val="22"/>
          <w:szCs w:val="22"/>
        </w:rPr>
        <w:t>31.05.2021 r.</w:t>
      </w:r>
    </w:p>
    <w:p w14:paraId="216C868C" w14:textId="77777777" w:rsidR="004D3A77" w:rsidRPr="004D3A77" w:rsidRDefault="004D3A77" w:rsidP="006A5DF1">
      <w:pPr>
        <w:rPr>
          <w:b/>
          <w:bCs/>
          <w:sz w:val="22"/>
          <w:szCs w:val="22"/>
        </w:rPr>
      </w:pPr>
      <w:r w:rsidRPr="004D3A77">
        <w:rPr>
          <w:b/>
          <w:bCs/>
          <w:sz w:val="22"/>
          <w:szCs w:val="22"/>
        </w:rPr>
        <w:t>Szpital Miejski Specjalistyczny</w:t>
      </w:r>
    </w:p>
    <w:p w14:paraId="5B727A3B" w14:textId="77777777" w:rsidR="004D3A77" w:rsidRPr="004D3A77" w:rsidRDefault="004D3A77" w:rsidP="006A5DF1">
      <w:pPr>
        <w:rPr>
          <w:b/>
          <w:bCs/>
          <w:sz w:val="22"/>
          <w:szCs w:val="22"/>
        </w:rPr>
      </w:pPr>
      <w:r w:rsidRPr="004D3A77">
        <w:rPr>
          <w:b/>
          <w:bCs/>
          <w:sz w:val="22"/>
          <w:szCs w:val="22"/>
        </w:rPr>
        <w:t>im. Gabriela Narutowicza w Krakowie</w:t>
      </w:r>
    </w:p>
    <w:p w14:paraId="02B394C7" w14:textId="77777777" w:rsidR="006A5DF1" w:rsidRPr="00BD5546" w:rsidRDefault="004D3A77" w:rsidP="006A5DF1">
      <w:pPr>
        <w:rPr>
          <w:sz w:val="22"/>
          <w:szCs w:val="22"/>
        </w:rPr>
      </w:pPr>
      <w:r w:rsidRPr="004D3A7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D3A77">
        <w:rPr>
          <w:sz w:val="22"/>
          <w:szCs w:val="22"/>
        </w:rPr>
        <w:t>35-37</w:t>
      </w:r>
    </w:p>
    <w:p w14:paraId="3E5F3A2F" w14:textId="77777777" w:rsidR="006A5DF1" w:rsidRPr="00BD5546" w:rsidRDefault="004D3A77" w:rsidP="006A5DF1">
      <w:pPr>
        <w:rPr>
          <w:sz w:val="22"/>
          <w:szCs w:val="22"/>
        </w:rPr>
      </w:pPr>
      <w:r w:rsidRPr="004D3A7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D3A77">
        <w:rPr>
          <w:sz w:val="22"/>
          <w:szCs w:val="22"/>
        </w:rPr>
        <w:t>Kraków</w:t>
      </w:r>
    </w:p>
    <w:p w14:paraId="5E7BE29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AFCB4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169DF6" w14:textId="0400788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C0158">
        <w:rPr>
          <w:sz w:val="22"/>
          <w:szCs w:val="22"/>
        </w:rPr>
        <w:t xml:space="preserve"> </w:t>
      </w:r>
      <w:r w:rsidR="001B4D98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EB6DC8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37120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BBF22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45D14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7A8E7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79CB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0397CF" w14:textId="00145FA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C0158">
        <w:rPr>
          <w:rFonts w:ascii="Times New Roman" w:hAnsi="Times New Roman"/>
          <w:szCs w:val="28"/>
        </w:rPr>
        <w:t xml:space="preserve"> </w:t>
      </w:r>
      <w:r w:rsidR="001B4D98">
        <w:rPr>
          <w:rFonts w:ascii="Times New Roman" w:hAnsi="Times New Roman"/>
          <w:szCs w:val="28"/>
        </w:rPr>
        <w:t>-</w:t>
      </w:r>
      <w:r w:rsidR="007C0158">
        <w:rPr>
          <w:rFonts w:ascii="Times New Roman" w:hAnsi="Times New Roman"/>
          <w:szCs w:val="28"/>
        </w:rPr>
        <w:t xml:space="preserve"> </w:t>
      </w:r>
      <w:r w:rsidR="001B4D98">
        <w:rPr>
          <w:rFonts w:ascii="Times New Roman" w:hAnsi="Times New Roman"/>
          <w:szCs w:val="28"/>
        </w:rPr>
        <w:t>VII</w:t>
      </w:r>
    </w:p>
    <w:p w14:paraId="70E3A1A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D3A77" w:rsidRPr="004D3A7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D3A77" w:rsidRPr="004D3A77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D3A77" w:rsidRPr="004D3A77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FA1E6CB" w14:textId="77777777" w:rsidR="000F2B17" w:rsidRPr="006A5DF1" w:rsidRDefault="000F2B17" w:rsidP="000F2B17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A900A9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3A77" w:rsidRPr="006A5DF1" w14:paraId="7F5FA60A" w14:textId="77777777" w:rsidTr="00A262FF">
        <w:tc>
          <w:tcPr>
            <w:tcW w:w="9356" w:type="dxa"/>
            <w:shd w:val="clear" w:color="auto" w:fill="auto"/>
          </w:tcPr>
          <w:p w14:paraId="246E35D5" w14:textId="77777777" w:rsidR="004D3A77" w:rsidRPr="006A5DF1" w:rsidRDefault="004D3A77" w:rsidP="00A262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D3A77">
              <w:rPr>
                <w:b/>
                <w:bCs/>
                <w:sz w:val="22"/>
                <w:szCs w:val="22"/>
              </w:rPr>
              <w:t>7</w:t>
            </w:r>
          </w:p>
          <w:p w14:paraId="7F87411F" w14:textId="77777777" w:rsidR="004D3A77" w:rsidRPr="004D3A77" w:rsidRDefault="004D3A77" w:rsidP="00A262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D3A77">
              <w:rPr>
                <w:sz w:val="22"/>
                <w:szCs w:val="22"/>
              </w:rPr>
              <w:t>Temat</w:t>
            </w:r>
          </w:p>
          <w:p w14:paraId="02DA3894" w14:textId="77777777" w:rsidR="004D3A77" w:rsidRPr="004D3A77" w:rsidRDefault="004D3A77" w:rsidP="00A262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D3A77">
              <w:rPr>
                <w:sz w:val="22"/>
                <w:szCs w:val="22"/>
              </w:rPr>
              <w:t>pytania do pak. 14, 20, 34 (PRÓBKI)</w:t>
            </w:r>
          </w:p>
          <w:p w14:paraId="08B9320D" w14:textId="77777777" w:rsidR="004D3A77" w:rsidRPr="004D3A77" w:rsidRDefault="004D3A77" w:rsidP="00A262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D3A77">
              <w:rPr>
                <w:sz w:val="22"/>
                <w:szCs w:val="22"/>
              </w:rPr>
              <w:t>Treść</w:t>
            </w:r>
          </w:p>
          <w:p w14:paraId="43C1DD9D" w14:textId="45AD02E7" w:rsidR="004D3A77" w:rsidRPr="006A5DF1" w:rsidRDefault="004D3A77" w:rsidP="00A262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D3A77">
              <w:rPr>
                <w:sz w:val="22"/>
                <w:szCs w:val="22"/>
              </w:rPr>
              <w:t>Czy Zamawiaj</w:t>
            </w:r>
            <w:r w:rsidR="00253BB3">
              <w:rPr>
                <w:sz w:val="22"/>
                <w:szCs w:val="22"/>
              </w:rPr>
              <w:t>ą</w:t>
            </w:r>
            <w:r w:rsidRPr="004D3A77">
              <w:rPr>
                <w:sz w:val="22"/>
                <w:szCs w:val="22"/>
              </w:rPr>
              <w:t>cy wyrazi zgodę na zmianę w formularzu cenowym w pakiecie nr 14, 20, 34 opisu w kolumnie : „ilość próbek” na : „ocen</w:t>
            </w:r>
            <w:r w:rsidR="00253BB3">
              <w:rPr>
                <w:sz w:val="22"/>
                <w:szCs w:val="22"/>
              </w:rPr>
              <w:t>ę</w:t>
            </w:r>
            <w:r w:rsidRPr="004D3A77">
              <w:rPr>
                <w:sz w:val="22"/>
                <w:szCs w:val="22"/>
              </w:rPr>
              <w:t xml:space="preserve"> na podst</w:t>
            </w:r>
            <w:r w:rsidR="00253BB3">
              <w:rPr>
                <w:sz w:val="22"/>
                <w:szCs w:val="22"/>
              </w:rPr>
              <w:t>a</w:t>
            </w:r>
            <w:r w:rsidRPr="004D3A77">
              <w:rPr>
                <w:sz w:val="22"/>
                <w:szCs w:val="22"/>
              </w:rPr>
              <w:t>wie folderów” lub „próbki na ż</w:t>
            </w:r>
            <w:r w:rsidR="00253BB3">
              <w:rPr>
                <w:sz w:val="22"/>
                <w:szCs w:val="22"/>
              </w:rPr>
              <w:t>ą</w:t>
            </w:r>
            <w:r w:rsidRPr="004D3A77">
              <w:rPr>
                <w:sz w:val="22"/>
                <w:szCs w:val="22"/>
              </w:rPr>
              <w:t>danie” z uwagi na fakt, iż proponowane produkty były już używane przez Szpital i nie zmieniły się?</w:t>
            </w:r>
          </w:p>
        </w:tc>
      </w:tr>
    </w:tbl>
    <w:p w14:paraId="1371D2A2" w14:textId="2BBCE3B9" w:rsidR="00BE7BFD" w:rsidRDefault="001B4D98" w:rsidP="00520165">
      <w:pPr>
        <w:jc w:val="both"/>
        <w:rPr>
          <w:b/>
          <w:bCs/>
          <w:sz w:val="22"/>
          <w:szCs w:val="22"/>
        </w:rPr>
      </w:pPr>
      <w:r w:rsidRPr="001B4D98">
        <w:rPr>
          <w:b/>
          <w:bCs/>
          <w:sz w:val="22"/>
          <w:szCs w:val="22"/>
        </w:rPr>
        <w:t>Odpowiedź:</w:t>
      </w:r>
      <w:r w:rsidR="00253BB3">
        <w:rPr>
          <w:b/>
          <w:bCs/>
          <w:sz w:val="22"/>
          <w:szCs w:val="22"/>
        </w:rPr>
        <w:t xml:space="preserve"> Zamawiający nie wyraża </w:t>
      </w:r>
      <w:r w:rsidR="00253BB3" w:rsidRPr="00253BB3">
        <w:rPr>
          <w:b/>
          <w:bCs/>
          <w:sz w:val="22"/>
          <w:szCs w:val="22"/>
        </w:rPr>
        <w:t>zgody na zmianę w formularzu cenowym w pakiecie nr 14, 20, 34 opisu w kolumnie : „ilość próbek” na : „ocenę na podstawie folderów” lub „próbki na żądanie”.</w:t>
      </w:r>
    </w:p>
    <w:p w14:paraId="0878EAF4" w14:textId="21DA55B4" w:rsidR="007C0158" w:rsidRDefault="007C0158" w:rsidP="00520165">
      <w:pPr>
        <w:jc w:val="both"/>
        <w:rPr>
          <w:b/>
          <w:bCs/>
          <w:sz w:val="22"/>
          <w:szCs w:val="22"/>
        </w:rPr>
      </w:pPr>
    </w:p>
    <w:p w14:paraId="5016A3AB" w14:textId="77777777" w:rsidR="007C0158" w:rsidRPr="00253BB3" w:rsidRDefault="007C0158" w:rsidP="00520165">
      <w:pPr>
        <w:jc w:val="both"/>
        <w:rPr>
          <w:b/>
          <w:bCs/>
          <w:sz w:val="22"/>
          <w:szCs w:val="22"/>
        </w:rPr>
      </w:pPr>
    </w:p>
    <w:p w14:paraId="298E614E" w14:textId="77777777" w:rsidR="007C0158" w:rsidRPr="006A5DF1" w:rsidRDefault="007C0158" w:rsidP="007C0158">
      <w:pPr>
        <w:jc w:val="both"/>
        <w:rPr>
          <w:sz w:val="22"/>
          <w:szCs w:val="22"/>
        </w:rPr>
      </w:pPr>
    </w:p>
    <w:p w14:paraId="5637AFDF" w14:textId="77777777" w:rsidR="007C0158" w:rsidRDefault="007C0158" w:rsidP="007C0158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3162E33E" w14:textId="77777777" w:rsidR="007C0158" w:rsidRPr="006A5DF1" w:rsidRDefault="007C0158" w:rsidP="007C0158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716D80C5" w14:textId="19674352" w:rsidR="006D4AB3" w:rsidRPr="006A5DF1" w:rsidRDefault="006D4AB3" w:rsidP="007C0158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7C01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1EE21" w14:textId="77777777" w:rsidR="00B33D2B" w:rsidRDefault="00B33D2B">
      <w:r>
        <w:separator/>
      </w:r>
    </w:p>
  </w:endnote>
  <w:endnote w:type="continuationSeparator" w:id="0">
    <w:p w14:paraId="4511E3CC" w14:textId="77777777" w:rsidR="00B33D2B" w:rsidRDefault="00B3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BB8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6E1D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E3080" w14:textId="77777777" w:rsidR="006D4AB3" w:rsidRDefault="007C0158">
    <w:pPr>
      <w:pStyle w:val="Stopka"/>
      <w:tabs>
        <w:tab w:val="clear" w:pos="4536"/>
      </w:tabs>
      <w:jc w:val="center"/>
    </w:pPr>
    <w:r>
      <w:rPr>
        <w:noProof/>
      </w:rPr>
      <w:pict w14:anchorId="30D2E082">
        <v:line id="_x0000_s2049" style="position:absolute;left:0;text-align:left;z-index:251657728" from="-3.85pt,8.75pt" to="455.15pt,8.75pt"/>
      </w:pict>
    </w:r>
  </w:p>
  <w:p w14:paraId="6197A8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A8D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57DF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329CFC" w14:textId="77777777" w:rsidR="006D4AB3" w:rsidRDefault="006D4AB3">
    <w:pPr>
      <w:pStyle w:val="Stopka"/>
      <w:tabs>
        <w:tab w:val="clear" w:pos="4536"/>
        <w:tab w:val="left" w:pos="6237"/>
      </w:tabs>
    </w:pPr>
  </w:p>
  <w:p w14:paraId="7EBD48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89BE7" w14:textId="77777777" w:rsidR="00B33D2B" w:rsidRDefault="00B33D2B">
      <w:r>
        <w:separator/>
      </w:r>
    </w:p>
  </w:footnote>
  <w:footnote w:type="continuationSeparator" w:id="0">
    <w:p w14:paraId="4091FA80" w14:textId="77777777" w:rsidR="00B33D2B" w:rsidRDefault="00B33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09950" w14:textId="77777777" w:rsidR="004D3A77" w:rsidRDefault="004D3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45D13" w14:textId="77777777" w:rsidR="004D3A77" w:rsidRDefault="004D3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5B739" w14:textId="77777777" w:rsidR="004D3A77" w:rsidRDefault="004D3A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D2B"/>
    <w:rsid w:val="00031374"/>
    <w:rsid w:val="000A1097"/>
    <w:rsid w:val="000E2A8F"/>
    <w:rsid w:val="000F2B17"/>
    <w:rsid w:val="0012774F"/>
    <w:rsid w:val="00144B7A"/>
    <w:rsid w:val="00180005"/>
    <w:rsid w:val="00180C6E"/>
    <w:rsid w:val="001B4D98"/>
    <w:rsid w:val="00253BB3"/>
    <w:rsid w:val="0029606A"/>
    <w:rsid w:val="00414DCB"/>
    <w:rsid w:val="004848F3"/>
    <w:rsid w:val="004A75F2"/>
    <w:rsid w:val="004D3A7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0158"/>
    <w:rsid w:val="007D7198"/>
    <w:rsid w:val="00870F9F"/>
    <w:rsid w:val="008804B6"/>
    <w:rsid w:val="00897AB0"/>
    <w:rsid w:val="008A3553"/>
    <w:rsid w:val="00947A50"/>
    <w:rsid w:val="00A905AC"/>
    <w:rsid w:val="00B33D2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CEBC55"/>
  <w15:chartTrackingRefBased/>
  <w15:docId w15:val="{CDB7A6F0-8EC2-4D80-AE6A-4AB585434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253BB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253BB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2021-05-07T12:31:00Z</dcterms:created>
  <dcterms:modified xsi:type="dcterms:W3CDTF">2021-05-28T08:13:00Z</dcterms:modified>
</cp:coreProperties>
</file>