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85D2D" w14:textId="4FB3B617" w:rsidR="006A5DF1" w:rsidRDefault="005074AF" w:rsidP="006A5DF1">
      <w:pPr>
        <w:spacing w:after="240"/>
        <w:jc w:val="right"/>
        <w:rPr>
          <w:sz w:val="22"/>
          <w:szCs w:val="22"/>
        </w:rPr>
      </w:pPr>
      <w:r w:rsidRPr="005074A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E16153">
        <w:rPr>
          <w:sz w:val="22"/>
          <w:szCs w:val="22"/>
        </w:rPr>
        <w:t>31.</w:t>
      </w:r>
      <w:r w:rsidR="003A2E5C">
        <w:rPr>
          <w:sz w:val="22"/>
          <w:szCs w:val="22"/>
        </w:rPr>
        <w:t>05</w:t>
      </w:r>
      <w:bookmarkStart w:id="0" w:name="_GoBack"/>
      <w:bookmarkEnd w:id="0"/>
      <w:r w:rsidR="00E16153">
        <w:rPr>
          <w:sz w:val="22"/>
          <w:szCs w:val="22"/>
        </w:rPr>
        <w:t>.2021 r.</w:t>
      </w:r>
    </w:p>
    <w:p w14:paraId="1BD738D0" w14:textId="77777777" w:rsidR="005074AF" w:rsidRPr="005074AF" w:rsidRDefault="005074AF" w:rsidP="006A5DF1">
      <w:pPr>
        <w:rPr>
          <w:b/>
          <w:bCs/>
          <w:sz w:val="22"/>
          <w:szCs w:val="22"/>
        </w:rPr>
      </w:pPr>
      <w:r w:rsidRPr="005074AF">
        <w:rPr>
          <w:b/>
          <w:bCs/>
          <w:sz w:val="22"/>
          <w:szCs w:val="22"/>
        </w:rPr>
        <w:t>Szpital Miejski Specjalistyczny</w:t>
      </w:r>
    </w:p>
    <w:p w14:paraId="2AAB4A72" w14:textId="77777777" w:rsidR="005074AF" w:rsidRPr="005074AF" w:rsidRDefault="005074AF" w:rsidP="006A5DF1">
      <w:pPr>
        <w:rPr>
          <w:b/>
          <w:bCs/>
          <w:sz w:val="22"/>
          <w:szCs w:val="22"/>
        </w:rPr>
      </w:pPr>
      <w:r w:rsidRPr="005074AF">
        <w:rPr>
          <w:b/>
          <w:bCs/>
          <w:sz w:val="22"/>
          <w:szCs w:val="22"/>
        </w:rPr>
        <w:t>im. Gabriela Narutowicza w Krakowie</w:t>
      </w:r>
    </w:p>
    <w:p w14:paraId="11984769" w14:textId="77777777" w:rsidR="006A5DF1" w:rsidRPr="00BD5546" w:rsidRDefault="005074AF" w:rsidP="006A5DF1">
      <w:pPr>
        <w:rPr>
          <w:sz w:val="22"/>
          <w:szCs w:val="22"/>
        </w:rPr>
      </w:pPr>
      <w:r w:rsidRPr="005074A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074AF">
        <w:rPr>
          <w:sz w:val="22"/>
          <w:szCs w:val="22"/>
        </w:rPr>
        <w:t>35-37</w:t>
      </w:r>
    </w:p>
    <w:p w14:paraId="19F84351" w14:textId="77777777" w:rsidR="006A5DF1" w:rsidRPr="00BD5546" w:rsidRDefault="005074AF" w:rsidP="006A5DF1">
      <w:pPr>
        <w:rPr>
          <w:sz w:val="22"/>
          <w:szCs w:val="22"/>
        </w:rPr>
      </w:pPr>
      <w:r w:rsidRPr="005074A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074AF">
        <w:rPr>
          <w:sz w:val="22"/>
          <w:szCs w:val="22"/>
        </w:rPr>
        <w:t>Kraków</w:t>
      </w:r>
    </w:p>
    <w:p w14:paraId="0973F03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D3BA4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9F4F5A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2112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52B403B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FE688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FCEAF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CF037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DC497C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FF022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01BA9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17639">
        <w:rPr>
          <w:rFonts w:ascii="Times New Roman" w:hAnsi="Times New Roman"/>
          <w:szCs w:val="28"/>
        </w:rPr>
        <w:t xml:space="preserve"> - II</w:t>
      </w:r>
    </w:p>
    <w:p w14:paraId="085F8CA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074AF" w:rsidRPr="005074A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074AF" w:rsidRPr="005074AF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074AF" w:rsidRPr="005074AF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54A3575A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B211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074AF" w:rsidRPr="005074A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74AF" w:rsidRPr="006A5DF1" w14:paraId="58D33088" w14:textId="77777777" w:rsidTr="007818E9">
        <w:tc>
          <w:tcPr>
            <w:tcW w:w="9356" w:type="dxa"/>
            <w:shd w:val="clear" w:color="auto" w:fill="auto"/>
          </w:tcPr>
          <w:p w14:paraId="195B077E" w14:textId="77777777" w:rsidR="005074AF" w:rsidRPr="006A5DF1" w:rsidRDefault="005074AF" w:rsidP="007818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074AF">
              <w:rPr>
                <w:b/>
                <w:bCs/>
                <w:sz w:val="22"/>
                <w:szCs w:val="22"/>
              </w:rPr>
              <w:t>2</w:t>
            </w:r>
          </w:p>
          <w:p w14:paraId="543B208C" w14:textId="77777777" w:rsidR="005074AF" w:rsidRPr="005074AF" w:rsidRDefault="005074AF" w:rsidP="00781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74AF">
              <w:rPr>
                <w:sz w:val="22"/>
                <w:szCs w:val="22"/>
              </w:rPr>
              <w:t>Pytanie - pakiet 31</w:t>
            </w:r>
          </w:p>
          <w:p w14:paraId="7B5C8867" w14:textId="2BF009B2" w:rsidR="005074AF" w:rsidRPr="005074AF" w:rsidRDefault="005074AF" w:rsidP="00781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74AF">
              <w:rPr>
                <w:sz w:val="22"/>
                <w:szCs w:val="22"/>
              </w:rPr>
              <w:t xml:space="preserve">Prosimy Zamawiającego o dopuszczenie w pakiecie 31 w pozycji 3 równoważnej elektrody EKG do </w:t>
            </w:r>
            <w:proofErr w:type="spellStart"/>
            <w:r w:rsidRPr="005074AF">
              <w:rPr>
                <w:sz w:val="22"/>
                <w:szCs w:val="22"/>
              </w:rPr>
              <w:t>Holtera</w:t>
            </w:r>
            <w:proofErr w:type="spellEnd"/>
            <w:r w:rsidRPr="005074AF">
              <w:rPr>
                <w:sz w:val="22"/>
                <w:szCs w:val="22"/>
              </w:rPr>
              <w:t xml:space="preserve"> o rozmiarze 41 mm / 55 mm. Elektroda posiada nacięcie do umocowania kabla i spełnia wszystkie inne określone przez zamawiającego wymagania.</w:t>
            </w:r>
          </w:p>
          <w:p w14:paraId="27E9C6B0" w14:textId="4D0722D6" w:rsidR="005074AF" w:rsidRDefault="007B2112" w:rsidP="007818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B2112">
              <w:rPr>
                <w:b/>
                <w:bCs/>
                <w:sz w:val="22"/>
                <w:szCs w:val="22"/>
              </w:rPr>
              <w:t xml:space="preserve">Odpowiedź: </w:t>
            </w:r>
            <w:r w:rsidR="005324E6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4E781DBC" w14:textId="77777777" w:rsidR="007B2112" w:rsidRPr="007B2112" w:rsidRDefault="007B2112" w:rsidP="007818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119A04B" w14:textId="77777777" w:rsidR="005074AF" w:rsidRPr="005074AF" w:rsidRDefault="005074AF" w:rsidP="00781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74AF">
              <w:rPr>
                <w:sz w:val="22"/>
                <w:szCs w:val="22"/>
              </w:rPr>
              <w:t>Pytanie - pakiet 31</w:t>
            </w:r>
          </w:p>
          <w:p w14:paraId="7F2745C4" w14:textId="77777777" w:rsidR="005074AF" w:rsidRPr="006A5DF1" w:rsidRDefault="005074AF" w:rsidP="00781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74AF">
              <w:rPr>
                <w:sz w:val="22"/>
                <w:szCs w:val="22"/>
              </w:rPr>
              <w:t>Prosimy Zamawiającego o dopuszczenie w pakiecie 31 wyceny  elektrod EKG za opakowanie jednostkowe 50 sztuk. Ilość zaoferowanych opakowań zostanie odpowiednio przeliczona.</w:t>
            </w:r>
          </w:p>
          <w:p w14:paraId="20AC7F65" w14:textId="49A9DA3D" w:rsidR="007B2112" w:rsidRDefault="007B2112" w:rsidP="007B211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B2112">
              <w:rPr>
                <w:b/>
                <w:bCs/>
                <w:sz w:val="22"/>
                <w:szCs w:val="22"/>
              </w:rPr>
              <w:t xml:space="preserve">Odpowiedź: </w:t>
            </w:r>
            <w:r w:rsidR="005324E6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149FFDAA" w14:textId="77777777" w:rsidR="005074AF" w:rsidRPr="005074AF" w:rsidRDefault="005074AF" w:rsidP="007818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8784A15" w14:textId="77777777" w:rsidR="00E16153" w:rsidRDefault="00E16153" w:rsidP="00E16153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09BEBB7C" w14:textId="6C5CE153" w:rsidR="00E16153" w:rsidRPr="006A5DF1" w:rsidRDefault="00E16153" w:rsidP="00E16153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 xml:space="preserve">  Agnieszka Biel</w:t>
      </w:r>
    </w:p>
    <w:p w14:paraId="24C181F2" w14:textId="0D015DCD" w:rsidR="007B2112" w:rsidRPr="006A5DF1" w:rsidRDefault="007B2112" w:rsidP="00E16153">
      <w:pPr>
        <w:ind w:left="5103"/>
        <w:jc w:val="both"/>
        <w:rPr>
          <w:sz w:val="22"/>
          <w:szCs w:val="22"/>
        </w:rPr>
      </w:pPr>
    </w:p>
    <w:sectPr w:rsidR="007B2112" w:rsidRPr="006A5DF1" w:rsidSect="00E16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97345" w14:textId="77777777" w:rsidR="00B4614B" w:rsidRDefault="00B4614B">
      <w:r>
        <w:separator/>
      </w:r>
    </w:p>
  </w:endnote>
  <w:endnote w:type="continuationSeparator" w:id="0">
    <w:p w14:paraId="6EA2B05C" w14:textId="77777777" w:rsidR="00B4614B" w:rsidRDefault="00B4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37B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AABC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60F66" w14:textId="77777777" w:rsidR="006D4AB3" w:rsidRDefault="003A2E5C">
    <w:pPr>
      <w:pStyle w:val="Stopka"/>
      <w:tabs>
        <w:tab w:val="clear" w:pos="4536"/>
      </w:tabs>
      <w:jc w:val="center"/>
    </w:pPr>
    <w:r>
      <w:rPr>
        <w:noProof/>
      </w:rPr>
      <w:pict w14:anchorId="6B58A374">
        <v:line id="_x0000_s2049" style="position:absolute;left:0;text-align:left;z-index:251657728" from="-3.85pt,8.75pt" to="455.15pt,8.75pt"/>
      </w:pict>
    </w:r>
  </w:p>
  <w:p w14:paraId="29899EF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C9D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CE65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1DD80E" w14:textId="77777777" w:rsidR="006D4AB3" w:rsidRDefault="006D4AB3">
    <w:pPr>
      <w:pStyle w:val="Stopka"/>
      <w:tabs>
        <w:tab w:val="clear" w:pos="4536"/>
        <w:tab w:val="left" w:pos="6237"/>
      </w:tabs>
    </w:pPr>
  </w:p>
  <w:p w14:paraId="42F699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2E433" w14:textId="77777777" w:rsidR="00B4614B" w:rsidRDefault="00B4614B">
      <w:r>
        <w:separator/>
      </w:r>
    </w:p>
  </w:footnote>
  <w:footnote w:type="continuationSeparator" w:id="0">
    <w:p w14:paraId="79206A51" w14:textId="77777777" w:rsidR="00B4614B" w:rsidRDefault="00B46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9464E" w14:textId="77777777" w:rsidR="005074AF" w:rsidRDefault="00507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DFCF9" w14:textId="77777777" w:rsidR="005074AF" w:rsidRDefault="00507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85B71" w14:textId="77777777" w:rsidR="005074AF" w:rsidRDefault="00507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14B"/>
    <w:rsid w:val="00031374"/>
    <w:rsid w:val="000A1097"/>
    <w:rsid w:val="000E2A8F"/>
    <w:rsid w:val="0012774F"/>
    <w:rsid w:val="00144B7A"/>
    <w:rsid w:val="00180C6E"/>
    <w:rsid w:val="0029606A"/>
    <w:rsid w:val="003A2E5C"/>
    <w:rsid w:val="004848F3"/>
    <w:rsid w:val="004A75F2"/>
    <w:rsid w:val="005074AF"/>
    <w:rsid w:val="005144A9"/>
    <w:rsid w:val="00520165"/>
    <w:rsid w:val="005324E6"/>
    <w:rsid w:val="005B1B08"/>
    <w:rsid w:val="00632C3C"/>
    <w:rsid w:val="00662BDB"/>
    <w:rsid w:val="006A5DF1"/>
    <w:rsid w:val="006B7198"/>
    <w:rsid w:val="006D4AB3"/>
    <w:rsid w:val="006F3B81"/>
    <w:rsid w:val="007B2112"/>
    <w:rsid w:val="007D7198"/>
    <w:rsid w:val="00870F9F"/>
    <w:rsid w:val="008804B6"/>
    <w:rsid w:val="00897AB0"/>
    <w:rsid w:val="008A3553"/>
    <w:rsid w:val="00933339"/>
    <w:rsid w:val="00947A50"/>
    <w:rsid w:val="00A905AC"/>
    <w:rsid w:val="00B4614B"/>
    <w:rsid w:val="00BA6584"/>
    <w:rsid w:val="00BE7BFD"/>
    <w:rsid w:val="00C370F2"/>
    <w:rsid w:val="00C44EEC"/>
    <w:rsid w:val="00D17639"/>
    <w:rsid w:val="00D22FFA"/>
    <w:rsid w:val="00D8461B"/>
    <w:rsid w:val="00D9049C"/>
    <w:rsid w:val="00D915F2"/>
    <w:rsid w:val="00DF32E8"/>
    <w:rsid w:val="00E16153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5F707"/>
  <w15:chartTrackingRefBased/>
  <w15:docId w15:val="{B6DD35BB-FED0-4177-BC49-70CDDF1F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2021-05-28T07:38:00Z</cp:lastPrinted>
  <dcterms:created xsi:type="dcterms:W3CDTF">2021-05-28T07:38:00Z</dcterms:created>
  <dcterms:modified xsi:type="dcterms:W3CDTF">2021-05-28T07:40:00Z</dcterms:modified>
</cp:coreProperties>
</file>