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A87CA" w14:textId="77777777" w:rsidR="00D665F5" w:rsidRDefault="0048443A" w:rsidP="00D665F5">
      <w:pPr>
        <w:spacing w:after="240"/>
        <w:jc w:val="right"/>
        <w:rPr>
          <w:sz w:val="22"/>
          <w:szCs w:val="22"/>
        </w:rPr>
      </w:pPr>
      <w:r w:rsidRPr="0048443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443A">
        <w:rPr>
          <w:sz w:val="22"/>
          <w:szCs w:val="22"/>
        </w:rPr>
        <w:t>2021-05-28</w:t>
      </w:r>
    </w:p>
    <w:p w14:paraId="2DE828B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6F37F8" w14:textId="77777777" w:rsidR="0048443A" w:rsidRPr="0048443A" w:rsidRDefault="0048443A" w:rsidP="00577BC6">
      <w:pPr>
        <w:spacing w:after="40"/>
        <w:rPr>
          <w:b/>
          <w:bCs/>
          <w:sz w:val="22"/>
          <w:szCs w:val="22"/>
        </w:rPr>
      </w:pPr>
      <w:r w:rsidRPr="0048443A">
        <w:rPr>
          <w:b/>
          <w:bCs/>
          <w:sz w:val="22"/>
          <w:szCs w:val="22"/>
        </w:rPr>
        <w:t>Akademia Górniczo - Hutnicza</w:t>
      </w:r>
    </w:p>
    <w:p w14:paraId="4BC2FB1C" w14:textId="77777777" w:rsidR="0048443A" w:rsidRPr="0048443A" w:rsidRDefault="0048443A" w:rsidP="00577BC6">
      <w:pPr>
        <w:spacing w:after="40"/>
        <w:rPr>
          <w:b/>
          <w:bCs/>
          <w:sz w:val="22"/>
          <w:szCs w:val="22"/>
        </w:rPr>
      </w:pPr>
      <w:r w:rsidRPr="0048443A">
        <w:rPr>
          <w:b/>
          <w:bCs/>
          <w:sz w:val="22"/>
          <w:szCs w:val="22"/>
        </w:rPr>
        <w:t>im. Stanisława Staszica w Krakowie</w:t>
      </w:r>
    </w:p>
    <w:p w14:paraId="12284F18" w14:textId="77777777" w:rsidR="00D665F5" w:rsidRPr="00D91931" w:rsidRDefault="0048443A" w:rsidP="00577BC6">
      <w:pPr>
        <w:spacing w:after="40"/>
        <w:rPr>
          <w:b/>
          <w:bCs/>
          <w:sz w:val="22"/>
          <w:szCs w:val="22"/>
        </w:rPr>
      </w:pPr>
      <w:r w:rsidRPr="0048443A">
        <w:rPr>
          <w:b/>
          <w:bCs/>
          <w:sz w:val="22"/>
          <w:szCs w:val="22"/>
        </w:rPr>
        <w:t>Dział Zamówień Publicznych</w:t>
      </w:r>
    </w:p>
    <w:p w14:paraId="2F6F111B" w14:textId="77777777" w:rsidR="00D665F5" w:rsidRPr="00BD5546" w:rsidRDefault="0048443A" w:rsidP="00D665F5">
      <w:pPr>
        <w:rPr>
          <w:sz w:val="22"/>
          <w:szCs w:val="22"/>
        </w:rPr>
      </w:pPr>
      <w:r w:rsidRPr="0048443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443A">
        <w:rPr>
          <w:sz w:val="22"/>
          <w:szCs w:val="22"/>
        </w:rPr>
        <w:t>30</w:t>
      </w:r>
    </w:p>
    <w:p w14:paraId="52EFF3ED" w14:textId="77777777" w:rsidR="00D665F5" w:rsidRPr="00BD5546" w:rsidRDefault="0048443A" w:rsidP="00D665F5">
      <w:pPr>
        <w:rPr>
          <w:sz w:val="22"/>
          <w:szCs w:val="22"/>
        </w:rPr>
      </w:pPr>
      <w:r w:rsidRPr="0048443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443A">
        <w:rPr>
          <w:sz w:val="22"/>
          <w:szCs w:val="22"/>
        </w:rPr>
        <w:t>Kraków</w:t>
      </w:r>
    </w:p>
    <w:p w14:paraId="5A6DB10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2C280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208D5B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FB64F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5BF90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443A" w:rsidRPr="0048443A">
        <w:rPr>
          <w:b/>
          <w:sz w:val="22"/>
          <w:szCs w:val="22"/>
        </w:rPr>
        <w:t>KC-</w:t>
      </w:r>
      <w:proofErr w:type="spellStart"/>
      <w:r w:rsidR="0048443A" w:rsidRPr="0048443A">
        <w:rPr>
          <w:b/>
          <w:sz w:val="22"/>
          <w:szCs w:val="22"/>
        </w:rPr>
        <w:t>zp</w:t>
      </w:r>
      <w:proofErr w:type="spellEnd"/>
      <w:r w:rsidR="0048443A" w:rsidRPr="0048443A">
        <w:rPr>
          <w:b/>
          <w:sz w:val="22"/>
          <w:szCs w:val="22"/>
        </w:rPr>
        <w:t>. 272-146/21</w:t>
      </w:r>
      <w:r w:rsidR="00A80738">
        <w:rPr>
          <w:sz w:val="24"/>
        </w:rPr>
        <w:tab/>
        <w:t xml:space="preserve"> </w:t>
      </w:r>
    </w:p>
    <w:p w14:paraId="2D6DFB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47FC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B085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0684E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24D64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3D252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443A" w:rsidRPr="0048443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3C72E53" w14:textId="7D1E4649" w:rsidR="00A80738" w:rsidRPr="00577BC6" w:rsidRDefault="0048443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443A">
        <w:rPr>
          <w:b/>
          <w:sz w:val="22"/>
          <w:szCs w:val="22"/>
        </w:rPr>
        <w:t>Dostaw</w:t>
      </w:r>
      <w:r w:rsidR="001F23C6">
        <w:rPr>
          <w:b/>
          <w:sz w:val="22"/>
          <w:szCs w:val="22"/>
        </w:rPr>
        <w:t>ę</w:t>
      </w:r>
      <w:r w:rsidRPr="0048443A">
        <w:rPr>
          <w:b/>
          <w:sz w:val="22"/>
          <w:szCs w:val="22"/>
        </w:rPr>
        <w:t xml:space="preserve"> serwera obliczeniowego GPU - KC-</w:t>
      </w:r>
      <w:proofErr w:type="spellStart"/>
      <w:r w:rsidRPr="0048443A">
        <w:rPr>
          <w:b/>
          <w:sz w:val="22"/>
          <w:szCs w:val="22"/>
        </w:rPr>
        <w:t>zp</w:t>
      </w:r>
      <w:proofErr w:type="spellEnd"/>
      <w:r w:rsidRPr="0048443A">
        <w:rPr>
          <w:b/>
          <w:sz w:val="22"/>
          <w:szCs w:val="22"/>
        </w:rPr>
        <w:t>. 272-146/21</w:t>
      </w:r>
    </w:p>
    <w:p w14:paraId="5B48E1D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8443A" w:rsidRPr="0048443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60DF8F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443A" w:rsidRPr="0048443A">
        <w:rPr>
          <w:sz w:val="22"/>
          <w:szCs w:val="22"/>
        </w:rPr>
        <w:t>28/05/2021</w:t>
      </w:r>
      <w:r w:rsidR="00FF4AB1" w:rsidRPr="00577BC6">
        <w:rPr>
          <w:sz w:val="22"/>
          <w:szCs w:val="22"/>
        </w:rPr>
        <w:t xml:space="preserve"> o godz. </w:t>
      </w:r>
      <w:r w:rsidR="0048443A" w:rsidRPr="0048443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7FE6AC4" w14:textId="77777777" w:rsidTr="003F57CD">
        <w:tc>
          <w:tcPr>
            <w:tcW w:w="993" w:type="dxa"/>
            <w:shd w:val="clear" w:color="auto" w:fill="auto"/>
            <w:vAlign w:val="center"/>
          </w:tcPr>
          <w:p w14:paraId="3113C9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F1CBA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A4C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443A" w:rsidRPr="00493F8C" w14:paraId="6AB59B84" w14:textId="77777777" w:rsidTr="00C87B54">
        <w:tc>
          <w:tcPr>
            <w:tcW w:w="993" w:type="dxa"/>
            <w:shd w:val="clear" w:color="auto" w:fill="auto"/>
            <w:vAlign w:val="center"/>
          </w:tcPr>
          <w:p w14:paraId="0652A9F6" w14:textId="77777777" w:rsidR="0048443A" w:rsidRPr="00490DC0" w:rsidRDefault="0048443A" w:rsidP="00C87B54">
            <w:pPr>
              <w:spacing w:before="120" w:after="120"/>
              <w:jc w:val="center"/>
            </w:pPr>
            <w:r w:rsidRPr="0048443A">
              <w:t>1</w:t>
            </w:r>
          </w:p>
        </w:tc>
        <w:tc>
          <w:tcPr>
            <w:tcW w:w="5244" w:type="dxa"/>
            <w:shd w:val="clear" w:color="auto" w:fill="auto"/>
          </w:tcPr>
          <w:p w14:paraId="2C4F0428" w14:textId="77777777" w:rsidR="0048443A" w:rsidRPr="00490DC0" w:rsidRDefault="0048443A" w:rsidP="00C87B54">
            <w:pPr>
              <w:spacing w:before="40"/>
            </w:pPr>
            <w:proofErr w:type="spellStart"/>
            <w:r w:rsidRPr="0048443A">
              <w:t>Parser</w:t>
            </w:r>
            <w:proofErr w:type="spellEnd"/>
            <w:r w:rsidRPr="0048443A">
              <w:t xml:space="preserve"> Sp. z o.o.</w:t>
            </w:r>
          </w:p>
          <w:p w14:paraId="6E5F3870" w14:textId="77777777" w:rsidR="0048443A" w:rsidRPr="00490DC0" w:rsidRDefault="0048443A" w:rsidP="00C87B54">
            <w:r w:rsidRPr="0048443A">
              <w:t xml:space="preserve">ul. </w:t>
            </w:r>
            <w:proofErr w:type="spellStart"/>
            <w:r w:rsidRPr="0048443A">
              <w:t>Szlenkierów</w:t>
            </w:r>
            <w:proofErr w:type="spellEnd"/>
            <w:r w:rsidRPr="00490DC0">
              <w:t xml:space="preserve"> </w:t>
            </w:r>
            <w:r w:rsidRPr="0048443A">
              <w:t>1/33</w:t>
            </w:r>
            <w:r w:rsidRPr="00490DC0">
              <w:t xml:space="preserve"> </w:t>
            </w:r>
          </w:p>
          <w:p w14:paraId="56050C95" w14:textId="77777777" w:rsidR="0048443A" w:rsidRPr="00490DC0" w:rsidRDefault="0048443A" w:rsidP="00C87B54">
            <w:pPr>
              <w:spacing w:after="40"/>
              <w:jc w:val="both"/>
            </w:pPr>
            <w:r w:rsidRPr="0048443A">
              <w:t>01-181</w:t>
            </w:r>
            <w:r w:rsidRPr="00490DC0">
              <w:t xml:space="preserve"> </w:t>
            </w:r>
            <w:r w:rsidRPr="0048443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C09F8D" w14:textId="26B8CD37" w:rsidR="0048443A" w:rsidRPr="00490DC0" w:rsidRDefault="0048443A" w:rsidP="00C87B54">
            <w:pPr>
              <w:spacing w:before="120" w:after="120"/>
              <w:jc w:val="both"/>
            </w:pPr>
            <w:r w:rsidRPr="0048443A">
              <w:t>172</w:t>
            </w:r>
            <w:r w:rsidR="001F23C6">
              <w:t> </w:t>
            </w:r>
            <w:r w:rsidRPr="0048443A">
              <w:t>081</w:t>
            </w:r>
            <w:r w:rsidR="001F23C6">
              <w:t>,</w:t>
            </w:r>
            <w:r w:rsidRPr="0048443A">
              <w:t>90 zł</w:t>
            </w:r>
          </w:p>
        </w:tc>
      </w:tr>
      <w:tr w:rsidR="0048443A" w:rsidRPr="00493F8C" w14:paraId="1BF1909B" w14:textId="77777777" w:rsidTr="00C87B54">
        <w:tc>
          <w:tcPr>
            <w:tcW w:w="993" w:type="dxa"/>
            <w:shd w:val="clear" w:color="auto" w:fill="auto"/>
            <w:vAlign w:val="center"/>
          </w:tcPr>
          <w:p w14:paraId="541C191A" w14:textId="77777777" w:rsidR="0048443A" w:rsidRPr="00490DC0" w:rsidRDefault="0048443A" w:rsidP="00C87B54">
            <w:pPr>
              <w:spacing w:before="120" w:after="120"/>
              <w:jc w:val="center"/>
            </w:pPr>
            <w:r w:rsidRPr="0048443A">
              <w:t>2</w:t>
            </w:r>
          </w:p>
        </w:tc>
        <w:tc>
          <w:tcPr>
            <w:tcW w:w="5244" w:type="dxa"/>
            <w:shd w:val="clear" w:color="auto" w:fill="auto"/>
          </w:tcPr>
          <w:p w14:paraId="54FBE7D7" w14:textId="77777777" w:rsidR="0048443A" w:rsidRPr="00490DC0" w:rsidRDefault="0048443A" w:rsidP="00C87B54">
            <w:pPr>
              <w:spacing w:before="40"/>
            </w:pPr>
            <w:r w:rsidRPr="0048443A">
              <w:t>PROGRESS Systemy Komputerowe Sp. z o.o.</w:t>
            </w:r>
          </w:p>
          <w:p w14:paraId="5EFA0470" w14:textId="77777777" w:rsidR="0048443A" w:rsidRPr="00490DC0" w:rsidRDefault="0048443A" w:rsidP="00C87B54">
            <w:r w:rsidRPr="0048443A">
              <w:t>Al. Mickiewicza</w:t>
            </w:r>
            <w:r w:rsidRPr="00490DC0">
              <w:t xml:space="preserve"> </w:t>
            </w:r>
            <w:r w:rsidRPr="0048443A">
              <w:t>27</w:t>
            </w:r>
            <w:r w:rsidRPr="00490DC0">
              <w:t xml:space="preserve"> </w:t>
            </w:r>
          </w:p>
          <w:p w14:paraId="388914A7" w14:textId="77777777" w:rsidR="0048443A" w:rsidRPr="00490DC0" w:rsidRDefault="0048443A" w:rsidP="00C87B54">
            <w:pPr>
              <w:spacing w:after="40"/>
              <w:jc w:val="both"/>
            </w:pPr>
            <w:r w:rsidRPr="0048443A">
              <w:t>31-120</w:t>
            </w:r>
            <w:r w:rsidRPr="00490DC0">
              <w:t xml:space="preserve"> </w:t>
            </w:r>
            <w:r w:rsidRPr="0048443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EA2DF2" w14:textId="14AE6B01" w:rsidR="0048443A" w:rsidRPr="00490DC0" w:rsidRDefault="0048443A" w:rsidP="00C87B54">
            <w:pPr>
              <w:spacing w:before="120" w:after="120"/>
              <w:jc w:val="both"/>
            </w:pPr>
            <w:r w:rsidRPr="0048443A">
              <w:t>158</w:t>
            </w:r>
            <w:r w:rsidR="001F23C6">
              <w:t> </w:t>
            </w:r>
            <w:r w:rsidRPr="0048443A">
              <w:t>854</w:t>
            </w:r>
            <w:r w:rsidR="001F23C6">
              <w:t>,</w:t>
            </w:r>
            <w:r w:rsidRPr="0048443A">
              <w:t>62 zł</w:t>
            </w:r>
          </w:p>
        </w:tc>
      </w:tr>
      <w:tr w:rsidR="0048443A" w:rsidRPr="00493F8C" w14:paraId="74206661" w14:textId="77777777" w:rsidTr="00C87B54">
        <w:tc>
          <w:tcPr>
            <w:tcW w:w="993" w:type="dxa"/>
            <w:shd w:val="clear" w:color="auto" w:fill="auto"/>
            <w:vAlign w:val="center"/>
          </w:tcPr>
          <w:p w14:paraId="1D454F2C" w14:textId="77777777" w:rsidR="0048443A" w:rsidRPr="00490DC0" w:rsidRDefault="0048443A" w:rsidP="00C87B54">
            <w:pPr>
              <w:spacing w:before="120" w:after="120"/>
              <w:jc w:val="center"/>
            </w:pPr>
            <w:r w:rsidRPr="0048443A">
              <w:t>3</w:t>
            </w:r>
          </w:p>
        </w:tc>
        <w:tc>
          <w:tcPr>
            <w:tcW w:w="5244" w:type="dxa"/>
            <w:shd w:val="clear" w:color="auto" w:fill="auto"/>
          </w:tcPr>
          <w:p w14:paraId="06FAFBB1" w14:textId="3CA1CB41" w:rsidR="0048443A" w:rsidRPr="00490DC0" w:rsidRDefault="0048443A" w:rsidP="00C87B54">
            <w:pPr>
              <w:spacing w:before="40"/>
            </w:pPr>
            <w:r w:rsidRPr="0048443A">
              <w:t xml:space="preserve">BIZSERVER </w:t>
            </w:r>
            <w:r w:rsidR="001F23C6">
              <w:t>Sp. z o.o.</w:t>
            </w:r>
          </w:p>
          <w:p w14:paraId="65966B52" w14:textId="77777777" w:rsidR="0048443A" w:rsidRPr="00490DC0" w:rsidRDefault="0048443A" w:rsidP="00C87B54">
            <w:r w:rsidRPr="0048443A">
              <w:t>ul. Albatrosów</w:t>
            </w:r>
            <w:r w:rsidRPr="00490DC0">
              <w:t xml:space="preserve"> </w:t>
            </w:r>
            <w:r w:rsidRPr="0048443A">
              <w:t>1</w:t>
            </w:r>
            <w:r w:rsidRPr="00490DC0">
              <w:t xml:space="preserve"> </w:t>
            </w:r>
          </w:p>
          <w:p w14:paraId="56A02791" w14:textId="4CEFB0FB" w:rsidR="0048443A" w:rsidRPr="00490DC0" w:rsidRDefault="0048443A" w:rsidP="00C87B54">
            <w:pPr>
              <w:spacing w:after="40"/>
              <w:jc w:val="both"/>
            </w:pPr>
            <w:r w:rsidRPr="0048443A">
              <w:t>30-716</w:t>
            </w:r>
            <w:r w:rsidRPr="00490DC0">
              <w:t xml:space="preserve"> </w:t>
            </w:r>
            <w:r w:rsidRPr="0048443A">
              <w:t>K</w:t>
            </w:r>
            <w:r w:rsidR="001F23C6" w:rsidRPr="0048443A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1ACC67" w14:textId="1A20B08E" w:rsidR="0048443A" w:rsidRPr="00490DC0" w:rsidRDefault="0048443A" w:rsidP="00C87B54">
            <w:pPr>
              <w:spacing w:before="120" w:after="120"/>
              <w:jc w:val="both"/>
            </w:pPr>
            <w:r w:rsidRPr="0048443A">
              <w:t>154</w:t>
            </w:r>
            <w:r w:rsidR="001F23C6">
              <w:t> </w:t>
            </w:r>
            <w:r w:rsidRPr="0048443A">
              <w:t>611</w:t>
            </w:r>
            <w:r w:rsidR="001F23C6">
              <w:t>,</w:t>
            </w:r>
            <w:r w:rsidRPr="0048443A">
              <w:t>00 zł</w:t>
            </w:r>
          </w:p>
        </w:tc>
      </w:tr>
      <w:tr w:rsidR="0048443A" w:rsidRPr="00493F8C" w14:paraId="4564A560" w14:textId="77777777" w:rsidTr="00C87B54">
        <w:tc>
          <w:tcPr>
            <w:tcW w:w="993" w:type="dxa"/>
            <w:shd w:val="clear" w:color="auto" w:fill="auto"/>
            <w:vAlign w:val="center"/>
          </w:tcPr>
          <w:p w14:paraId="1A0484B6" w14:textId="77777777" w:rsidR="0048443A" w:rsidRPr="00490DC0" w:rsidRDefault="0048443A" w:rsidP="00C87B54">
            <w:pPr>
              <w:spacing w:before="120" w:after="120"/>
              <w:jc w:val="center"/>
            </w:pPr>
            <w:r w:rsidRPr="0048443A">
              <w:t>4</w:t>
            </w:r>
          </w:p>
        </w:tc>
        <w:tc>
          <w:tcPr>
            <w:tcW w:w="5244" w:type="dxa"/>
            <w:shd w:val="clear" w:color="auto" w:fill="auto"/>
          </w:tcPr>
          <w:p w14:paraId="3A63FC21" w14:textId="77777777" w:rsidR="0048443A" w:rsidRPr="00490DC0" w:rsidRDefault="0048443A" w:rsidP="00C87B54">
            <w:pPr>
              <w:spacing w:before="40"/>
            </w:pPr>
            <w:proofErr w:type="spellStart"/>
            <w:r w:rsidRPr="0048443A">
              <w:t>Gigaserwer</w:t>
            </w:r>
            <w:proofErr w:type="spellEnd"/>
            <w:r w:rsidRPr="0048443A">
              <w:t xml:space="preserve"> Sp. z o.o.</w:t>
            </w:r>
          </w:p>
          <w:p w14:paraId="28CC58CE" w14:textId="77777777" w:rsidR="0048443A" w:rsidRPr="00490DC0" w:rsidRDefault="0048443A" w:rsidP="00C87B54">
            <w:r w:rsidRPr="0048443A">
              <w:t xml:space="preserve">ul. Franciszka </w:t>
            </w:r>
            <w:proofErr w:type="spellStart"/>
            <w:r w:rsidRPr="0048443A">
              <w:t>Bielowicza</w:t>
            </w:r>
            <w:proofErr w:type="spellEnd"/>
            <w:r w:rsidRPr="00490DC0">
              <w:t xml:space="preserve"> </w:t>
            </w:r>
            <w:r w:rsidRPr="0048443A">
              <w:t>4</w:t>
            </w:r>
            <w:r w:rsidRPr="00490DC0">
              <w:t xml:space="preserve"> </w:t>
            </w:r>
          </w:p>
          <w:p w14:paraId="42779002" w14:textId="77777777" w:rsidR="0048443A" w:rsidRPr="00490DC0" w:rsidRDefault="0048443A" w:rsidP="00C87B54">
            <w:pPr>
              <w:spacing w:after="40"/>
              <w:jc w:val="both"/>
            </w:pPr>
            <w:r w:rsidRPr="0048443A">
              <w:t>32-040</w:t>
            </w:r>
            <w:r w:rsidRPr="00490DC0">
              <w:t xml:space="preserve"> </w:t>
            </w:r>
            <w:r w:rsidRPr="0048443A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C66E7" w14:textId="7259BFA1" w:rsidR="0048443A" w:rsidRPr="00490DC0" w:rsidRDefault="0048443A" w:rsidP="00C87B54">
            <w:pPr>
              <w:spacing w:before="120" w:after="120"/>
              <w:jc w:val="both"/>
            </w:pPr>
            <w:r w:rsidRPr="0048443A">
              <w:t>152</w:t>
            </w:r>
            <w:r w:rsidR="001F23C6">
              <w:t> </w:t>
            </w:r>
            <w:r w:rsidRPr="0048443A">
              <w:t>397</w:t>
            </w:r>
            <w:r w:rsidR="001F23C6">
              <w:t>,</w:t>
            </w:r>
            <w:r w:rsidRPr="0048443A">
              <w:t>00 zł</w:t>
            </w:r>
          </w:p>
        </w:tc>
      </w:tr>
      <w:tr w:rsidR="0048443A" w:rsidRPr="00493F8C" w14:paraId="61BC7C18" w14:textId="77777777" w:rsidTr="00C87B54">
        <w:tc>
          <w:tcPr>
            <w:tcW w:w="993" w:type="dxa"/>
            <w:shd w:val="clear" w:color="auto" w:fill="auto"/>
            <w:vAlign w:val="center"/>
          </w:tcPr>
          <w:p w14:paraId="41293EA6" w14:textId="77777777" w:rsidR="0048443A" w:rsidRPr="00490DC0" w:rsidRDefault="0048443A" w:rsidP="00C87B54">
            <w:pPr>
              <w:spacing w:before="120" w:after="120"/>
              <w:jc w:val="center"/>
            </w:pPr>
            <w:r w:rsidRPr="0048443A">
              <w:t>5</w:t>
            </w:r>
          </w:p>
        </w:tc>
        <w:tc>
          <w:tcPr>
            <w:tcW w:w="5244" w:type="dxa"/>
            <w:shd w:val="clear" w:color="auto" w:fill="auto"/>
          </w:tcPr>
          <w:p w14:paraId="665539EC" w14:textId="77777777" w:rsidR="0048443A" w:rsidRPr="00490DC0" w:rsidRDefault="0048443A" w:rsidP="00C87B54">
            <w:pPr>
              <w:spacing w:before="40"/>
            </w:pPr>
            <w:proofErr w:type="spellStart"/>
            <w:r w:rsidRPr="0048443A">
              <w:t>Optiserw</w:t>
            </w:r>
            <w:proofErr w:type="spellEnd"/>
            <w:r w:rsidRPr="0048443A">
              <w:t xml:space="preserve"> Kraków Jarosław Pogwizd</w:t>
            </w:r>
          </w:p>
          <w:p w14:paraId="6E9C07D8" w14:textId="77777777" w:rsidR="0048443A" w:rsidRPr="00490DC0" w:rsidRDefault="0048443A" w:rsidP="00C87B54">
            <w:r w:rsidRPr="0048443A">
              <w:t>ul. Królowej Jadwigi</w:t>
            </w:r>
            <w:r w:rsidRPr="00490DC0">
              <w:t xml:space="preserve"> </w:t>
            </w:r>
            <w:r w:rsidRPr="0048443A">
              <w:t>31</w:t>
            </w:r>
            <w:r w:rsidRPr="00490DC0">
              <w:t xml:space="preserve"> </w:t>
            </w:r>
          </w:p>
          <w:p w14:paraId="72E5E5FF" w14:textId="77777777" w:rsidR="0048443A" w:rsidRPr="00490DC0" w:rsidRDefault="0048443A" w:rsidP="00C87B54">
            <w:pPr>
              <w:spacing w:after="40"/>
              <w:jc w:val="both"/>
            </w:pPr>
            <w:r w:rsidRPr="0048443A">
              <w:t>33-300</w:t>
            </w:r>
            <w:r w:rsidRPr="00490DC0">
              <w:t xml:space="preserve"> </w:t>
            </w:r>
            <w:r w:rsidRPr="0048443A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B563A4" w14:textId="139845AD" w:rsidR="0048443A" w:rsidRPr="00490DC0" w:rsidRDefault="0048443A" w:rsidP="00C87B54">
            <w:pPr>
              <w:spacing w:before="120" w:after="120"/>
              <w:jc w:val="both"/>
            </w:pPr>
            <w:r w:rsidRPr="0048443A">
              <w:t>214</w:t>
            </w:r>
            <w:r w:rsidR="001F23C6">
              <w:t> </w:t>
            </w:r>
            <w:r w:rsidRPr="0048443A">
              <w:t>623</w:t>
            </w:r>
            <w:r w:rsidR="001F23C6">
              <w:t>,</w:t>
            </w:r>
            <w:r w:rsidRPr="0048443A">
              <w:t>93 zł</w:t>
            </w:r>
          </w:p>
        </w:tc>
      </w:tr>
    </w:tbl>
    <w:p w14:paraId="16F185C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AA4F93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43F7FDC" w14:textId="36D201E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78C35" w14:textId="77777777" w:rsidR="00BE1A2C" w:rsidRDefault="00BE1A2C">
      <w:r>
        <w:separator/>
      </w:r>
    </w:p>
  </w:endnote>
  <w:endnote w:type="continuationSeparator" w:id="0">
    <w:p w14:paraId="20D14F55" w14:textId="77777777" w:rsidR="00BE1A2C" w:rsidRDefault="00BE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816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6C45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81B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C304A5">
        <v:line id="_x0000_s2049" style="position:absolute;left:0;text-align:left;z-index:251657728" from="-3.85pt,8.7pt" to="455.15pt,8.7pt"/>
      </w:pict>
    </w:r>
  </w:p>
  <w:p w14:paraId="0620B3D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2DE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00975E" w14:textId="77777777" w:rsidR="009F189D" w:rsidRDefault="009F189D">
    <w:pPr>
      <w:pStyle w:val="Stopka"/>
      <w:tabs>
        <w:tab w:val="clear" w:pos="4536"/>
      </w:tabs>
      <w:jc w:val="center"/>
    </w:pPr>
  </w:p>
  <w:p w14:paraId="42BBC2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5B3AD" w14:textId="77777777" w:rsidR="00BE1A2C" w:rsidRDefault="00BE1A2C">
      <w:r>
        <w:separator/>
      </w:r>
    </w:p>
  </w:footnote>
  <w:footnote w:type="continuationSeparator" w:id="0">
    <w:p w14:paraId="45FE22DA" w14:textId="77777777" w:rsidR="00BE1A2C" w:rsidRDefault="00BE1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8E43A" w14:textId="77777777" w:rsidR="0048443A" w:rsidRDefault="004844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93037" w14:textId="77777777" w:rsidR="0048443A" w:rsidRDefault="004844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0D2B4" w14:textId="77777777" w:rsidR="0048443A" w:rsidRDefault="004844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A2C"/>
    <w:rsid w:val="00007727"/>
    <w:rsid w:val="00017720"/>
    <w:rsid w:val="00035488"/>
    <w:rsid w:val="000D7F25"/>
    <w:rsid w:val="000E00E5"/>
    <w:rsid w:val="001146A4"/>
    <w:rsid w:val="00173B20"/>
    <w:rsid w:val="001C69FF"/>
    <w:rsid w:val="001F23C6"/>
    <w:rsid w:val="0023318D"/>
    <w:rsid w:val="003B6B36"/>
    <w:rsid w:val="003D72FD"/>
    <w:rsid w:val="003F57CD"/>
    <w:rsid w:val="00423179"/>
    <w:rsid w:val="0048443A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E1A2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1A7355"/>
  <w15:chartTrackingRefBased/>
  <w15:docId w15:val="{8BC3FCD5-949E-4BDB-A854-9947EB4E5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2021-05-28T11:07:00Z</cp:lastPrinted>
  <dcterms:created xsi:type="dcterms:W3CDTF">2021-05-28T11:07:00Z</dcterms:created>
  <dcterms:modified xsi:type="dcterms:W3CDTF">2021-05-28T11:07:00Z</dcterms:modified>
</cp:coreProperties>
</file>