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FE1691" w14:textId="77777777" w:rsidR="006A5DF1" w:rsidRDefault="009E32BE" w:rsidP="006A5DF1">
      <w:pPr>
        <w:spacing w:after="240"/>
        <w:jc w:val="right"/>
        <w:rPr>
          <w:sz w:val="22"/>
          <w:szCs w:val="22"/>
        </w:rPr>
      </w:pPr>
      <w:r w:rsidRPr="009E32B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E32BE">
        <w:rPr>
          <w:sz w:val="22"/>
          <w:szCs w:val="22"/>
        </w:rPr>
        <w:t>2021-05-26</w:t>
      </w:r>
    </w:p>
    <w:p w14:paraId="26B4983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94019CB" w14:textId="77777777" w:rsidR="009E32BE" w:rsidRPr="009E32BE" w:rsidRDefault="009E32BE" w:rsidP="006A5DF1">
      <w:pPr>
        <w:rPr>
          <w:b/>
          <w:bCs/>
          <w:sz w:val="22"/>
          <w:szCs w:val="22"/>
        </w:rPr>
      </w:pPr>
      <w:r w:rsidRPr="009E32BE">
        <w:rPr>
          <w:b/>
          <w:bCs/>
          <w:sz w:val="22"/>
          <w:szCs w:val="22"/>
        </w:rPr>
        <w:t>Szpital Miejski Specjalistyczny</w:t>
      </w:r>
    </w:p>
    <w:p w14:paraId="2B2A7A35" w14:textId="77777777" w:rsidR="009E32BE" w:rsidRPr="009E32BE" w:rsidRDefault="009E32BE" w:rsidP="006A5DF1">
      <w:pPr>
        <w:rPr>
          <w:b/>
          <w:bCs/>
          <w:sz w:val="22"/>
          <w:szCs w:val="22"/>
        </w:rPr>
      </w:pPr>
      <w:r w:rsidRPr="009E32BE">
        <w:rPr>
          <w:b/>
          <w:bCs/>
          <w:sz w:val="22"/>
          <w:szCs w:val="22"/>
        </w:rPr>
        <w:t>im. Gabriela Narutowicza w Krakowie</w:t>
      </w:r>
    </w:p>
    <w:p w14:paraId="4AF5D861" w14:textId="77777777" w:rsidR="006A5DF1" w:rsidRPr="00BD5546" w:rsidRDefault="009E32BE" w:rsidP="006A5DF1">
      <w:pPr>
        <w:rPr>
          <w:sz w:val="22"/>
          <w:szCs w:val="22"/>
        </w:rPr>
      </w:pPr>
      <w:r w:rsidRPr="009E32BE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E32BE">
        <w:rPr>
          <w:sz w:val="22"/>
          <w:szCs w:val="22"/>
        </w:rPr>
        <w:t>35-37</w:t>
      </w:r>
    </w:p>
    <w:p w14:paraId="547ACFFD" w14:textId="77777777" w:rsidR="006A5DF1" w:rsidRPr="00BD5546" w:rsidRDefault="009E32BE" w:rsidP="006A5DF1">
      <w:pPr>
        <w:rPr>
          <w:sz w:val="22"/>
          <w:szCs w:val="22"/>
        </w:rPr>
      </w:pPr>
      <w:r w:rsidRPr="009E32BE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E32BE">
        <w:rPr>
          <w:sz w:val="22"/>
          <w:szCs w:val="22"/>
        </w:rPr>
        <w:t>Kraków</w:t>
      </w:r>
    </w:p>
    <w:p w14:paraId="0689F315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53F1BC2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118C4F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49B36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74C85D" w14:textId="63C7F69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F4E6A">
        <w:rPr>
          <w:bCs/>
          <w:sz w:val="22"/>
          <w:szCs w:val="22"/>
        </w:rPr>
        <w:t>ZP/12/2021/2</w:t>
      </w:r>
      <w:r w:rsidRPr="00D91931">
        <w:rPr>
          <w:sz w:val="22"/>
          <w:szCs w:val="22"/>
        </w:rPr>
        <w:t xml:space="preserve"> </w:t>
      </w:r>
    </w:p>
    <w:p w14:paraId="5737967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95193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4F6459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6D8016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7B9AC1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0B137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F6AFC6" w14:textId="47B9E709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F4E6A">
        <w:rPr>
          <w:rFonts w:ascii="Times New Roman" w:hAnsi="Times New Roman"/>
          <w:szCs w:val="28"/>
        </w:rPr>
        <w:t>-2</w:t>
      </w:r>
    </w:p>
    <w:p w14:paraId="4AC1F5DA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E32BE" w:rsidRPr="009E32B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E32BE" w:rsidRPr="009E32BE">
        <w:rPr>
          <w:b/>
          <w:bCs/>
          <w:sz w:val="22"/>
          <w:szCs w:val="22"/>
        </w:rPr>
        <w:t>Centrum danych wraz z systemem kopii zapasowej umożliwiające obsługę warstwy lokalnej MSIM oraz obsługę środowiska IT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E32BE" w:rsidRPr="009E32BE">
        <w:rPr>
          <w:b/>
          <w:sz w:val="22"/>
          <w:szCs w:val="22"/>
        </w:rPr>
        <w:t>ZP/12/2021</w:t>
      </w:r>
      <w:r w:rsidRPr="006A5DF1">
        <w:rPr>
          <w:b/>
          <w:sz w:val="22"/>
          <w:szCs w:val="22"/>
        </w:rPr>
        <w:t>.</w:t>
      </w:r>
    </w:p>
    <w:p w14:paraId="14C6A0F6" w14:textId="6CC2D4FA" w:rsidR="0012774F" w:rsidRPr="005F4E6A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E32BE" w:rsidRPr="009E32B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32BE" w:rsidRPr="006A5DF1" w14:paraId="52E53B8B" w14:textId="77777777" w:rsidTr="008975C4">
        <w:tc>
          <w:tcPr>
            <w:tcW w:w="9356" w:type="dxa"/>
            <w:shd w:val="clear" w:color="auto" w:fill="auto"/>
          </w:tcPr>
          <w:p w14:paraId="3982B524" w14:textId="46C8758F" w:rsidR="009E32BE" w:rsidRPr="009E32BE" w:rsidRDefault="005F4E6A" w:rsidP="008975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9E32BE" w:rsidRPr="009E32BE">
              <w:rPr>
                <w:sz w:val="22"/>
                <w:szCs w:val="22"/>
              </w:rPr>
              <w:t>Zamawiający w Załączniku nr 2 do SWZ - Formularz oferty umieścił następujące pole:  Adres do składania reklamacji z indeksem górnym 1 w ramach którego zamieścił wyjaśnienie: Na podstawie §7 ust. 5 wzoru umowy ( zał. nr 4 do SWZ).</w:t>
            </w:r>
          </w:p>
          <w:p w14:paraId="666BEE15" w14:textId="77777777" w:rsidR="009E32BE" w:rsidRPr="009E32BE" w:rsidRDefault="009E32BE" w:rsidP="008975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998AD2" w14:textId="7B5D8126" w:rsidR="009E32BE" w:rsidRPr="009E32BE" w:rsidRDefault="009E32BE" w:rsidP="008975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32BE">
              <w:rPr>
                <w:sz w:val="22"/>
                <w:szCs w:val="22"/>
              </w:rPr>
              <w:t>Czy Zamawiający może uzupełnić wzór umowy stanowiący zał. nr 4 do SWZ o brakujący ust. 5 ?</w:t>
            </w:r>
          </w:p>
          <w:p w14:paraId="7E6F8967" w14:textId="1FAAA9AE" w:rsidR="009E32BE" w:rsidRPr="009E32BE" w:rsidRDefault="00096B0B" w:rsidP="008975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Odpowiedź Zamawiającego: </w:t>
            </w:r>
            <w:r w:rsidR="005F4E6A">
              <w:rPr>
                <w:sz w:val="22"/>
                <w:szCs w:val="22"/>
              </w:rPr>
              <w:t>Zamawiający wykreśla przedmiotowy zapis z Formularza Oferty. Prosimy o nieuzupełnianie</w:t>
            </w:r>
            <w:r>
              <w:rPr>
                <w:sz w:val="22"/>
                <w:szCs w:val="22"/>
              </w:rPr>
              <w:t xml:space="preserve"> zapisu. </w:t>
            </w:r>
          </w:p>
          <w:p w14:paraId="3A048367" w14:textId="77777777" w:rsidR="009E32BE" w:rsidRDefault="009E32BE" w:rsidP="008975C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57D2F3F1" w14:textId="2655860E" w:rsidR="005F4E6A" w:rsidRPr="009E32BE" w:rsidRDefault="005F4E6A" w:rsidP="008975C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064B277" w14:textId="77777777" w:rsidR="005F4E6A" w:rsidRDefault="005F4E6A" w:rsidP="005F4E6A">
      <w:pPr>
        <w:ind w:left="4248" w:firstLine="708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6B888C97" w14:textId="77777777" w:rsidR="005F4E6A" w:rsidRDefault="005F4E6A" w:rsidP="00520165">
      <w:pPr>
        <w:jc w:val="both"/>
        <w:rPr>
          <w:sz w:val="22"/>
          <w:szCs w:val="22"/>
        </w:rPr>
      </w:pPr>
    </w:p>
    <w:p w14:paraId="720E1F0E" w14:textId="77777777" w:rsidR="005F4E6A" w:rsidRDefault="005F4E6A" w:rsidP="00520165">
      <w:pPr>
        <w:jc w:val="both"/>
        <w:rPr>
          <w:sz w:val="22"/>
          <w:szCs w:val="22"/>
        </w:rPr>
      </w:pPr>
    </w:p>
    <w:p w14:paraId="3F2A18EA" w14:textId="15659867" w:rsidR="00BE7BFD" w:rsidRPr="006A5DF1" w:rsidRDefault="005F4E6A" w:rsidP="005F4E6A">
      <w:pPr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Paweł Szczuka  </w:t>
      </w:r>
    </w:p>
    <w:sectPr w:rsidR="00BE7BFD" w:rsidRPr="006A5DF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CFD398" w14:textId="77777777" w:rsidR="00104F4C" w:rsidRDefault="00104F4C">
      <w:r>
        <w:separator/>
      </w:r>
    </w:p>
  </w:endnote>
  <w:endnote w:type="continuationSeparator" w:id="0">
    <w:p w14:paraId="69B42CE9" w14:textId="77777777" w:rsidR="00104F4C" w:rsidRDefault="00104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F5E8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E7FC5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78D05C" w14:textId="35F58DC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814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0F13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62AAF5" w14:textId="77777777" w:rsidR="006D4AB3" w:rsidRDefault="006D4AB3">
    <w:pPr>
      <w:pStyle w:val="Stopka"/>
      <w:tabs>
        <w:tab w:val="clear" w:pos="4536"/>
        <w:tab w:val="left" w:pos="6237"/>
      </w:tabs>
    </w:pPr>
  </w:p>
  <w:p w14:paraId="59456C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6B508F" w14:textId="77777777" w:rsidR="00104F4C" w:rsidRDefault="00104F4C">
      <w:r>
        <w:separator/>
      </w:r>
    </w:p>
  </w:footnote>
  <w:footnote w:type="continuationSeparator" w:id="0">
    <w:p w14:paraId="644F3CF9" w14:textId="77777777" w:rsidR="00104F4C" w:rsidRDefault="00104F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F4C"/>
    <w:rsid w:val="00031374"/>
    <w:rsid w:val="00096B0B"/>
    <w:rsid w:val="000A1097"/>
    <w:rsid w:val="000E2A8F"/>
    <w:rsid w:val="00104F4C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4E6A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E32BE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9C5D31"/>
  <w15:chartTrackingRefBased/>
  <w15:docId w15:val="{432DE882-69B8-4BFA-9146-F3C76AF7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2001-02-10T14:28:00Z</cp:lastPrinted>
  <dcterms:created xsi:type="dcterms:W3CDTF">2021-05-26T09:25:00Z</dcterms:created>
  <dcterms:modified xsi:type="dcterms:W3CDTF">2021-05-26T10:13:00Z</dcterms:modified>
</cp:coreProperties>
</file>