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BA7CA" w14:textId="77777777" w:rsidR="006A5DF1" w:rsidRDefault="009918CF" w:rsidP="006A5DF1">
      <w:pPr>
        <w:spacing w:after="240"/>
        <w:jc w:val="right"/>
        <w:rPr>
          <w:sz w:val="22"/>
          <w:szCs w:val="22"/>
        </w:rPr>
      </w:pPr>
      <w:r w:rsidRPr="009918C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918CF">
        <w:rPr>
          <w:sz w:val="22"/>
          <w:szCs w:val="22"/>
        </w:rPr>
        <w:t>2021-05-26</w:t>
      </w:r>
    </w:p>
    <w:p w14:paraId="19B5348E" w14:textId="77777777" w:rsidR="009918CF" w:rsidRPr="009918CF" w:rsidRDefault="009918CF" w:rsidP="006A5DF1">
      <w:pPr>
        <w:rPr>
          <w:b/>
          <w:bCs/>
          <w:sz w:val="22"/>
          <w:szCs w:val="22"/>
        </w:rPr>
      </w:pPr>
      <w:r w:rsidRPr="009918CF">
        <w:rPr>
          <w:b/>
          <w:bCs/>
          <w:sz w:val="22"/>
          <w:szCs w:val="22"/>
        </w:rPr>
        <w:t>Szpital Miejski Specjalistyczny</w:t>
      </w:r>
    </w:p>
    <w:p w14:paraId="57ADD851" w14:textId="77777777" w:rsidR="009918CF" w:rsidRPr="009918CF" w:rsidRDefault="009918CF" w:rsidP="006A5DF1">
      <w:pPr>
        <w:rPr>
          <w:b/>
          <w:bCs/>
          <w:sz w:val="22"/>
          <w:szCs w:val="22"/>
        </w:rPr>
      </w:pPr>
      <w:r w:rsidRPr="009918CF">
        <w:rPr>
          <w:b/>
          <w:bCs/>
          <w:sz w:val="22"/>
          <w:szCs w:val="22"/>
        </w:rPr>
        <w:t>im. Gabriela Narutowicza w Krakowie</w:t>
      </w:r>
    </w:p>
    <w:p w14:paraId="03364648" w14:textId="77777777" w:rsidR="006A5DF1" w:rsidRPr="00BD5546" w:rsidRDefault="009918CF" w:rsidP="006A5DF1">
      <w:pPr>
        <w:rPr>
          <w:sz w:val="22"/>
          <w:szCs w:val="22"/>
        </w:rPr>
      </w:pPr>
      <w:r w:rsidRPr="009918C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918CF">
        <w:rPr>
          <w:sz w:val="22"/>
          <w:szCs w:val="22"/>
        </w:rPr>
        <w:t>35-37</w:t>
      </w:r>
    </w:p>
    <w:p w14:paraId="5432E4AA" w14:textId="77777777" w:rsidR="006A5DF1" w:rsidRPr="00BD5546" w:rsidRDefault="009918CF" w:rsidP="006A5DF1">
      <w:pPr>
        <w:rPr>
          <w:sz w:val="22"/>
          <w:szCs w:val="22"/>
        </w:rPr>
      </w:pPr>
      <w:r w:rsidRPr="009918C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918CF">
        <w:rPr>
          <w:sz w:val="22"/>
          <w:szCs w:val="22"/>
        </w:rPr>
        <w:t>Kraków</w:t>
      </w:r>
    </w:p>
    <w:p w14:paraId="3F7B238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0FC83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281BB3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F79B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0AB1AD" w14:textId="78961F1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A137F">
        <w:rPr>
          <w:sz w:val="22"/>
          <w:szCs w:val="22"/>
        </w:rPr>
        <w:t xml:space="preserve"> </w:t>
      </w:r>
      <w:r w:rsidR="00BC3C0E">
        <w:rPr>
          <w:sz w:val="22"/>
          <w:szCs w:val="22"/>
        </w:rPr>
        <w:t>ZP/12/2021/1</w:t>
      </w:r>
      <w:r w:rsidRPr="00D91931">
        <w:rPr>
          <w:sz w:val="22"/>
          <w:szCs w:val="22"/>
        </w:rPr>
        <w:tab/>
        <w:t xml:space="preserve"> </w:t>
      </w:r>
    </w:p>
    <w:p w14:paraId="604EF6C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D8A8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98484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192FC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0758D1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14673" w14:textId="5B97401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C3C0E">
        <w:rPr>
          <w:rFonts w:ascii="Times New Roman" w:hAnsi="Times New Roman"/>
          <w:szCs w:val="28"/>
        </w:rPr>
        <w:t>-1</w:t>
      </w:r>
    </w:p>
    <w:p w14:paraId="03E886F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18CF" w:rsidRPr="009918C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18CF" w:rsidRPr="009918CF">
        <w:rPr>
          <w:b/>
          <w:bCs/>
          <w:sz w:val="22"/>
          <w:szCs w:val="22"/>
        </w:rPr>
        <w:t>Centrum danych wraz z systemem kopii zapasowej umożliwiające obsługę warstwy lokalnej MSIM oraz obsługę środowiska IT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18CF" w:rsidRPr="009918CF">
        <w:rPr>
          <w:b/>
          <w:sz w:val="22"/>
          <w:szCs w:val="22"/>
        </w:rPr>
        <w:t>ZP/12/2021</w:t>
      </w:r>
      <w:r w:rsidRPr="006A5DF1">
        <w:rPr>
          <w:b/>
          <w:sz w:val="22"/>
          <w:szCs w:val="22"/>
        </w:rPr>
        <w:t>.</w:t>
      </w:r>
    </w:p>
    <w:p w14:paraId="7044A014" w14:textId="42C8429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918CF" w:rsidRPr="009918C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9918CF" w:rsidRPr="006A5DF1" w14:paraId="5226D12F" w14:textId="77777777" w:rsidTr="00BA23FF">
        <w:tc>
          <w:tcPr>
            <w:tcW w:w="9356" w:type="dxa"/>
            <w:shd w:val="clear" w:color="auto" w:fill="auto"/>
          </w:tcPr>
          <w:p w14:paraId="2B301D31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Zamawiający w zawarł w Załączniku nr 1 – Opis przedmiotu zamówienia w pozycji Wymagane</w:t>
            </w:r>
          </w:p>
          <w:p w14:paraId="6FDCBA43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minimalne parametry techniczne: Oprogramowanie, Systemy operacyjne następujący zapis:</w:t>
            </w:r>
          </w:p>
          <w:p w14:paraId="01E297E7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 xml:space="preserve">„(…) Windows Server Standard 2019 32 </w:t>
            </w:r>
            <w:proofErr w:type="spellStart"/>
            <w:r w:rsidRPr="00BC3C0E">
              <w:rPr>
                <w:sz w:val="22"/>
                <w:szCs w:val="22"/>
              </w:rPr>
              <w:t>Core</w:t>
            </w:r>
            <w:proofErr w:type="spellEnd"/>
            <w:r w:rsidRPr="00BC3C0E">
              <w:rPr>
                <w:sz w:val="22"/>
                <w:szCs w:val="22"/>
              </w:rPr>
              <w:t xml:space="preserve"> – 1 licencja dla nowo dostarczanych serwerów</w:t>
            </w:r>
          </w:p>
          <w:p w14:paraId="6CEA1A42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Zaoferowana ilość licencji powinna wynikać i być zgodna z zaoferowanymi parametrami serwerów.”</w:t>
            </w:r>
          </w:p>
          <w:p w14:paraId="1807AA02" w14:textId="77777777" w:rsid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BFE4FA9" w14:textId="0B6E0D7A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1. Czy Zamawiający może potwierdzić, że wspomniana wyżej licencja dotyczy pozycji Serwer do</w:t>
            </w:r>
          </w:p>
          <w:p w14:paraId="1642F6B7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 xml:space="preserve">backupu - 1szt.? Jeśli tak to czy nie zaszła pomyłka i licencja powinna dotyczyć 16 </w:t>
            </w:r>
            <w:proofErr w:type="spellStart"/>
            <w:r w:rsidRPr="00BC3C0E">
              <w:rPr>
                <w:sz w:val="22"/>
                <w:szCs w:val="22"/>
              </w:rPr>
              <w:t>Core</w:t>
            </w:r>
            <w:proofErr w:type="spellEnd"/>
            <w:r w:rsidRPr="00BC3C0E">
              <w:rPr>
                <w:sz w:val="22"/>
                <w:szCs w:val="22"/>
              </w:rPr>
              <w:t xml:space="preserve"> zamiast 32</w:t>
            </w:r>
          </w:p>
          <w:p w14:paraId="21FF88BF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BC3C0E">
              <w:rPr>
                <w:sz w:val="22"/>
                <w:szCs w:val="22"/>
              </w:rPr>
              <w:t>Core</w:t>
            </w:r>
            <w:proofErr w:type="spellEnd"/>
            <w:r w:rsidRPr="00BC3C0E">
              <w:rPr>
                <w:sz w:val="22"/>
                <w:szCs w:val="22"/>
              </w:rPr>
              <w:t>?</w:t>
            </w:r>
          </w:p>
          <w:p w14:paraId="632DDF0D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Zamawiający zawarł w opisie Serwer do backupu - 1szt., Procesor następujący zapis:</w:t>
            </w:r>
          </w:p>
          <w:p w14:paraId="71D2E37D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„Zainstalowane dwa procesory 8-rdzeniowe, 16 wątków klasy x86 (…)”</w:t>
            </w:r>
          </w:p>
          <w:p w14:paraId="426E3695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Zamawiający w zawarł w Załączniku nr 1 – Opis przedmiotu zamówienia w pozycji Wymagane</w:t>
            </w:r>
          </w:p>
          <w:p w14:paraId="1930DBDB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>minimalne parametry techniczne: Oprogramowanie, Oprogramowanie bazodanowe następujący zapis:</w:t>
            </w:r>
          </w:p>
          <w:p w14:paraId="026F1F5A" w14:textId="77777777" w:rsidR="00BC3C0E" w:rsidRPr="00BC3C0E" w:rsidRDefault="00BC3C0E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 xml:space="preserve">„Microsoft SQL Server Standard </w:t>
            </w:r>
            <w:proofErr w:type="spellStart"/>
            <w:r w:rsidRPr="00BC3C0E">
              <w:rPr>
                <w:sz w:val="22"/>
                <w:szCs w:val="22"/>
              </w:rPr>
              <w:t>Core</w:t>
            </w:r>
            <w:proofErr w:type="spellEnd"/>
            <w:r w:rsidRPr="00BC3C0E">
              <w:rPr>
                <w:sz w:val="22"/>
                <w:szCs w:val="22"/>
              </w:rPr>
              <w:t xml:space="preserve"> 2019 OLP 2Lic NL </w:t>
            </w:r>
            <w:proofErr w:type="spellStart"/>
            <w:r w:rsidRPr="00BC3C0E">
              <w:rPr>
                <w:sz w:val="22"/>
                <w:szCs w:val="22"/>
              </w:rPr>
              <w:t>Gov</w:t>
            </w:r>
            <w:proofErr w:type="spellEnd"/>
            <w:r w:rsidRPr="00BC3C0E">
              <w:rPr>
                <w:sz w:val="22"/>
                <w:szCs w:val="22"/>
              </w:rPr>
              <w:t xml:space="preserve"> </w:t>
            </w:r>
            <w:proofErr w:type="spellStart"/>
            <w:r w:rsidRPr="00BC3C0E">
              <w:rPr>
                <w:sz w:val="22"/>
                <w:szCs w:val="22"/>
              </w:rPr>
              <w:t>CoreLic</w:t>
            </w:r>
            <w:proofErr w:type="spellEnd"/>
            <w:r w:rsidRPr="00BC3C0E">
              <w:rPr>
                <w:sz w:val="22"/>
                <w:szCs w:val="22"/>
              </w:rPr>
              <w:t xml:space="preserve"> – 4 licencje”.</w:t>
            </w:r>
          </w:p>
          <w:p w14:paraId="280E3C0E" w14:textId="77777777" w:rsidR="00BA137F" w:rsidRDefault="00BA137F" w:rsidP="00BA13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F990134" w14:textId="1DDC10A9" w:rsidR="008A2F86" w:rsidRDefault="00BA137F" w:rsidP="008A2F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Odpowiedź Zamawiającego</w:t>
            </w:r>
            <w:r w:rsidR="008A2F86">
              <w:rPr>
                <w:sz w:val="22"/>
                <w:szCs w:val="22"/>
              </w:rPr>
              <w:t xml:space="preserve">: Zamawiający </w:t>
            </w:r>
            <w:r>
              <w:rPr>
                <w:sz w:val="22"/>
                <w:szCs w:val="22"/>
              </w:rPr>
              <w:t xml:space="preserve"> potwierdza, iż licencja dotyczy pozycji </w:t>
            </w:r>
            <w:r w:rsidRPr="00BC3C0E">
              <w:rPr>
                <w:sz w:val="22"/>
                <w:szCs w:val="22"/>
              </w:rPr>
              <w:t>Serwer do</w:t>
            </w:r>
            <w:r>
              <w:rPr>
                <w:sz w:val="22"/>
                <w:szCs w:val="22"/>
              </w:rPr>
              <w:t xml:space="preserve"> </w:t>
            </w:r>
            <w:r w:rsidRPr="00BC3C0E">
              <w:rPr>
                <w:sz w:val="22"/>
                <w:szCs w:val="22"/>
              </w:rPr>
              <w:t>backupu</w:t>
            </w:r>
            <w:r>
              <w:rPr>
                <w:sz w:val="22"/>
                <w:szCs w:val="22"/>
              </w:rPr>
              <w:t>-1 szt.  i zmienia zapis, którego treść winna brzmieć</w:t>
            </w:r>
            <w:r w:rsidR="00BA23F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 ”</w:t>
            </w:r>
            <w:r w:rsidR="008A2F86" w:rsidRPr="008A2F86">
              <w:rPr>
                <w:sz w:val="22"/>
                <w:szCs w:val="22"/>
              </w:rPr>
              <w:t xml:space="preserve">Zainstalowane dwa procesory  16-rdzeniowe, </w:t>
            </w:r>
            <w:r w:rsidR="00BA23FF">
              <w:rPr>
                <w:sz w:val="22"/>
                <w:szCs w:val="22"/>
              </w:rPr>
              <w:br/>
            </w:r>
            <w:r w:rsidR="008A2F86" w:rsidRPr="008A2F86">
              <w:rPr>
                <w:sz w:val="22"/>
                <w:szCs w:val="22"/>
              </w:rPr>
              <w:t>32 wątków klasy x86 dedykowany do pracy z zaoferowanym serwerem, umożliwiający osiągnięcie wyniku min.</w:t>
            </w:r>
            <w:r w:rsidR="008A2F86">
              <w:rPr>
                <w:sz w:val="22"/>
                <w:szCs w:val="22"/>
              </w:rPr>
              <w:t xml:space="preserve"> </w:t>
            </w:r>
            <w:r w:rsidR="008A2F86" w:rsidRPr="008A2F86">
              <w:rPr>
                <w:sz w:val="22"/>
                <w:szCs w:val="22"/>
              </w:rPr>
              <w:t xml:space="preserve">160 punktów w teście SPECrate2017_fp_base dostępnym na stronie </w:t>
            </w:r>
            <w:hyperlink r:id="rId7" w:history="1">
              <w:r w:rsidR="008A2F86" w:rsidRPr="008A2F86">
                <w:rPr>
                  <w:rStyle w:val="Hipercze"/>
                  <w:sz w:val="22"/>
                  <w:szCs w:val="22"/>
                </w:rPr>
                <w:t>www.spec.org</w:t>
              </w:r>
            </w:hyperlink>
            <w:r w:rsidR="008A2F86" w:rsidRPr="008A2F86">
              <w:rPr>
                <w:sz w:val="22"/>
                <w:szCs w:val="22"/>
              </w:rPr>
              <w:t xml:space="preserve"> dla zaoferowanej platformy.</w:t>
            </w:r>
          </w:p>
          <w:p w14:paraId="57F7F8A5" w14:textId="5F0AB213" w:rsidR="008A2F86" w:rsidRDefault="008A2F86" w:rsidP="008A2F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85E5E77" w14:textId="77777777" w:rsidR="008A2F86" w:rsidRPr="008A2F86" w:rsidRDefault="008A2F86" w:rsidP="008A2F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BCFE87B" w14:textId="4CEEAFF9" w:rsidR="008A2F86" w:rsidRPr="008A2F86" w:rsidRDefault="008A2F86" w:rsidP="008A2F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A2F86">
              <w:rPr>
                <w:sz w:val="22"/>
                <w:szCs w:val="22"/>
              </w:rPr>
              <w:lastRenderedPageBreak/>
              <w:t>Do oferty należy załączyć wydruk ze strony potwierdzający osiągnięty wynik</w:t>
            </w:r>
            <w:r>
              <w:rPr>
                <w:sz w:val="22"/>
                <w:szCs w:val="22"/>
              </w:rPr>
              <w:t>”</w:t>
            </w:r>
            <w:r w:rsidRPr="008A2F86">
              <w:rPr>
                <w:sz w:val="22"/>
                <w:szCs w:val="22"/>
              </w:rPr>
              <w:t>.</w:t>
            </w:r>
          </w:p>
          <w:p w14:paraId="47EDB67D" w14:textId="77777777" w:rsidR="00BA137F" w:rsidRDefault="00BA137F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68788C0" w14:textId="77777777" w:rsidR="00BA137F" w:rsidRDefault="00BA137F" w:rsidP="00BC3C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C1EBC33" w14:textId="35E64FAF" w:rsidR="009918CF" w:rsidRPr="00BA23FF" w:rsidRDefault="00BC3C0E" w:rsidP="00BA23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C3C0E">
              <w:rPr>
                <w:sz w:val="22"/>
                <w:szCs w:val="22"/>
              </w:rPr>
              <w:t xml:space="preserve">2. Czy Zamawiający może potwierdzić, że wymaga dostarczenia 4 licencji po 2 </w:t>
            </w:r>
            <w:proofErr w:type="spellStart"/>
            <w:r w:rsidRPr="00BC3C0E">
              <w:rPr>
                <w:sz w:val="22"/>
                <w:szCs w:val="22"/>
              </w:rPr>
              <w:t>Core</w:t>
            </w:r>
            <w:proofErr w:type="spellEnd"/>
            <w:r w:rsidRPr="00BC3C0E">
              <w:rPr>
                <w:sz w:val="22"/>
                <w:szCs w:val="22"/>
              </w:rPr>
              <w:t xml:space="preserve"> każda, </w:t>
            </w:r>
            <w:r w:rsidR="00BA23FF">
              <w:rPr>
                <w:sz w:val="22"/>
                <w:szCs w:val="22"/>
              </w:rPr>
              <w:br/>
            </w:r>
            <w:r w:rsidRPr="00BC3C0E">
              <w:rPr>
                <w:sz w:val="22"/>
                <w:szCs w:val="22"/>
              </w:rPr>
              <w:t>dla 2</w:t>
            </w:r>
            <w:r w:rsidR="00BA23FF">
              <w:rPr>
                <w:sz w:val="22"/>
                <w:szCs w:val="22"/>
              </w:rPr>
              <w:t xml:space="preserve"> </w:t>
            </w:r>
            <w:r w:rsidRPr="00BC3C0E">
              <w:rPr>
                <w:sz w:val="22"/>
                <w:szCs w:val="22"/>
              </w:rPr>
              <w:t>fizycznych serwerów?</w:t>
            </w:r>
          </w:p>
        </w:tc>
      </w:tr>
    </w:tbl>
    <w:p w14:paraId="15A5A948" w14:textId="77777777" w:rsidR="008A2F86" w:rsidRDefault="008A2F86" w:rsidP="008A2F86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Odpowiedź Zamawiającego: Zamawiający potwierdza, iż  </w:t>
      </w:r>
      <w:r w:rsidRPr="008A2F86">
        <w:rPr>
          <w:sz w:val="22"/>
          <w:szCs w:val="22"/>
        </w:rPr>
        <w:t xml:space="preserve">wymaga dostarczenia 4 licencji po 2 </w:t>
      </w:r>
      <w:proofErr w:type="spellStart"/>
      <w:r w:rsidRPr="008A2F86">
        <w:rPr>
          <w:sz w:val="22"/>
          <w:szCs w:val="22"/>
        </w:rPr>
        <w:t>Core</w:t>
      </w:r>
      <w:proofErr w:type="spellEnd"/>
      <w:r w:rsidRPr="008A2F86">
        <w:rPr>
          <w:sz w:val="22"/>
          <w:szCs w:val="22"/>
        </w:rPr>
        <w:t xml:space="preserve"> każda, dla 2</w:t>
      </w:r>
      <w:r>
        <w:rPr>
          <w:sz w:val="22"/>
          <w:szCs w:val="22"/>
        </w:rPr>
        <w:t xml:space="preserve"> </w:t>
      </w:r>
      <w:r w:rsidRPr="008A2F86">
        <w:rPr>
          <w:sz w:val="22"/>
          <w:szCs w:val="22"/>
        </w:rPr>
        <w:t>fizycznych serwerów</w:t>
      </w:r>
      <w:r>
        <w:rPr>
          <w:sz w:val="22"/>
          <w:szCs w:val="22"/>
        </w:rPr>
        <w:t xml:space="preserve">. </w:t>
      </w:r>
    </w:p>
    <w:p w14:paraId="52153DE7" w14:textId="77777777" w:rsidR="008A2F86" w:rsidRDefault="008A2F86" w:rsidP="008A2F86">
      <w:pPr>
        <w:jc w:val="both"/>
        <w:rPr>
          <w:sz w:val="22"/>
          <w:szCs w:val="22"/>
        </w:rPr>
      </w:pPr>
    </w:p>
    <w:p w14:paraId="55601551" w14:textId="04FB5368" w:rsidR="008A2F86" w:rsidRDefault="008A2F86" w:rsidP="008A2F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Równocześnie Zamawiający poprawia omyłkę pisarką w treści zapisu -pozycja </w:t>
      </w:r>
      <w:r w:rsidR="00BA23FF">
        <w:rPr>
          <w:sz w:val="22"/>
          <w:szCs w:val="22"/>
        </w:rPr>
        <w:t>S</w:t>
      </w:r>
      <w:r>
        <w:rPr>
          <w:sz w:val="22"/>
          <w:szCs w:val="22"/>
        </w:rPr>
        <w:t>erwer do backupu-1 szt. Nazwa komponentu-dysk twardy.</w:t>
      </w:r>
    </w:p>
    <w:p w14:paraId="5CD3225D" w14:textId="2ADA21AD" w:rsidR="00BA23FF" w:rsidRDefault="00BA23FF" w:rsidP="008A2F86">
      <w:pPr>
        <w:jc w:val="both"/>
        <w:rPr>
          <w:sz w:val="22"/>
          <w:szCs w:val="22"/>
        </w:rPr>
      </w:pPr>
    </w:p>
    <w:p w14:paraId="0D4AC62A" w14:textId="13127B78" w:rsidR="00BA23FF" w:rsidRDefault="00BA23FF" w:rsidP="008A2F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  <w:r w:rsidRPr="00BA23FF">
        <w:rPr>
          <w:sz w:val="22"/>
          <w:szCs w:val="22"/>
        </w:rPr>
        <w:t>3 dyski SSD SAS klasy Enterprise o pojemności min. 960GB. oraz 12 dysków 7.2 RPM NL SAS  o pojemności min. 8TB</w:t>
      </w:r>
      <w:r>
        <w:rPr>
          <w:sz w:val="22"/>
          <w:szCs w:val="22"/>
        </w:rPr>
        <w:t xml:space="preserve">. </w:t>
      </w:r>
    </w:p>
    <w:p w14:paraId="47176C15" w14:textId="689A3206" w:rsidR="00BA23FF" w:rsidRDefault="00BA23FF" w:rsidP="008A2F86">
      <w:pPr>
        <w:jc w:val="both"/>
        <w:rPr>
          <w:sz w:val="22"/>
          <w:szCs w:val="22"/>
        </w:rPr>
      </w:pPr>
    </w:p>
    <w:p w14:paraId="4B9D83AE" w14:textId="0DDA1798" w:rsidR="00BA23FF" w:rsidRPr="00BA23FF" w:rsidRDefault="00BA23FF" w:rsidP="00BA23F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Powinno być:  </w:t>
      </w:r>
      <w:r w:rsidRPr="00BA23FF">
        <w:rPr>
          <w:rFonts w:eastAsia="Calibri"/>
          <w:b/>
          <w:bCs/>
          <w:sz w:val="22"/>
          <w:szCs w:val="21"/>
          <w:lang w:eastAsia="en-US"/>
        </w:rPr>
        <w:t>6</w:t>
      </w:r>
      <w:r w:rsidRPr="00BA23FF">
        <w:rPr>
          <w:rFonts w:eastAsia="Calibri"/>
          <w:sz w:val="22"/>
          <w:szCs w:val="21"/>
          <w:lang w:eastAsia="en-US"/>
        </w:rPr>
        <w:t xml:space="preserve"> dysków SSD SAS klasy Enterprise o pojemności min. 960GB. oraz 12 dysków</w:t>
      </w:r>
    </w:p>
    <w:p w14:paraId="74D184A6" w14:textId="77777777" w:rsidR="00BA23FF" w:rsidRPr="00BA23FF" w:rsidRDefault="00BA23FF" w:rsidP="00BA23FF">
      <w:pPr>
        <w:rPr>
          <w:rFonts w:eastAsia="Calibri"/>
          <w:sz w:val="22"/>
          <w:szCs w:val="21"/>
          <w:lang w:eastAsia="en-US"/>
        </w:rPr>
      </w:pPr>
      <w:r w:rsidRPr="00BA23FF">
        <w:rPr>
          <w:rFonts w:eastAsia="Calibri"/>
          <w:sz w:val="22"/>
          <w:szCs w:val="21"/>
          <w:lang w:eastAsia="en-US"/>
        </w:rPr>
        <w:t>7.2 RPM NL SAS  o pojemności min. 8TB</w:t>
      </w:r>
    </w:p>
    <w:p w14:paraId="7E7E0C8F" w14:textId="24DAB75D" w:rsidR="00BA23FF" w:rsidRDefault="00BA23FF" w:rsidP="008A2F86">
      <w:pPr>
        <w:jc w:val="both"/>
        <w:rPr>
          <w:sz w:val="22"/>
          <w:szCs w:val="22"/>
        </w:rPr>
      </w:pPr>
    </w:p>
    <w:p w14:paraId="3633DE0D" w14:textId="15902174" w:rsidR="00BE7BFD" w:rsidRPr="006A5DF1" w:rsidRDefault="008A2F86" w:rsidP="008A2F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  <w:r w:rsidR="00BC3C0E">
        <w:rPr>
          <w:sz w:val="22"/>
          <w:szCs w:val="22"/>
        </w:rPr>
        <w:tab/>
      </w:r>
    </w:p>
    <w:p w14:paraId="1EA321E4" w14:textId="77777777" w:rsidR="006D4AB3" w:rsidRPr="006A5DF1" w:rsidRDefault="009918C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9918CF">
        <w:rPr>
          <w:sz w:val="22"/>
          <w:szCs w:val="22"/>
        </w:rPr>
        <w:t>Paweł</w:t>
      </w:r>
      <w:r w:rsidR="006D4AB3" w:rsidRPr="006A5DF1">
        <w:rPr>
          <w:sz w:val="22"/>
          <w:szCs w:val="22"/>
        </w:rPr>
        <w:t xml:space="preserve"> </w:t>
      </w:r>
      <w:r w:rsidRPr="009918CF">
        <w:rPr>
          <w:sz w:val="22"/>
          <w:szCs w:val="22"/>
        </w:rPr>
        <w:t>Szczuka</w:t>
      </w:r>
    </w:p>
    <w:sectPr w:rsidR="006D4AB3" w:rsidRPr="006A5DF1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6919C" w14:textId="77777777" w:rsidR="00000720" w:rsidRDefault="00000720">
      <w:r>
        <w:separator/>
      </w:r>
    </w:p>
  </w:endnote>
  <w:endnote w:type="continuationSeparator" w:id="0">
    <w:p w14:paraId="683FC8E1" w14:textId="77777777" w:rsidR="00000720" w:rsidRDefault="00000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21A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CB4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3E2E9" w14:textId="7C53CA9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8C4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85D9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FACB82" w14:textId="77777777" w:rsidR="006D4AB3" w:rsidRDefault="006D4AB3">
    <w:pPr>
      <w:pStyle w:val="Stopka"/>
      <w:tabs>
        <w:tab w:val="clear" w:pos="4536"/>
        <w:tab w:val="left" w:pos="6237"/>
      </w:tabs>
    </w:pPr>
  </w:p>
  <w:p w14:paraId="455E01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DEFD6F" w14:textId="77777777" w:rsidR="00000720" w:rsidRDefault="00000720">
      <w:r>
        <w:separator/>
      </w:r>
    </w:p>
  </w:footnote>
  <w:footnote w:type="continuationSeparator" w:id="0">
    <w:p w14:paraId="709E5BF3" w14:textId="77777777" w:rsidR="00000720" w:rsidRDefault="00000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720"/>
    <w:rsid w:val="0000072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2F86"/>
    <w:rsid w:val="008A3553"/>
    <w:rsid w:val="00947A50"/>
    <w:rsid w:val="009918CF"/>
    <w:rsid w:val="00A905AC"/>
    <w:rsid w:val="00BA137F"/>
    <w:rsid w:val="00BA23FF"/>
    <w:rsid w:val="00BA6584"/>
    <w:rsid w:val="00BC3C0E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73F93"/>
  <w15:chartTrackingRefBased/>
  <w15:docId w15:val="{E1E5F7A3-5475-4D44-8848-2350A76B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137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A2F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2F86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BA23FF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BA23F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pec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391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2021-05-26T09:49:00Z</dcterms:created>
  <dcterms:modified xsi:type="dcterms:W3CDTF">2021-05-26T11:24:00Z</dcterms:modified>
</cp:coreProperties>
</file>