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E060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E06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0601">
        <w:rPr>
          <w:sz w:val="22"/>
          <w:szCs w:val="22"/>
        </w:rPr>
        <w:t>2021-05-26</w:t>
      </w:r>
    </w:p>
    <w:p w:rsidR="00DE0601" w:rsidRPr="00DE0601" w:rsidRDefault="00DE0601" w:rsidP="00577BC6">
      <w:pPr>
        <w:spacing w:after="40"/>
        <w:rPr>
          <w:b/>
          <w:bCs/>
          <w:sz w:val="22"/>
          <w:szCs w:val="22"/>
        </w:rPr>
      </w:pPr>
      <w:r w:rsidRPr="00DE0601">
        <w:rPr>
          <w:b/>
          <w:bCs/>
          <w:sz w:val="22"/>
          <w:szCs w:val="22"/>
        </w:rPr>
        <w:t>Szpital Miejski Specjalistyczny</w:t>
      </w:r>
    </w:p>
    <w:p w:rsidR="00DE0601" w:rsidRPr="00DE0601" w:rsidRDefault="00DE0601" w:rsidP="00577BC6">
      <w:pPr>
        <w:spacing w:after="40"/>
        <w:rPr>
          <w:b/>
          <w:bCs/>
          <w:sz w:val="22"/>
          <w:szCs w:val="22"/>
        </w:rPr>
      </w:pPr>
      <w:r w:rsidRPr="00DE0601">
        <w:rPr>
          <w:b/>
          <w:bCs/>
          <w:sz w:val="22"/>
          <w:szCs w:val="22"/>
        </w:rPr>
        <w:t>im. Gabriela Narutowicza w Krakowie</w:t>
      </w:r>
    </w:p>
    <w:p w:rsidR="00D665F5" w:rsidRPr="00D91931" w:rsidRDefault="00DE0601" w:rsidP="00577BC6">
      <w:pPr>
        <w:spacing w:after="40"/>
        <w:rPr>
          <w:b/>
          <w:bCs/>
          <w:sz w:val="22"/>
          <w:szCs w:val="22"/>
        </w:rPr>
      </w:pPr>
      <w:r w:rsidRPr="00DE0601">
        <w:rPr>
          <w:b/>
          <w:bCs/>
          <w:sz w:val="22"/>
          <w:szCs w:val="22"/>
        </w:rPr>
        <w:t>Dział Zamówień Publicznych i Umów</w:t>
      </w:r>
    </w:p>
    <w:p w:rsidR="00D665F5" w:rsidRPr="00BD5546" w:rsidRDefault="00DE0601" w:rsidP="00D665F5">
      <w:pPr>
        <w:rPr>
          <w:sz w:val="22"/>
          <w:szCs w:val="22"/>
        </w:rPr>
      </w:pPr>
      <w:r w:rsidRPr="00DE0601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DE0601">
        <w:rPr>
          <w:sz w:val="22"/>
          <w:szCs w:val="22"/>
        </w:rPr>
        <w:t>35-37</w:t>
      </w:r>
    </w:p>
    <w:p w:rsidR="00D665F5" w:rsidRPr="00BD5546" w:rsidRDefault="00DE0601" w:rsidP="00D665F5">
      <w:pPr>
        <w:rPr>
          <w:sz w:val="22"/>
          <w:szCs w:val="22"/>
        </w:rPr>
      </w:pPr>
      <w:r w:rsidRPr="00DE0601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DE060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0601" w:rsidRPr="00DE0601">
        <w:rPr>
          <w:b/>
          <w:sz w:val="22"/>
          <w:szCs w:val="22"/>
        </w:rPr>
        <w:t>ZP/13/2021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0601" w:rsidRPr="00DE060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E06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0601">
        <w:rPr>
          <w:b/>
          <w:sz w:val="22"/>
          <w:szCs w:val="22"/>
        </w:rPr>
        <w:t>Zakup i dostawa implantów ortopedycznych 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0601" w:rsidRPr="00DE060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0601" w:rsidRPr="009A7838">
        <w:rPr>
          <w:b/>
          <w:bCs/>
          <w:sz w:val="22"/>
          <w:szCs w:val="22"/>
        </w:rPr>
        <w:t>26/05/2021</w:t>
      </w:r>
      <w:r w:rsidR="00FF4AB1" w:rsidRPr="00577BC6">
        <w:rPr>
          <w:sz w:val="22"/>
          <w:szCs w:val="22"/>
        </w:rPr>
        <w:t xml:space="preserve"> </w:t>
      </w:r>
      <w:r w:rsidR="00FF4AB1" w:rsidRPr="009A7838">
        <w:rPr>
          <w:b/>
          <w:bCs/>
          <w:sz w:val="22"/>
          <w:szCs w:val="22"/>
        </w:rPr>
        <w:t xml:space="preserve">o godz. </w:t>
      </w:r>
      <w:r w:rsidR="00DE0601" w:rsidRPr="009A7838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2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proofErr w:type="spellStart"/>
            <w:r w:rsidRPr="00DE0601">
              <w:t>Arthrex</w:t>
            </w:r>
            <w:proofErr w:type="spellEnd"/>
            <w:r w:rsidRPr="00DE0601">
              <w:t xml:space="preserve"> Polska Sp. z o.o.</w:t>
            </w:r>
          </w:p>
          <w:p w:rsidR="00DE0601" w:rsidRPr="00CB5EDB" w:rsidRDefault="00DE0601" w:rsidP="000873C4">
            <w:r w:rsidRPr="00DE0601">
              <w:t>ul. Łopuszańska</w:t>
            </w:r>
            <w:r w:rsidRPr="00CB5EDB">
              <w:t xml:space="preserve"> </w:t>
            </w:r>
            <w:r w:rsidRPr="00DE0601">
              <w:t>95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02-457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30 110.40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12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proofErr w:type="spellStart"/>
            <w:r w:rsidRPr="00DE0601">
              <w:t>Implants</w:t>
            </w:r>
            <w:proofErr w:type="spellEnd"/>
            <w:r w:rsidRPr="00DE0601">
              <w:t xml:space="preserve"> Industrie Uproszczona Spółka Akcyjna Oddział w Polsce</w:t>
            </w:r>
          </w:p>
          <w:p w:rsidR="00DE0601" w:rsidRPr="00CB5EDB" w:rsidRDefault="00DE0601" w:rsidP="000873C4">
            <w:r w:rsidRPr="00DE0601">
              <w:t xml:space="preserve">ul. </w:t>
            </w:r>
            <w:proofErr w:type="spellStart"/>
            <w:r w:rsidRPr="00DE0601">
              <w:t>Garbary</w:t>
            </w:r>
            <w:proofErr w:type="spellEnd"/>
            <w:r w:rsidRPr="00CB5EDB">
              <w:t xml:space="preserve"> </w:t>
            </w:r>
            <w:r w:rsidRPr="00DE0601">
              <w:t>95A/6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61-757</w:t>
            </w:r>
            <w:r w:rsidRPr="00CB5EDB">
              <w:t xml:space="preserve"> </w:t>
            </w:r>
            <w:r w:rsidRPr="00DE060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84 942.00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proofErr w:type="spellStart"/>
            <w:r w:rsidRPr="00DE0601">
              <w:t>Stryker</w:t>
            </w:r>
            <w:proofErr w:type="spellEnd"/>
            <w:r w:rsidRPr="00DE0601">
              <w:t xml:space="preserve"> Polska Spółka z ograniczoną odpowiedzialnością</w:t>
            </w:r>
          </w:p>
          <w:p w:rsidR="00DE0601" w:rsidRPr="00CB5EDB" w:rsidRDefault="00DE0601" w:rsidP="000873C4">
            <w:r w:rsidRPr="00DE0601">
              <w:t>ul. Poleczki</w:t>
            </w:r>
            <w:r w:rsidRPr="00CB5EDB">
              <w:t xml:space="preserve"> </w:t>
            </w:r>
            <w:r w:rsidRPr="00DE0601">
              <w:t>35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02-822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340 383.60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5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proofErr w:type="spellStart"/>
            <w:r w:rsidRPr="00DE0601">
              <w:t>Stryker</w:t>
            </w:r>
            <w:proofErr w:type="spellEnd"/>
            <w:r w:rsidRPr="00DE0601">
              <w:t xml:space="preserve"> Polska Spółka z ograniczoną odpowiedzialnością</w:t>
            </w:r>
          </w:p>
          <w:p w:rsidR="00DE0601" w:rsidRPr="00CB5EDB" w:rsidRDefault="00DE0601" w:rsidP="000873C4">
            <w:r w:rsidRPr="00DE0601">
              <w:t>ul. Poleczki</w:t>
            </w:r>
            <w:r w:rsidRPr="00CB5EDB">
              <w:t xml:space="preserve"> </w:t>
            </w:r>
            <w:r w:rsidRPr="00DE0601">
              <w:t>35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02-822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137 127.60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6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proofErr w:type="spellStart"/>
            <w:r w:rsidRPr="00DE0601">
              <w:t>Stryker</w:t>
            </w:r>
            <w:proofErr w:type="spellEnd"/>
            <w:r w:rsidRPr="00DE0601">
              <w:t xml:space="preserve"> Polska Spółka z ograniczoną odpowiedzialnością</w:t>
            </w:r>
          </w:p>
          <w:p w:rsidR="00DE0601" w:rsidRPr="00CB5EDB" w:rsidRDefault="00DE0601" w:rsidP="000873C4">
            <w:r w:rsidRPr="00DE0601">
              <w:t>ul. Poleczki</w:t>
            </w:r>
            <w:r w:rsidRPr="00CB5EDB">
              <w:t xml:space="preserve"> </w:t>
            </w:r>
            <w:r w:rsidRPr="00DE0601">
              <w:t>35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02-822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154 008.00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11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proofErr w:type="spellStart"/>
            <w:r w:rsidRPr="00DE0601">
              <w:t>Stryker</w:t>
            </w:r>
            <w:proofErr w:type="spellEnd"/>
            <w:r w:rsidRPr="00DE0601">
              <w:t xml:space="preserve"> Polska Spółka z ograniczoną odpowiedzialnością</w:t>
            </w:r>
          </w:p>
          <w:p w:rsidR="00DE0601" w:rsidRPr="00CB5EDB" w:rsidRDefault="00DE0601" w:rsidP="000873C4">
            <w:r w:rsidRPr="00DE0601">
              <w:t>ul. Poleczki</w:t>
            </w:r>
            <w:r w:rsidRPr="00CB5EDB">
              <w:t xml:space="preserve"> </w:t>
            </w:r>
            <w:r w:rsidRPr="00DE0601">
              <w:t>35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02-822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11 826.00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3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proofErr w:type="spellStart"/>
            <w:r w:rsidRPr="00DE0601">
              <w:t>Medartis</w:t>
            </w:r>
            <w:proofErr w:type="spellEnd"/>
            <w:r w:rsidRPr="00DE0601">
              <w:t xml:space="preserve"> Sp. z o.o.</w:t>
            </w:r>
          </w:p>
          <w:p w:rsidR="00DE0601" w:rsidRPr="00CB5EDB" w:rsidRDefault="00DE0601" w:rsidP="000873C4">
            <w:r w:rsidRPr="00DE0601">
              <w:t>ul. Legnicka</w:t>
            </w:r>
            <w:r w:rsidRPr="00CB5EDB">
              <w:t xml:space="preserve"> </w:t>
            </w:r>
            <w:r w:rsidRPr="00DE0601">
              <w:t>56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54-204</w:t>
            </w:r>
            <w:r w:rsidRPr="00CB5EDB">
              <w:t xml:space="preserve"> </w:t>
            </w:r>
            <w:r w:rsidRPr="00DE060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263 601.00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4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r w:rsidRPr="00DE0601">
              <w:t>Johnson &amp; Johnson Poland Sp. z o.o.</w:t>
            </w:r>
          </w:p>
          <w:p w:rsidR="00DE0601" w:rsidRPr="00CB5EDB" w:rsidRDefault="00DE0601" w:rsidP="000873C4">
            <w:r w:rsidRPr="00DE0601">
              <w:t>ul. Iłżecka</w:t>
            </w:r>
            <w:r w:rsidRPr="00CB5EDB">
              <w:t xml:space="preserve"> </w:t>
            </w:r>
            <w:r w:rsidRPr="00DE0601">
              <w:t>24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02135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494 740.44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8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r w:rsidRPr="00DE0601">
              <w:t>Johnson &amp; Johnson Poland Sp. z o.o.</w:t>
            </w:r>
          </w:p>
          <w:p w:rsidR="00DE0601" w:rsidRPr="00CB5EDB" w:rsidRDefault="00DE0601" w:rsidP="000873C4">
            <w:r w:rsidRPr="00DE0601">
              <w:t>ul. Iłżecka</w:t>
            </w:r>
            <w:r w:rsidRPr="00CB5EDB">
              <w:t xml:space="preserve"> </w:t>
            </w:r>
            <w:r w:rsidRPr="00DE0601">
              <w:t>24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02135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8 866.80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10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r w:rsidRPr="00DE0601">
              <w:t xml:space="preserve">Zimmer </w:t>
            </w:r>
            <w:proofErr w:type="spellStart"/>
            <w:r w:rsidRPr="00DE0601">
              <w:t>Biomet</w:t>
            </w:r>
            <w:proofErr w:type="spellEnd"/>
            <w:r w:rsidRPr="00DE0601">
              <w:t xml:space="preserve"> Polska Sp. z</w:t>
            </w:r>
            <w:r w:rsidR="009A7838">
              <w:t xml:space="preserve"> </w:t>
            </w:r>
            <w:r w:rsidRPr="00DE0601">
              <w:t>o.o.</w:t>
            </w:r>
          </w:p>
          <w:p w:rsidR="00DE0601" w:rsidRPr="00CB5EDB" w:rsidRDefault="00DE0601" w:rsidP="000873C4">
            <w:r w:rsidRPr="00DE0601">
              <w:t>ul. Płowiecka</w:t>
            </w:r>
            <w:r w:rsidRPr="00CB5EDB">
              <w:t xml:space="preserve"> </w:t>
            </w:r>
            <w:r w:rsidRPr="00DE0601">
              <w:t>75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04-501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72 403.20 zł</w:t>
            </w:r>
          </w:p>
        </w:tc>
      </w:tr>
      <w:tr w:rsidR="00DE0601" w:rsidRPr="00075CD0" w:rsidTr="000873C4">
        <w:tc>
          <w:tcPr>
            <w:tcW w:w="993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13</w:t>
            </w:r>
          </w:p>
        </w:tc>
        <w:tc>
          <w:tcPr>
            <w:tcW w:w="4110" w:type="dxa"/>
            <w:shd w:val="clear" w:color="auto" w:fill="auto"/>
          </w:tcPr>
          <w:p w:rsidR="00DE0601" w:rsidRPr="00C82837" w:rsidRDefault="00DE0601" w:rsidP="000873C4">
            <w:pPr>
              <w:spacing w:before="40"/>
            </w:pPr>
            <w:r w:rsidRPr="00DE0601">
              <w:t xml:space="preserve">Zimmer </w:t>
            </w:r>
            <w:proofErr w:type="spellStart"/>
            <w:r w:rsidRPr="00DE0601">
              <w:t>Biomet</w:t>
            </w:r>
            <w:proofErr w:type="spellEnd"/>
            <w:r w:rsidRPr="00DE0601">
              <w:t xml:space="preserve"> Polska Sp. z</w:t>
            </w:r>
            <w:r w:rsidR="009A7838">
              <w:t xml:space="preserve"> </w:t>
            </w:r>
            <w:bookmarkStart w:id="1" w:name="_GoBack"/>
            <w:bookmarkEnd w:id="1"/>
            <w:r w:rsidRPr="00DE0601">
              <w:t>o.o.</w:t>
            </w:r>
          </w:p>
          <w:p w:rsidR="00DE0601" w:rsidRPr="00CB5EDB" w:rsidRDefault="00DE0601" w:rsidP="000873C4">
            <w:r w:rsidRPr="00DE0601">
              <w:t>ul. Płowiecka</w:t>
            </w:r>
            <w:r w:rsidRPr="00CB5EDB">
              <w:t xml:space="preserve"> </w:t>
            </w:r>
            <w:r w:rsidRPr="00DE0601">
              <w:t>75</w:t>
            </w:r>
            <w:r w:rsidRPr="00CB5EDB">
              <w:t xml:space="preserve"> </w:t>
            </w:r>
          </w:p>
          <w:p w:rsidR="00DE0601" w:rsidRPr="00CB5EDB" w:rsidRDefault="00DE0601" w:rsidP="000873C4">
            <w:pPr>
              <w:spacing w:after="120"/>
              <w:jc w:val="both"/>
            </w:pPr>
            <w:r w:rsidRPr="00DE0601">
              <w:t>04-501</w:t>
            </w:r>
            <w:r w:rsidRPr="00CB5EDB">
              <w:t xml:space="preserve"> </w:t>
            </w:r>
            <w:r w:rsidRPr="00DE060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0601" w:rsidRPr="00CB5EDB" w:rsidRDefault="00DE0601" w:rsidP="000873C4">
            <w:pPr>
              <w:spacing w:before="120" w:after="120"/>
              <w:jc w:val="center"/>
            </w:pPr>
            <w:r w:rsidRPr="00DE0601">
              <w:t>5 022.00 zł</w:t>
            </w:r>
          </w:p>
        </w:tc>
      </w:tr>
      <w:bookmarkEnd w:id="0"/>
    </w:tbl>
    <w:p w:rsidR="00C236D3" w:rsidRPr="006B27ED" w:rsidRDefault="00C236D3" w:rsidP="009A783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9A78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B3E" w:rsidRDefault="00CC4B3E">
      <w:r>
        <w:separator/>
      </w:r>
    </w:p>
  </w:endnote>
  <w:endnote w:type="continuationSeparator" w:id="0">
    <w:p w:rsidR="00CC4B3E" w:rsidRDefault="00CC4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B3E" w:rsidRDefault="00CC4B3E">
      <w:r>
        <w:separator/>
      </w:r>
    </w:p>
  </w:footnote>
  <w:footnote w:type="continuationSeparator" w:id="0">
    <w:p w:rsidR="00CC4B3E" w:rsidRDefault="00CC4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601" w:rsidRDefault="00DE0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601" w:rsidRDefault="00DE0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0601" w:rsidRDefault="00DE06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B3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A7838"/>
    <w:rsid w:val="009D19BD"/>
    <w:rsid w:val="009F189D"/>
    <w:rsid w:val="00A80738"/>
    <w:rsid w:val="00C236D3"/>
    <w:rsid w:val="00C659E2"/>
    <w:rsid w:val="00C82837"/>
    <w:rsid w:val="00CB0802"/>
    <w:rsid w:val="00CC4B3E"/>
    <w:rsid w:val="00D665F5"/>
    <w:rsid w:val="00D7128F"/>
    <w:rsid w:val="00DE060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DFD5FE"/>
  <w15:chartTrackingRefBased/>
  <w15:docId w15:val="{8178A482-2FE2-4DFC-84E1-49931A7D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2021-05-26T10:26:00Z</dcterms:created>
  <dcterms:modified xsi:type="dcterms:W3CDTF">2021-05-26T10:28:00Z</dcterms:modified>
</cp:coreProperties>
</file>