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29AB8" w14:textId="77777777" w:rsidR="00D665F5" w:rsidRDefault="00343C5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43C56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343C56">
        <w:rPr>
          <w:sz w:val="22"/>
          <w:szCs w:val="22"/>
        </w:rPr>
        <w:t>2021-05-24</w:t>
      </w:r>
    </w:p>
    <w:p w14:paraId="3CE6695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E635EF4" w14:textId="77777777" w:rsidR="00343C56" w:rsidRPr="00343C56" w:rsidRDefault="00343C56" w:rsidP="00577BC6">
      <w:pPr>
        <w:spacing w:after="40"/>
        <w:rPr>
          <w:b/>
          <w:bCs/>
          <w:sz w:val="22"/>
          <w:szCs w:val="22"/>
        </w:rPr>
      </w:pPr>
      <w:r w:rsidRPr="00343C56">
        <w:rPr>
          <w:b/>
          <w:bCs/>
          <w:sz w:val="22"/>
          <w:szCs w:val="22"/>
        </w:rPr>
        <w:t>Szpital Wojewódzki w Poznaniu</w:t>
      </w:r>
    </w:p>
    <w:p w14:paraId="753EB39E" w14:textId="77777777" w:rsidR="00D665F5" w:rsidRPr="00D91931" w:rsidRDefault="00343C56" w:rsidP="00577BC6">
      <w:pPr>
        <w:spacing w:after="40"/>
        <w:rPr>
          <w:b/>
          <w:bCs/>
          <w:sz w:val="22"/>
          <w:szCs w:val="22"/>
        </w:rPr>
      </w:pPr>
      <w:r w:rsidRPr="00343C56">
        <w:rPr>
          <w:b/>
          <w:bCs/>
          <w:sz w:val="22"/>
          <w:szCs w:val="22"/>
        </w:rPr>
        <w:t>Dział Zamówień Publicznych</w:t>
      </w:r>
    </w:p>
    <w:p w14:paraId="017DB3B5" w14:textId="2F1D83A7" w:rsidR="00D665F5" w:rsidRPr="00BD5546" w:rsidRDefault="004E6B33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43C56" w:rsidRPr="00343C56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343C56" w:rsidRPr="00343C56">
        <w:rPr>
          <w:sz w:val="22"/>
          <w:szCs w:val="22"/>
        </w:rPr>
        <w:t>7/19</w:t>
      </w:r>
    </w:p>
    <w:p w14:paraId="4E63CB3E" w14:textId="77777777" w:rsidR="00D665F5" w:rsidRPr="00BD5546" w:rsidRDefault="00343C56" w:rsidP="00D665F5">
      <w:pPr>
        <w:rPr>
          <w:sz w:val="22"/>
          <w:szCs w:val="22"/>
        </w:rPr>
      </w:pPr>
      <w:r w:rsidRPr="00343C56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343C56">
        <w:rPr>
          <w:sz w:val="22"/>
          <w:szCs w:val="22"/>
        </w:rPr>
        <w:t>Poznań</w:t>
      </w:r>
    </w:p>
    <w:p w14:paraId="6578F4F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C5AC58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158BA6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F43D6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BE4DB4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3C56" w:rsidRPr="00343C56">
        <w:rPr>
          <w:b/>
          <w:sz w:val="22"/>
          <w:szCs w:val="22"/>
        </w:rPr>
        <w:t>SZW/DZP/12/2021</w:t>
      </w:r>
      <w:r w:rsidR="00A80738">
        <w:rPr>
          <w:sz w:val="24"/>
        </w:rPr>
        <w:tab/>
        <w:t xml:space="preserve"> </w:t>
      </w:r>
    </w:p>
    <w:p w14:paraId="15BE2A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6DC7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858C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7C5A0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95C69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F02363" w14:textId="5D5577E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43C56" w:rsidRPr="00343C56">
        <w:rPr>
          <w:sz w:val="22"/>
          <w:szCs w:val="22"/>
        </w:rPr>
        <w:t>przetarg</w:t>
      </w:r>
      <w:r w:rsidR="004E6B33">
        <w:rPr>
          <w:sz w:val="22"/>
          <w:szCs w:val="22"/>
        </w:rPr>
        <w:t>u</w:t>
      </w:r>
      <w:r w:rsidR="00343C56" w:rsidRPr="00343C56">
        <w:rPr>
          <w:sz w:val="22"/>
          <w:szCs w:val="22"/>
        </w:rPr>
        <w:t xml:space="preserve"> nieograniczon</w:t>
      </w:r>
      <w:r w:rsidR="004E6B33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7B8A5DF6" w14:textId="77777777" w:rsidR="00343C56" w:rsidRPr="00343C56" w:rsidRDefault="00343C56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343C56">
        <w:rPr>
          <w:b/>
          <w:sz w:val="22"/>
          <w:szCs w:val="22"/>
        </w:rPr>
        <w:t>Wykonanie dokumentacji projektowo-kosztorysowej dla Szpitala Wojewódzkiego w Poznaniu w zakresie:</w:t>
      </w:r>
    </w:p>
    <w:p w14:paraId="06438DC6" w14:textId="77777777" w:rsidR="00343C56" w:rsidRPr="00343C56" w:rsidRDefault="00343C56" w:rsidP="004E6B33">
      <w:pPr>
        <w:pStyle w:val="Tekstpodstawowywcity"/>
        <w:ind w:firstLine="0"/>
        <w:jc w:val="center"/>
        <w:rPr>
          <w:b/>
          <w:sz w:val="22"/>
          <w:szCs w:val="22"/>
        </w:rPr>
      </w:pPr>
      <w:r w:rsidRPr="00343C56">
        <w:rPr>
          <w:b/>
          <w:sz w:val="22"/>
          <w:szCs w:val="22"/>
        </w:rPr>
        <w:t xml:space="preserve">1. Przystosowanie łazienek </w:t>
      </w:r>
      <w:proofErr w:type="spellStart"/>
      <w:r w:rsidRPr="00343C56">
        <w:rPr>
          <w:b/>
          <w:sz w:val="22"/>
          <w:szCs w:val="22"/>
        </w:rPr>
        <w:t>ogólnodostepnych</w:t>
      </w:r>
      <w:proofErr w:type="spellEnd"/>
      <w:r w:rsidRPr="00343C56">
        <w:rPr>
          <w:b/>
          <w:sz w:val="22"/>
          <w:szCs w:val="22"/>
        </w:rPr>
        <w:t xml:space="preserve"> na potrzeby osób niepełnosprawnych, w szczególności dla osób poruszających się na wózkach inwalidzkich</w:t>
      </w:r>
    </w:p>
    <w:p w14:paraId="68A28B84" w14:textId="77777777" w:rsidR="00343C56" w:rsidRPr="00343C56" w:rsidRDefault="00343C56" w:rsidP="004E6B33">
      <w:pPr>
        <w:pStyle w:val="Tekstpodstawowywcity"/>
        <w:ind w:firstLine="0"/>
        <w:jc w:val="center"/>
        <w:rPr>
          <w:b/>
          <w:sz w:val="22"/>
          <w:szCs w:val="22"/>
        </w:rPr>
      </w:pPr>
      <w:r w:rsidRPr="00343C56">
        <w:rPr>
          <w:b/>
          <w:sz w:val="22"/>
          <w:szCs w:val="22"/>
        </w:rPr>
        <w:t>2. Remont Kuchni Centralnej</w:t>
      </w:r>
    </w:p>
    <w:p w14:paraId="3ECF35B3" w14:textId="77777777" w:rsidR="00A80738" w:rsidRPr="00577BC6" w:rsidRDefault="00343C56" w:rsidP="004E6B33">
      <w:pPr>
        <w:pStyle w:val="Tekstpodstawowywcity"/>
        <w:ind w:firstLine="0"/>
        <w:jc w:val="center"/>
        <w:rPr>
          <w:sz w:val="22"/>
          <w:szCs w:val="22"/>
        </w:rPr>
      </w:pPr>
      <w:r w:rsidRPr="00343C56">
        <w:rPr>
          <w:b/>
          <w:sz w:val="22"/>
          <w:szCs w:val="22"/>
        </w:rPr>
        <w:t>3. Remont pomieszczeń w Budynku Tlenowni</w:t>
      </w:r>
    </w:p>
    <w:p w14:paraId="2E4BD95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43C56" w:rsidRPr="00343C5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EDD92C2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43C56" w:rsidRPr="00343C56">
        <w:rPr>
          <w:sz w:val="22"/>
          <w:szCs w:val="22"/>
        </w:rPr>
        <w:t>21/05/2021</w:t>
      </w:r>
      <w:r w:rsidR="00FF4AB1" w:rsidRPr="00577BC6">
        <w:rPr>
          <w:sz w:val="22"/>
          <w:szCs w:val="22"/>
        </w:rPr>
        <w:t xml:space="preserve"> o godz. </w:t>
      </w:r>
      <w:r w:rsidR="00343C56" w:rsidRPr="00343C5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2A4D87A" w14:textId="77777777" w:rsidTr="00C82837">
        <w:tc>
          <w:tcPr>
            <w:tcW w:w="993" w:type="dxa"/>
            <w:shd w:val="clear" w:color="auto" w:fill="auto"/>
            <w:vAlign w:val="center"/>
          </w:tcPr>
          <w:p w14:paraId="0553E02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CA796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B9F4FD5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C6973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343C56" w:rsidRPr="00075CD0" w14:paraId="02FF3FF3" w14:textId="77777777" w:rsidTr="00951161">
        <w:tc>
          <w:tcPr>
            <w:tcW w:w="993" w:type="dxa"/>
            <w:shd w:val="clear" w:color="auto" w:fill="auto"/>
            <w:vAlign w:val="center"/>
          </w:tcPr>
          <w:p w14:paraId="29118794" w14:textId="77777777" w:rsidR="00343C56" w:rsidRPr="00CB5EDB" w:rsidRDefault="00343C56" w:rsidP="00951161">
            <w:pPr>
              <w:spacing w:before="120" w:after="120"/>
              <w:jc w:val="center"/>
            </w:pPr>
            <w:r w:rsidRPr="00343C5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8B08A4" w14:textId="77777777" w:rsidR="00343C56" w:rsidRPr="00CB5EDB" w:rsidRDefault="00343C56" w:rsidP="00951161">
            <w:pPr>
              <w:spacing w:before="120" w:after="120"/>
              <w:jc w:val="center"/>
            </w:pPr>
            <w:r w:rsidRPr="00343C56">
              <w:t>1</w:t>
            </w:r>
          </w:p>
        </w:tc>
        <w:tc>
          <w:tcPr>
            <w:tcW w:w="4110" w:type="dxa"/>
            <w:shd w:val="clear" w:color="auto" w:fill="auto"/>
          </w:tcPr>
          <w:p w14:paraId="10D7472F" w14:textId="77777777" w:rsidR="00343C56" w:rsidRPr="00C82837" w:rsidRDefault="00343C56" w:rsidP="00951161">
            <w:pPr>
              <w:spacing w:before="40"/>
            </w:pPr>
            <w:r w:rsidRPr="00343C56">
              <w:t>PRECISE BUILDING SP. Z O.O.</w:t>
            </w:r>
          </w:p>
          <w:p w14:paraId="2DD2941E" w14:textId="77777777" w:rsidR="00343C56" w:rsidRPr="00CB5EDB" w:rsidRDefault="00343C56" w:rsidP="00951161">
            <w:r w:rsidRPr="00343C56">
              <w:t>Przemysłowa</w:t>
            </w:r>
            <w:r w:rsidRPr="00CB5EDB">
              <w:t xml:space="preserve"> </w:t>
            </w:r>
            <w:r w:rsidRPr="00343C56">
              <w:t>13</w:t>
            </w:r>
            <w:r w:rsidRPr="00CB5EDB">
              <w:t xml:space="preserve"> </w:t>
            </w:r>
          </w:p>
          <w:p w14:paraId="028905AA" w14:textId="77777777" w:rsidR="00343C56" w:rsidRPr="00CB5EDB" w:rsidRDefault="00343C56" w:rsidP="00951161">
            <w:pPr>
              <w:spacing w:after="120"/>
              <w:jc w:val="both"/>
            </w:pPr>
            <w:r w:rsidRPr="00343C56">
              <w:t>62-052</w:t>
            </w:r>
            <w:r w:rsidRPr="00CB5EDB">
              <w:t xml:space="preserve"> </w:t>
            </w:r>
            <w:r w:rsidRPr="00343C56">
              <w:t>Komorniki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AAF82A" w14:textId="77777777" w:rsidR="00343C56" w:rsidRPr="00CB5EDB" w:rsidRDefault="00343C56" w:rsidP="00951161">
            <w:pPr>
              <w:spacing w:before="120" w:after="120"/>
              <w:jc w:val="center"/>
            </w:pPr>
            <w:r w:rsidRPr="00343C56">
              <w:t>18 450.00 zł</w:t>
            </w:r>
          </w:p>
        </w:tc>
      </w:tr>
      <w:tr w:rsidR="00343C56" w:rsidRPr="00075CD0" w14:paraId="1B53483D" w14:textId="77777777" w:rsidTr="00951161">
        <w:tc>
          <w:tcPr>
            <w:tcW w:w="993" w:type="dxa"/>
            <w:shd w:val="clear" w:color="auto" w:fill="auto"/>
            <w:vAlign w:val="center"/>
          </w:tcPr>
          <w:p w14:paraId="15450BD8" w14:textId="77777777" w:rsidR="00343C56" w:rsidRPr="00CB5EDB" w:rsidRDefault="00343C56" w:rsidP="00951161">
            <w:pPr>
              <w:spacing w:before="120" w:after="120"/>
              <w:jc w:val="center"/>
            </w:pPr>
            <w:r w:rsidRPr="00343C5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E42AA6" w14:textId="77777777" w:rsidR="00343C56" w:rsidRPr="00CB5EDB" w:rsidRDefault="00343C56" w:rsidP="00951161">
            <w:pPr>
              <w:spacing w:before="120" w:after="120"/>
              <w:jc w:val="center"/>
            </w:pPr>
            <w:r w:rsidRPr="00343C56">
              <w:t>2</w:t>
            </w:r>
          </w:p>
        </w:tc>
        <w:tc>
          <w:tcPr>
            <w:tcW w:w="4110" w:type="dxa"/>
            <w:shd w:val="clear" w:color="auto" w:fill="auto"/>
          </w:tcPr>
          <w:p w14:paraId="1044F03C" w14:textId="77777777" w:rsidR="00343C56" w:rsidRPr="00C82837" w:rsidRDefault="00343C56" w:rsidP="00951161">
            <w:pPr>
              <w:spacing w:before="40"/>
            </w:pPr>
            <w:r w:rsidRPr="00343C56">
              <w:t>PRECISE BUILDING SP. Z O.O.</w:t>
            </w:r>
          </w:p>
          <w:p w14:paraId="3FC0DDAD" w14:textId="77777777" w:rsidR="00343C56" w:rsidRPr="00CB5EDB" w:rsidRDefault="00343C56" w:rsidP="00951161">
            <w:r w:rsidRPr="00343C56">
              <w:t>Przemysłowa</w:t>
            </w:r>
            <w:r w:rsidRPr="00CB5EDB">
              <w:t xml:space="preserve"> </w:t>
            </w:r>
            <w:r w:rsidRPr="00343C56">
              <w:t>13</w:t>
            </w:r>
            <w:r w:rsidRPr="00CB5EDB">
              <w:t xml:space="preserve"> </w:t>
            </w:r>
          </w:p>
          <w:p w14:paraId="6505124F" w14:textId="77777777" w:rsidR="00343C56" w:rsidRPr="00CB5EDB" w:rsidRDefault="00343C56" w:rsidP="00951161">
            <w:pPr>
              <w:spacing w:after="120"/>
              <w:jc w:val="both"/>
            </w:pPr>
            <w:r w:rsidRPr="00343C56">
              <w:t>62-052</w:t>
            </w:r>
            <w:r w:rsidRPr="00CB5EDB">
              <w:t xml:space="preserve"> </w:t>
            </w:r>
            <w:r w:rsidRPr="00343C56">
              <w:t>Komorniki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9C4016" w14:textId="77777777" w:rsidR="00343C56" w:rsidRPr="00CB5EDB" w:rsidRDefault="00343C56" w:rsidP="00951161">
            <w:pPr>
              <w:spacing w:before="120" w:after="120"/>
              <w:jc w:val="center"/>
            </w:pPr>
            <w:r w:rsidRPr="00343C56">
              <w:t>23 616.00 zł</w:t>
            </w:r>
          </w:p>
        </w:tc>
      </w:tr>
      <w:bookmarkEnd w:id="0"/>
    </w:tbl>
    <w:p w14:paraId="58C35F4D" w14:textId="3B773456" w:rsidR="00C236D3" w:rsidRDefault="00C236D3" w:rsidP="00173B20">
      <w:pPr>
        <w:jc w:val="right"/>
        <w:rPr>
          <w:sz w:val="22"/>
          <w:szCs w:val="22"/>
        </w:rPr>
      </w:pPr>
    </w:p>
    <w:p w14:paraId="671F90BF" w14:textId="1C19691F" w:rsidR="004E6B33" w:rsidRPr="006B27ED" w:rsidRDefault="004E6B33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sectPr w:rsidR="004E6B3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DB769" w14:textId="77777777" w:rsidR="00A50E0B" w:rsidRDefault="00A50E0B">
      <w:r>
        <w:separator/>
      </w:r>
    </w:p>
  </w:endnote>
  <w:endnote w:type="continuationSeparator" w:id="0">
    <w:p w14:paraId="225576C1" w14:textId="77777777" w:rsidR="00A50E0B" w:rsidRDefault="00A50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80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22B0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9D7DD" w14:textId="03F59A20" w:rsidR="009F189D" w:rsidRDefault="007656C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D5D800" wp14:editId="49ACC45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2EE5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7CB20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68B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42AEFB" w14:textId="77777777" w:rsidR="009F189D" w:rsidRDefault="009F189D">
    <w:pPr>
      <w:pStyle w:val="Stopka"/>
      <w:tabs>
        <w:tab w:val="clear" w:pos="4536"/>
      </w:tabs>
      <w:jc w:val="center"/>
    </w:pPr>
  </w:p>
  <w:p w14:paraId="223F81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C5871" w14:textId="77777777" w:rsidR="00A50E0B" w:rsidRDefault="00A50E0B">
      <w:r>
        <w:separator/>
      </w:r>
    </w:p>
  </w:footnote>
  <w:footnote w:type="continuationSeparator" w:id="0">
    <w:p w14:paraId="138B6974" w14:textId="77777777" w:rsidR="00A50E0B" w:rsidRDefault="00A50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472DD" w14:textId="77777777" w:rsidR="00343C56" w:rsidRDefault="00343C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8A523" w14:textId="77777777" w:rsidR="00343C56" w:rsidRDefault="00343C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AD18A" w14:textId="77777777" w:rsidR="00343C56" w:rsidRDefault="00343C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E0B"/>
    <w:rsid w:val="00007727"/>
    <w:rsid w:val="00017720"/>
    <w:rsid w:val="00035488"/>
    <w:rsid w:val="000D7F25"/>
    <w:rsid w:val="000E00E5"/>
    <w:rsid w:val="00173B20"/>
    <w:rsid w:val="001C69FF"/>
    <w:rsid w:val="0023318D"/>
    <w:rsid w:val="00343C56"/>
    <w:rsid w:val="003D72FD"/>
    <w:rsid w:val="00423179"/>
    <w:rsid w:val="00490DC0"/>
    <w:rsid w:val="00493F8C"/>
    <w:rsid w:val="004B76EA"/>
    <w:rsid w:val="004C7E9B"/>
    <w:rsid w:val="004E6B33"/>
    <w:rsid w:val="005614F2"/>
    <w:rsid w:val="00577BC6"/>
    <w:rsid w:val="0069085C"/>
    <w:rsid w:val="006B27ED"/>
    <w:rsid w:val="007656C3"/>
    <w:rsid w:val="00843263"/>
    <w:rsid w:val="00861E75"/>
    <w:rsid w:val="009D19BD"/>
    <w:rsid w:val="009F189D"/>
    <w:rsid w:val="00A50E0B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A36B56"/>
  <w15:chartTrackingRefBased/>
  <w15:docId w15:val="{4F634AF3-AE83-4752-8DC7-B6CBF4972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Szaj</dc:creator>
  <cp:keywords/>
  <dc:description/>
  <cp:lastModifiedBy>Szpital Wojewódzki w Poznaniu</cp:lastModifiedBy>
  <cp:revision>2</cp:revision>
  <dcterms:created xsi:type="dcterms:W3CDTF">2021-05-24T10:15:00Z</dcterms:created>
  <dcterms:modified xsi:type="dcterms:W3CDTF">2021-05-24T10:15:00Z</dcterms:modified>
</cp:coreProperties>
</file>