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0C4" w:rsidRPr="008D737E" w:rsidRDefault="007060C4" w:rsidP="007060C4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119/21</w:t>
      </w:r>
      <w:r w:rsidRPr="008D737E">
        <w:rPr>
          <w:rFonts w:ascii="Verdana" w:hAnsi="Verdana"/>
          <w:sz w:val="16"/>
          <w:szCs w:val="16"/>
        </w:rPr>
        <w:tab/>
      </w:r>
    </w:p>
    <w:p w:rsidR="007060C4" w:rsidRPr="00E7004D" w:rsidRDefault="007060C4" w:rsidP="007060C4">
      <w:pPr>
        <w:ind w:left="4536"/>
        <w:rPr>
          <w:sz w:val="20"/>
          <w:szCs w:val="20"/>
        </w:rPr>
      </w:pPr>
    </w:p>
    <w:p w:rsidR="007060C4" w:rsidRPr="00E7004D" w:rsidRDefault="007060C4" w:rsidP="007060C4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7060C4" w:rsidRPr="00E7004D" w:rsidRDefault="007060C4" w:rsidP="007060C4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SIWZ</w:t>
      </w:r>
    </w:p>
    <w:p w:rsidR="007060C4" w:rsidRPr="00E7004D" w:rsidRDefault="007060C4" w:rsidP="007060C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7060C4" w:rsidRPr="008D737E" w:rsidRDefault="007060C4" w:rsidP="007060C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>
        <w:rPr>
          <w:rFonts w:ascii="Verdana" w:hAnsi="Verdana"/>
          <w:b/>
          <w:kern w:val="28"/>
          <w:sz w:val="20"/>
          <w:szCs w:val="20"/>
        </w:rPr>
        <w:t>(2)</w:t>
      </w:r>
    </w:p>
    <w:p w:rsidR="007060C4" w:rsidRPr="008D737E" w:rsidRDefault="007060C4" w:rsidP="007060C4">
      <w:pPr>
        <w:rPr>
          <w:rFonts w:ascii="Verdana" w:hAnsi="Verdana"/>
          <w:sz w:val="20"/>
          <w:szCs w:val="20"/>
        </w:rPr>
      </w:pPr>
    </w:p>
    <w:p w:rsidR="007060C4" w:rsidRPr="00445374" w:rsidRDefault="007060C4" w:rsidP="007060C4">
      <w:pPr>
        <w:ind w:left="952" w:hanging="910"/>
        <w:jc w:val="both"/>
        <w:rPr>
          <w:rFonts w:ascii="Verdana" w:hAnsi="Verdana"/>
          <w:b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9D1D1D">
        <w:rPr>
          <w:rFonts w:ascii="Verdana" w:hAnsi="Verdana"/>
          <w:sz w:val="20"/>
          <w:szCs w:val="20"/>
        </w:rPr>
        <w:t>ogłoszenia w postępowaniu na</w:t>
      </w:r>
      <w:r w:rsidRPr="009D1D1D">
        <w:rPr>
          <w:rFonts w:ascii="Verdana" w:hAnsi="Verdana"/>
          <w:b/>
          <w:sz w:val="20"/>
          <w:szCs w:val="20"/>
        </w:rPr>
        <w:t xml:space="preserve"> </w:t>
      </w:r>
      <w:bookmarkStart w:id="0" w:name="_Hlk68715699"/>
      <w:r>
        <w:rPr>
          <w:rFonts w:ascii="Verdana" w:hAnsi="Verdana"/>
          <w:b/>
          <w:sz w:val="20"/>
          <w:szCs w:val="20"/>
        </w:rPr>
        <w:t>s</w:t>
      </w:r>
      <w:r w:rsidRPr="00445374">
        <w:rPr>
          <w:rFonts w:ascii="Verdana" w:hAnsi="Verdana"/>
          <w:b/>
          <w:sz w:val="20"/>
          <w:szCs w:val="20"/>
        </w:rPr>
        <w:t>pecjalistyczne usługi sprzątania Basenu AGH - KC-zp.272-119/21</w:t>
      </w:r>
      <w:bookmarkEnd w:id="0"/>
      <w:r w:rsidRPr="009D1D1D">
        <w:rPr>
          <w:rFonts w:ascii="Verdana" w:hAnsi="Verdana"/>
          <w:b/>
          <w:sz w:val="20"/>
          <w:szCs w:val="20"/>
        </w:rPr>
        <w:t>.</w:t>
      </w:r>
    </w:p>
    <w:p w:rsidR="007060C4" w:rsidRPr="009D1D1D" w:rsidRDefault="007060C4" w:rsidP="007060C4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7060C4" w:rsidRPr="009D1D1D" w:rsidRDefault="007060C4" w:rsidP="007060C4">
      <w:pPr>
        <w:jc w:val="both"/>
        <w:rPr>
          <w:rFonts w:ascii="Verdana" w:hAnsi="Verdana"/>
          <w:sz w:val="20"/>
          <w:szCs w:val="20"/>
        </w:rPr>
      </w:pPr>
    </w:p>
    <w:p w:rsidR="007060C4" w:rsidRPr="008D737E" w:rsidRDefault="007060C4" w:rsidP="007060C4">
      <w:pPr>
        <w:jc w:val="both"/>
        <w:rPr>
          <w:rFonts w:ascii="Verdana" w:hAnsi="Verdana"/>
          <w:bCs/>
          <w:sz w:val="20"/>
          <w:szCs w:val="20"/>
        </w:rPr>
      </w:pPr>
    </w:p>
    <w:p w:rsidR="007060C4" w:rsidRPr="008D737E" w:rsidRDefault="007060C4" w:rsidP="007060C4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>
        <w:rPr>
          <w:rFonts w:ascii="Verdana" w:hAnsi="Verdana"/>
          <w:bCs/>
          <w:sz w:val="20"/>
          <w:szCs w:val="20"/>
        </w:rPr>
        <w:t>24</w:t>
      </w:r>
      <w:r>
        <w:rPr>
          <w:rFonts w:ascii="Verdana" w:hAnsi="Verdana"/>
          <w:bCs/>
          <w:sz w:val="20"/>
          <w:szCs w:val="20"/>
        </w:rPr>
        <w:t>.05.2021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7060C4" w:rsidRPr="008D737E" w:rsidRDefault="007060C4" w:rsidP="007060C4">
      <w:pPr>
        <w:jc w:val="both"/>
        <w:rPr>
          <w:rFonts w:ascii="Verdana" w:hAnsi="Verdana"/>
          <w:sz w:val="20"/>
          <w:szCs w:val="20"/>
        </w:rPr>
      </w:pPr>
    </w:p>
    <w:p w:rsidR="007060C4" w:rsidRPr="008D737E" w:rsidRDefault="007060C4" w:rsidP="007060C4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90.1.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7060C4" w:rsidRDefault="007060C4" w:rsidP="007060C4"/>
    <w:p w:rsidR="007060C4" w:rsidRDefault="007060C4" w:rsidP="007060C4"/>
    <w:p w:rsidR="007060C4" w:rsidRDefault="007060C4" w:rsidP="007060C4">
      <w:pPr>
        <w:pStyle w:val="Zwykytekst"/>
      </w:pPr>
      <w:bookmarkStart w:id="1" w:name="_GoBack"/>
      <w:bookmarkEnd w:id="1"/>
    </w:p>
    <w:p w:rsidR="007060C4" w:rsidRDefault="007060C4" w:rsidP="007060C4">
      <w:pPr>
        <w:pStyle w:val="Zwykytekst"/>
      </w:pPr>
    </w:p>
    <w:p w:rsidR="007060C4" w:rsidRDefault="007060C4" w:rsidP="007060C4">
      <w:pPr>
        <w:pStyle w:val="Zwykytekst"/>
      </w:pPr>
    </w:p>
    <w:p w:rsidR="007060C4" w:rsidRDefault="007060C4" w:rsidP="007060C4">
      <w:pPr>
        <w:pStyle w:val="Zwykytekst"/>
      </w:pPr>
    </w:p>
    <w:p w:rsidR="007060C4" w:rsidRDefault="007060C4" w:rsidP="007060C4">
      <w:pPr>
        <w:pStyle w:val="Zwykytekst"/>
      </w:pPr>
    </w:p>
    <w:p w:rsidR="007060C4" w:rsidRDefault="007060C4" w:rsidP="007060C4">
      <w:pPr>
        <w:pStyle w:val="Zwykytekst"/>
      </w:pPr>
    </w:p>
    <w:p w:rsidR="007060C4" w:rsidRDefault="007060C4" w:rsidP="007060C4">
      <w:pPr>
        <w:pStyle w:val="Zwykytekst"/>
      </w:pPr>
    </w:p>
    <w:sectPr w:rsidR="007060C4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B14" w:rsidRDefault="00484B14">
      <w:r>
        <w:separator/>
      </w:r>
    </w:p>
  </w:endnote>
  <w:endnote w:type="continuationSeparator" w:id="0">
    <w:p w:rsidR="00484B14" w:rsidRDefault="00484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B14" w:rsidRDefault="00484B14">
      <w:r>
        <w:separator/>
      </w:r>
    </w:p>
  </w:footnote>
  <w:footnote w:type="continuationSeparator" w:id="0">
    <w:p w:rsidR="00484B14" w:rsidRDefault="00484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7060C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7060C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4B14"/>
    <w:rsid w:val="001B6005"/>
    <w:rsid w:val="002319A6"/>
    <w:rsid w:val="00292C4D"/>
    <w:rsid w:val="00392574"/>
    <w:rsid w:val="003E2CA9"/>
    <w:rsid w:val="003F2DC3"/>
    <w:rsid w:val="00421ADF"/>
    <w:rsid w:val="00484B14"/>
    <w:rsid w:val="005F4C81"/>
    <w:rsid w:val="007060C4"/>
    <w:rsid w:val="007762E7"/>
    <w:rsid w:val="007A7965"/>
    <w:rsid w:val="00824E27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7E6A609A"/>
  <w15:chartTrackingRefBased/>
  <w15:docId w15:val="{449D5B30-13B9-4C0E-B992-77702A8BB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60C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character" w:customStyle="1" w:styleId="ZwykytekstZnak">
    <w:name w:val="Zwykły tekst Znak"/>
    <w:link w:val="Zwykytekst"/>
    <w:rsid w:val="007060C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2021-05-24T04:29:00Z</dcterms:created>
  <dcterms:modified xsi:type="dcterms:W3CDTF">2021-05-24T04:30:00Z</dcterms:modified>
</cp:coreProperties>
</file>