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226D9" w14:textId="318EBC68" w:rsidR="0043681C" w:rsidRDefault="0043681C" w:rsidP="0043681C">
      <w:pPr>
        <w:spacing w:after="240"/>
        <w:jc w:val="right"/>
        <w:rPr>
          <w:sz w:val="22"/>
          <w:szCs w:val="22"/>
        </w:rPr>
      </w:pPr>
      <w:r w:rsidRPr="00197E06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197E06">
        <w:rPr>
          <w:sz w:val="22"/>
          <w:szCs w:val="22"/>
        </w:rPr>
        <w:t>2021-0</w:t>
      </w:r>
      <w:r>
        <w:rPr>
          <w:sz w:val="22"/>
          <w:szCs w:val="22"/>
        </w:rPr>
        <w:t>5</w:t>
      </w:r>
      <w:r w:rsidRPr="00197E06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B22B3B">
        <w:rPr>
          <w:sz w:val="22"/>
          <w:szCs w:val="22"/>
        </w:rPr>
        <w:t>1</w:t>
      </w:r>
    </w:p>
    <w:p w14:paraId="38C94F83" w14:textId="77777777" w:rsidR="0043681C" w:rsidRPr="004F079B" w:rsidRDefault="0043681C" w:rsidP="0043681C">
      <w:pPr>
        <w:spacing w:after="240"/>
        <w:jc w:val="right"/>
        <w:rPr>
          <w:sz w:val="22"/>
          <w:szCs w:val="22"/>
        </w:rPr>
      </w:pPr>
    </w:p>
    <w:p w14:paraId="1DFC3806" w14:textId="77777777" w:rsidR="0043681C" w:rsidRPr="00197E06" w:rsidRDefault="0043681C" w:rsidP="0043681C">
      <w:pPr>
        <w:spacing w:after="40"/>
        <w:rPr>
          <w:b/>
          <w:bCs/>
          <w:sz w:val="22"/>
          <w:szCs w:val="22"/>
        </w:rPr>
      </w:pPr>
      <w:r w:rsidRPr="00197E06">
        <w:rPr>
          <w:b/>
          <w:bCs/>
          <w:sz w:val="22"/>
          <w:szCs w:val="22"/>
        </w:rPr>
        <w:t>Akademia Górniczo - Hutnicza</w:t>
      </w:r>
    </w:p>
    <w:p w14:paraId="6FFDF314" w14:textId="77777777" w:rsidR="0043681C" w:rsidRPr="00197E06" w:rsidRDefault="0043681C" w:rsidP="0043681C">
      <w:pPr>
        <w:spacing w:after="40"/>
        <w:rPr>
          <w:b/>
          <w:bCs/>
          <w:sz w:val="22"/>
          <w:szCs w:val="22"/>
        </w:rPr>
      </w:pPr>
      <w:r w:rsidRPr="00197E06">
        <w:rPr>
          <w:b/>
          <w:bCs/>
          <w:sz w:val="22"/>
          <w:szCs w:val="22"/>
        </w:rPr>
        <w:t>im. Stanisława Staszica w Krakowie</w:t>
      </w:r>
    </w:p>
    <w:p w14:paraId="7C63293E" w14:textId="77777777" w:rsidR="0043681C" w:rsidRPr="00D91931" w:rsidRDefault="0043681C" w:rsidP="0043681C">
      <w:pPr>
        <w:spacing w:after="40"/>
        <w:rPr>
          <w:b/>
          <w:bCs/>
          <w:sz w:val="22"/>
          <w:szCs w:val="22"/>
        </w:rPr>
      </w:pPr>
      <w:r w:rsidRPr="00197E06">
        <w:rPr>
          <w:b/>
          <w:bCs/>
          <w:sz w:val="22"/>
          <w:szCs w:val="22"/>
        </w:rPr>
        <w:t>Dział Zamówień Publicznych</w:t>
      </w:r>
    </w:p>
    <w:p w14:paraId="03322DC8" w14:textId="77777777" w:rsidR="0043681C" w:rsidRPr="00BD5546" w:rsidRDefault="0043681C" w:rsidP="0043681C">
      <w:pPr>
        <w:rPr>
          <w:sz w:val="22"/>
          <w:szCs w:val="22"/>
        </w:rPr>
      </w:pPr>
      <w:r w:rsidRPr="00197E06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197E06">
        <w:rPr>
          <w:sz w:val="22"/>
          <w:szCs w:val="22"/>
        </w:rPr>
        <w:t>30</w:t>
      </w:r>
    </w:p>
    <w:p w14:paraId="371307AE" w14:textId="77777777" w:rsidR="0043681C" w:rsidRPr="00BD5546" w:rsidRDefault="0043681C" w:rsidP="0043681C">
      <w:pPr>
        <w:rPr>
          <w:sz w:val="22"/>
          <w:szCs w:val="22"/>
        </w:rPr>
      </w:pPr>
      <w:r w:rsidRPr="00197E06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197E06">
        <w:rPr>
          <w:sz w:val="22"/>
          <w:szCs w:val="22"/>
        </w:rPr>
        <w:t>Kraków</w:t>
      </w:r>
    </w:p>
    <w:p w14:paraId="701A76A0" w14:textId="77777777" w:rsidR="0043681C" w:rsidRDefault="0043681C" w:rsidP="0043681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45D5DB" w14:textId="77777777" w:rsidR="0043681C" w:rsidRDefault="0043681C" w:rsidP="0043681C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C2A049C" w14:textId="77777777" w:rsidR="0043681C" w:rsidRDefault="0043681C" w:rsidP="0043681C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Pr="00197E06">
        <w:rPr>
          <w:b/>
          <w:sz w:val="22"/>
          <w:szCs w:val="22"/>
        </w:rPr>
        <w:t>KC-zp.275-</w:t>
      </w:r>
      <w:r>
        <w:rPr>
          <w:b/>
          <w:sz w:val="22"/>
          <w:szCs w:val="22"/>
        </w:rPr>
        <w:t>162</w:t>
      </w:r>
      <w:r w:rsidRPr="00197E06">
        <w:rPr>
          <w:b/>
          <w:sz w:val="22"/>
          <w:szCs w:val="22"/>
        </w:rPr>
        <w:t>/21</w:t>
      </w:r>
      <w:r>
        <w:rPr>
          <w:sz w:val="24"/>
        </w:rPr>
        <w:tab/>
        <w:t xml:space="preserve"> </w:t>
      </w:r>
    </w:p>
    <w:p w14:paraId="42FF842D" w14:textId="77777777" w:rsidR="0043681C" w:rsidRDefault="0043681C" w:rsidP="0043681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7E9254" w14:textId="77777777" w:rsidR="0043681C" w:rsidRDefault="0043681C" w:rsidP="0043681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C09482" w14:textId="77777777" w:rsidR="0043681C" w:rsidRDefault="0043681C" w:rsidP="0043681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0DF999" w14:textId="77777777" w:rsidR="0043681C" w:rsidRPr="00A80738" w:rsidRDefault="0043681C" w:rsidP="0043681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B2D292A" w14:textId="77777777" w:rsidR="0043681C" w:rsidRDefault="0043681C" w:rsidP="0043681C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910E25" w14:textId="77777777" w:rsidR="0043681C" w:rsidRPr="00577BC6" w:rsidRDefault="0043681C" w:rsidP="0043681C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Pr="00197E06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DD86BD8" w14:textId="77777777" w:rsidR="0043681C" w:rsidRPr="00E52323" w:rsidRDefault="0043681C" w:rsidP="0043681C">
      <w:pPr>
        <w:spacing w:before="120" w:line="276" w:lineRule="auto"/>
        <w:jc w:val="center"/>
        <w:rPr>
          <w:b/>
          <w:bCs/>
          <w:iCs/>
          <w:sz w:val="22"/>
          <w:szCs w:val="22"/>
        </w:rPr>
      </w:pPr>
      <w:r w:rsidRPr="00E52323">
        <w:rPr>
          <w:b/>
        </w:rPr>
        <w:t>Przebudowa laboratorium Badań Materiałów i Procesów Wytwarzania wraz z remontem laboratorium nr 11Hb i 9Ha w hali HB3B4 - KC-zp.272-162/21</w:t>
      </w:r>
    </w:p>
    <w:p w14:paraId="52AE2578" w14:textId="77777777" w:rsidR="0043681C" w:rsidRPr="00577BC6" w:rsidRDefault="0043681C" w:rsidP="0043681C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Pr="00197E06">
        <w:rPr>
          <w:sz w:val="22"/>
          <w:szCs w:val="22"/>
        </w:rPr>
        <w:t>(Dz.U. poz. 2019 ze zm.)</w:t>
      </w:r>
      <w:r w:rsidRPr="00577BC6">
        <w:rPr>
          <w:sz w:val="22"/>
          <w:szCs w:val="22"/>
        </w:rPr>
        <w:t xml:space="preserve"> udostępnia informacj</w:t>
      </w:r>
      <w:r>
        <w:rPr>
          <w:sz w:val="22"/>
          <w:szCs w:val="22"/>
        </w:rPr>
        <w:t>ę</w:t>
      </w:r>
      <w:r w:rsidRPr="00577BC6">
        <w:rPr>
          <w:sz w:val="22"/>
          <w:szCs w:val="22"/>
        </w:rPr>
        <w:t xml:space="preserve"> z otwarcia ofert</w:t>
      </w:r>
      <w:r>
        <w:rPr>
          <w:sz w:val="22"/>
          <w:szCs w:val="22"/>
        </w:rPr>
        <w:t>.</w:t>
      </w:r>
    </w:p>
    <w:p w14:paraId="7DE04AED" w14:textId="77777777" w:rsidR="0043681C" w:rsidRPr="00577BC6" w:rsidRDefault="0043681C" w:rsidP="0043681C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 xml:space="preserve">Podczas otwarcia ofert, mającego miejsce w dniu </w:t>
      </w:r>
      <w:r>
        <w:rPr>
          <w:sz w:val="22"/>
          <w:szCs w:val="22"/>
        </w:rPr>
        <w:t>19/05</w:t>
      </w:r>
      <w:r w:rsidRPr="00197E06">
        <w:rPr>
          <w:sz w:val="22"/>
          <w:szCs w:val="22"/>
        </w:rPr>
        <w:t>/2021</w:t>
      </w:r>
      <w:r w:rsidRPr="00577BC6">
        <w:rPr>
          <w:sz w:val="22"/>
          <w:szCs w:val="22"/>
        </w:rPr>
        <w:t xml:space="preserve"> o godz. </w:t>
      </w:r>
      <w:r>
        <w:rPr>
          <w:sz w:val="22"/>
          <w:szCs w:val="22"/>
        </w:rPr>
        <w:t>13:00</w:t>
      </w:r>
      <w:r w:rsidRPr="00577BC6">
        <w:rPr>
          <w:sz w:val="22"/>
          <w:szCs w:val="22"/>
        </w:rPr>
        <w:t xml:space="preserve">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43681C" w:rsidRPr="00493F8C" w14:paraId="7863C63D" w14:textId="77777777" w:rsidTr="00035C51">
        <w:tc>
          <w:tcPr>
            <w:tcW w:w="993" w:type="dxa"/>
            <w:shd w:val="clear" w:color="auto" w:fill="auto"/>
            <w:vAlign w:val="center"/>
          </w:tcPr>
          <w:p w14:paraId="20A75A3D" w14:textId="77777777" w:rsidR="0043681C" w:rsidRPr="004C161E" w:rsidRDefault="0043681C" w:rsidP="00035C51">
            <w:pPr>
              <w:spacing w:before="120" w:after="120"/>
              <w:jc w:val="center"/>
            </w:pPr>
            <w:r w:rsidRPr="004C161E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F3D9E9D" w14:textId="77777777" w:rsidR="0043681C" w:rsidRPr="004C161E" w:rsidRDefault="0043681C" w:rsidP="00035C51">
            <w:pPr>
              <w:spacing w:before="120" w:after="120"/>
              <w:jc w:val="center"/>
            </w:pPr>
            <w:r w:rsidRPr="004C161E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FADFAE" w14:textId="77777777" w:rsidR="0043681C" w:rsidRPr="00490DC0" w:rsidRDefault="0043681C" w:rsidP="00035C51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3681C" w:rsidRPr="00493F8C" w14:paraId="6C263353" w14:textId="77777777" w:rsidTr="00035C51">
        <w:tc>
          <w:tcPr>
            <w:tcW w:w="993" w:type="dxa"/>
            <w:shd w:val="clear" w:color="auto" w:fill="auto"/>
            <w:vAlign w:val="center"/>
          </w:tcPr>
          <w:p w14:paraId="26B8FC8F" w14:textId="77777777" w:rsidR="0043681C" w:rsidRPr="004C161E" w:rsidRDefault="0043681C" w:rsidP="00035C51">
            <w:pPr>
              <w:spacing w:before="120" w:after="120"/>
              <w:jc w:val="center"/>
            </w:pPr>
            <w:r w:rsidRPr="004C161E">
              <w:t>1</w:t>
            </w:r>
          </w:p>
        </w:tc>
        <w:tc>
          <w:tcPr>
            <w:tcW w:w="5244" w:type="dxa"/>
            <w:shd w:val="clear" w:color="auto" w:fill="auto"/>
          </w:tcPr>
          <w:p w14:paraId="21BDD118" w14:textId="77777777" w:rsidR="0043681C" w:rsidRDefault="0043681C" w:rsidP="00035C51">
            <w:pPr>
              <w:spacing w:before="40"/>
            </w:pPr>
            <w:r>
              <w:t>Spółdzielnia Rzemieślnicza BUDMET</w:t>
            </w:r>
          </w:p>
          <w:p w14:paraId="0A0B42B7" w14:textId="77777777" w:rsidR="0043681C" w:rsidRPr="004C161E" w:rsidRDefault="0043681C" w:rsidP="00035C51">
            <w:pPr>
              <w:spacing w:before="40"/>
            </w:pPr>
            <w:r>
              <w:t>os. Szkolne 3, 31-975 Kraków</w:t>
            </w:r>
          </w:p>
          <w:p w14:paraId="6D0B1469" w14:textId="77777777" w:rsidR="0043681C" w:rsidRPr="004C161E" w:rsidRDefault="0043681C" w:rsidP="00035C51">
            <w:pPr>
              <w:spacing w:after="4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D1AE73F" w14:textId="77777777" w:rsidR="0043681C" w:rsidRPr="004C161E" w:rsidRDefault="0043681C" w:rsidP="00035C51">
            <w:pPr>
              <w:spacing w:before="120" w:after="120"/>
              <w:jc w:val="both"/>
            </w:pPr>
            <w:r>
              <w:t>2.765.318,35 zł</w:t>
            </w:r>
          </w:p>
        </w:tc>
      </w:tr>
      <w:tr w:rsidR="0043681C" w:rsidRPr="00493F8C" w14:paraId="597DE3F0" w14:textId="77777777" w:rsidTr="00035C51">
        <w:tc>
          <w:tcPr>
            <w:tcW w:w="993" w:type="dxa"/>
            <w:shd w:val="clear" w:color="auto" w:fill="auto"/>
            <w:vAlign w:val="center"/>
          </w:tcPr>
          <w:p w14:paraId="108BF662" w14:textId="77777777" w:rsidR="0043681C" w:rsidRPr="004C161E" w:rsidRDefault="0043681C" w:rsidP="00035C51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244" w:type="dxa"/>
            <w:shd w:val="clear" w:color="auto" w:fill="auto"/>
          </w:tcPr>
          <w:p w14:paraId="6477D18F" w14:textId="77777777" w:rsidR="0043681C" w:rsidRDefault="0043681C" w:rsidP="00035C51">
            <w:pPr>
              <w:spacing w:before="40"/>
            </w:pPr>
            <w:r>
              <w:t xml:space="preserve">Konsorcjum firm: Lider - Stambud Sp. z o.o. </w:t>
            </w:r>
          </w:p>
          <w:p w14:paraId="63AF517C" w14:textId="77777777" w:rsidR="0043681C" w:rsidRDefault="0043681C" w:rsidP="00035C51">
            <w:pPr>
              <w:spacing w:before="40"/>
            </w:pPr>
            <w:r>
              <w:t>ul. Św. Wojciecha 89, 32-085 Modlnica</w:t>
            </w:r>
          </w:p>
          <w:p w14:paraId="57D5E986" w14:textId="77777777" w:rsidR="0043681C" w:rsidRDefault="0043681C" w:rsidP="00035C51">
            <w:pPr>
              <w:spacing w:before="40"/>
            </w:pPr>
            <w:r>
              <w:t>Partner: 2K-Budownictwo spółka z ograniczoną odpowiedzialnością sp.k</w:t>
            </w:r>
          </w:p>
          <w:p w14:paraId="446C8D99" w14:textId="77777777" w:rsidR="0043681C" w:rsidRDefault="0043681C" w:rsidP="00035C51">
            <w:pPr>
              <w:spacing w:before="40"/>
            </w:pPr>
            <w:r>
              <w:t>ul. Św. Wojciecha 89, 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811135" w14:textId="77777777" w:rsidR="0043681C" w:rsidRDefault="0043681C" w:rsidP="00035C51">
            <w:pPr>
              <w:spacing w:before="120" w:after="120"/>
              <w:jc w:val="both"/>
            </w:pPr>
            <w:r>
              <w:t>2 554 299,13</w:t>
            </w:r>
          </w:p>
        </w:tc>
      </w:tr>
      <w:tr w:rsidR="0043681C" w:rsidRPr="00493F8C" w14:paraId="5E07F564" w14:textId="77777777" w:rsidTr="00035C51">
        <w:tc>
          <w:tcPr>
            <w:tcW w:w="993" w:type="dxa"/>
            <w:shd w:val="clear" w:color="auto" w:fill="auto"/>
            <w:vAlign w:val="center"/>
          </w:tcPr>
          <w:p w14:paraId="4D9E452E" w14:textId="77777777" w:rsidR="0043681C" w:rsidRPr="004C161E" w:rsidRDefault="0043681C" w:rsidP="00035C51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5244" w:type="dxa"/>
            <w:shd w:val="clear" w:color="auto" w:fill="auto"/>
          </w:tcPr>
          <w:p w14:paraId="4BD0CB21" w14:textId="77777777" w:rsidR="0043681C" w:rsidRDefault="0043681C" w:rsidP="00035C51">
            <w:pPr>
              <w:spacing w:before="40"/>
            </w:pPr>
            <w:r>
              <w:t>Zakład Budowlano-Ślusarski TOMBUDOS</w:t>
            </w:r>
          </w:p>
          <w:p w14:paraId="240D8D87" w14:textId="77777777" w:rsidR="0043681C" w:rsidRDefault="0043681C" w:rsidP="00035C51">
            <w:pPr>
              <w:spacing w:before="40"/>
            </w:pPr>
            <w:r>
              <w:t>32-420 Gdów, Zręczyce 60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FB3408" w14:textId="77777777" w:rsidR="0043681C" w:rsidRDefault="0043681C" w:rsidP="00035C51">
            <w:pPr>
              <w:spacing w:before="120" w:after="120"/>
              <w:jc w:val="both"/>
            </w:pPr>
            <w:r>
              <w:t>2 469 799,67</w:t>
            </w:r>
          </w:p>
        </w:tc>
      </w:tr>
      <w:tr w:rsidR="0043681C" w:rsidRPr="00493F8C" w14:paraId="575EB7EB" w14:textId="77777777" w:rsidTr="00035C51">
        <w:tc>
          <w:tcPr>
            <w:tcW w:w="993" w:type="dxa"/>
            <w:shd w:val="clear" w:color="auto" w:fill="auto"/>
            <w:vAlign w:val="center"/>
          </w:tcPr>
          <w:p w14:paraId="725DD90A" w14:textId="77777777" w:rsidR="0043681C" w:rsidRPr="004C161E" w:rsidRDefault="0043681C" w:rsidP="00035C51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5244" w:type="dxa"/>
            <w:shd w:val="clear" w:color="auto" w:fill="auto"/>
          </w:tcPr>
          <w:p w14:paraId="155C3B10" w14:textId="77777777" w:rsidR="0043681C" w:rsidRDefault="0043681C" w:rsidP="00035C51">
            <w:pPr>
              <w:spacing w:before="40"/>
            </w:pPr>
            <w:r>
              <w:t>P.M. ELEKTRO-MAX PIOTR MOROŃSKI</w:t>
            </w:r>
          </w:p>
          <w:p w14:paraId="0E5293FB" w14:textId="77777777" w:rsidR="0043681C" w:rsidRDefault="0043681C" w:rsidP="00035C51">
            <w:pPr>
              <w:spacing w:before="40"/>
            </w:pPr>
            <w:r>
              <w:t>Raciborowice, ul. Pod Akacjami 6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03BC62" w14:textId="77777777" w:rsidR="0043681C" w:rsidRDefault="0043681C" w:rsidP="00035C51">
            <w:pPr>
              <w:spacing w:before="120" w:after="120"/>
              <w:jc w:val="both"/>
            </w:pPr>
            <w:r>
              <w:t>3 215 995, 64</w:t>
            </w:r>
          </w:p>
        </w:tc>
      </w:tr>
    </w:tbl>
    <w:p w14:paraId="67C294AD" w14:textId="77777777" w:rsidR="0043681C" w:rsidRDefault="0043681C" w:rsidP="0043681C">
      <w:pPr>
        <w:spacing w:before="120" w:after="120"/>
        <w:jc w:val="both"/>
        <w:rPr>
          <w:sz w:val="24"/>
        </w:rPr>
      </w:pPr>
    </w:p>
    <w:p w14:paraId="2ECE96AD" w14:textId="77777777" w:rsidR="0043681C" w:rsidRDefault="0043681C" w:rsidP="0043681C">
      <w:pPr>
        <w:spacing w:before="120" w:after="120"/>
        <w:jc w:val="both"/>
        <w:rPr>
          <w:sz w:val="24"/>
        </w:rPr>
      </w:pPr>
    </w:p>
    <w:p w14:paraId="4028328B" w14:textId="58B9A4BF" w:rsidR="00C236D3" w:rsidRPr="0043681C" w:rsidRDefault="00C236D3" w:rsidP="0043681C"/>
    <w:sectPr w:rsidR="00C236D3" w:rsidRPr="004368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DA3BA" w14:textId="77777777" w:rsidR="002A2E89" w:rsidRDefault="002A2E89">
      <w:r>
        <w:separator/>
      </w:r>
    </w:p>
  </w:endnote>
  <w:endnote w:type="continuationSeparator" w:id="0">
    <w:p w14:paraId="25CE48BD" w14:textId="77777777" w:rsidR="002A2E89" w:rsidRDefault="002A2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777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2D8A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7ABCB" w14:textId="77777777" w:rsidR="009F189D" w:rsidRDefault="00B22B3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076B5F">
        <v:line id="_x0000_s2049" style="position:absolute;left:0;text-align:left;z-index:251657728" from="-3.85pt,8.7pt" to="455.15pt,8.7pt"/>
      </w:pict>
    </w:r>
  </w:p>
  <w:p w14:paraId="32B686F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6ED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633D6F" w14:textId="77777777" w:rsidR="009F189D" w:rsidRDefault="009F189D">
    <w:pPr>
      <w:pStyle w:val="Stopka"/>
      <w:tabs>
        <w:tab w:val="clear" w:pos="4536"/>
      </w:tabs>
      <w:jc w:val="center"/>
    </w:pPr>
  </w:p>
  <w:p w14:paraId="4B387D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6D51F" w14:textId="77777777" w:rsidR="002A2E89" w:rsidRDefault="002A2E89">
      <w:r>
        <w:separator/>
      </w:r>
    </w:p>
  </w:footnote>
  <w:footnote w:type="continuationSeparator" w:id="0">
    <w:p w14:paraId="5B6A7DE9" w14:textId="77777777" w:rsidR="002A2E89" w:rsidRDefault="002A2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C06B4" w14:textId="77777777" w:rsidR="00F77205" w:rsidRDefault="00F772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1BD6" w14:textId="77777777" w:rsidR="00F77205" w:rsidRDefault="00F772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62077" w14:textId="77777777" w:rsidR="00F77205" w:rsidRDefault="00F772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E8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2E89"/>
    <w:rsid w:val="003B6B36"/>
    <w:rsid w:val="003D72FD"/>
    <w:rsid w:val="003F57CD"/>
    <w:rsid w:val="00423179"/>
    <w:rsid w:val="0043681C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22B3B"/>
    <w:rsid w:val="00C236D3"/>
    <w:rsid w:val="00C659E2"/>
    <w:rsid w:val="00CB0802"/>
    <w:rsid w:val="00D665F5"/>
    <w:rsid w:val="00D7128F"/>
    <w:rsid w:val="00EA3476"/>
    <w:rsid w:val="00F44906"/>
    <w:rsid w:val="00F7720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BBE4C4"/>
  <w15:chartTrackingRefBased/>
  <w15:docId w15:val="{7AD04846-5C28-4D36-817C-C69F398D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368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2021-05-21T10:39:00Z</cp:lastPrinted>
  <dcterms:created xsi:type="dcterms:W3CDTF">2021-05-21T10:39:00Z</dcterms:created>
  <dcterms:modified xsi:type="dcterms:W3CDTF">2021-05-21T10:40:00Z</dcterms:modified>
</cp:coreProperties>
</file>