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5E828" w14:textId="0A9AA4E3" w:rsidR="00D665F5" w:rsidRDefault="00A0715D" w:rsidP="00D665F5">
      <w:pPr>
        <w:spacing w:after="240"/>
        <w:jc w:val="right"/>
        <w:rPr>
          <w:sz w:val="22"/>
          <w:szCs w:val="22"/>
        </w:rPr>
      </w:pPr>
      <w:r w:rsidRPr="00A0715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0715D">
        <w:rPr>
          <w:sz w:val="22"/>
          <w:szCs w:val="22"/>
        </w:rPr>
        <w:t>2021-05-2</w:t>
      </w:r>
      <w:r w:rsidR="004F056F">
        <w:rPr>
          <w:sz w:val="22"/>
          <w:szCs w:val="22"/>
        </w:rPr>
        <w:t>1</w:t>
      </w:r>
    </w:p>
    <w:p w14:paraId="0328129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35DC5FB" w14:textId="77777777" w:rsidR="00A0715D" w:rsidRPr="00A0715D" w:rsidRDefault="00A0715D" w:rsidP="00577BC6">
      <w:pPr>
        <w:spacing w:after="40"/>
        <w:rPr>
          <w:b/>
          <w:bCs/>
          <w:sz w:val="22"/>
          <w:szCs w:val="22"/>
        </w:rPr>
      </w:pPr>
      <w:r w:rsidRPr="00A0715D">
        <w:rPr>
          <w:b/>
          <w:bCs/>
          <w:sz w:val="22"/>
          <w:szCs w:val="22"/>
        </w:rPr>
        <w:t>Akademia Górniczo - Hutnicza</w:t>
      </w:r>
    </w:p>
    <w:p w14:paraId="2F80FE96" w14:textId="77777777" w:rsidR="00A0715D" w:rsidRPr="00A0715D" w:rsidRDefault="00A0715D" w:rsidP="00577BC6">
      <w:pPr>
        <w:spacing w:after="40"/>
        <w:rPr>
          <w:b/>
          <w:bCs/>
          <w:sz w:val="22"/>
          <w:szCs w:val="22"/>
        </w:rPr>
      </w:pPr>
      <w:r w:rsidRPr="00A0715D">
        <w:rPr>
          <w:b/>
          <w:bCs/>
          <w:sz w:val="22"/>
          <w:szCs w:val="22"/>
        </w:rPr>
        <w:t>im. Stanisława Staszica w Krakowie</w:t>
      </w:r>
    </w:p>
    <w:p w14:paraId="02B38727" w14:textId="77777777" w:rsidR="00D665F5" w:rsidRPr="00D91931" w:rsidRDefault="00A0715D" w:rsidP="00577BC6">
      <w:pPr>
        <w:spacing w:after="40"/>
        <w:rPr>
          <w:b/>
          <w:bCs/>
          <w:sz w:val="22"/>
          <w:szCs w:val="22"/>
        </w:rPr>
      </w:pPr>
      <w:r w:rsidRPr="00A0715D">
        <w:rPr>
          <w:b/>
          <w:bCs/>
          <w:sz w:val="22"/>
          <w:szCs w:val="22"/>
        </w:rPr>
        <w:t>Dział Zamówień Publicznych</w:t>
      </w:r>
    </w:p>
    <w:p w14:paraId="3C54A1A9" w14:textId="77777777" w:rsidR="00D665F5" w:rsidRPr="00BD5546" w:rsidRDefault="00A0715D" w:rsidP="00D665F5">
      <w:pPr>
        <w:rPr>
          <w:sz w:val="22"/>
          <w:szCs w:val="22"/>
        </w:rPr>
      </w:pPr>
      <w:r w:rsidRPr="00A0715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0715D">
        <w:rPr>
          <w:sz w:val="22"/>
          <w:szCs w:val="22"/>
        </w:rPr>
        <w:t>30</w:t>
      </w:r>
    </w:p>
    <w:p w14:paraId="15CA969C" w14:textId="77777777" w:rsidR="00D665F5" w:rsidRPr="00BD5546" w:rsidRDefault="00A0715D" w:rsidP="00D665F5">
      <w:pPr>
        <w:rPr>
          <w:sz w:val="22"/>
          <w:szCs w:val="22"/>
        </w:rPr>
      </w:pPr>
      <w:r w:rsidRPr="00A0715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0715D">
        <w:rPr>
          <w:sz w:val="22"/>
          <w:szCs w:val="22"/>
        </w:rPr>
        <w:t>Kraków</w:t>
      </w:r>
    </w:p>
    <w:p w14:paraId="15EC561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AF314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016B5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0715D" w:rsidRPr="00A0715D">
        <w:rPr>
          <w:b/>
          <w:sz w:val="22"/>
          <w:szCs w:val="22"/>
        </w:rPr>
        <w:t>Kc-zp.272-57/21</w:t>
      </w:r>
      <w:r w:rsidR="00A80738">
        <w:rPr>
          <w:sz w:val="24"/>
        </w:rPr>
        <w:tab/>
        <w:t xml:space="preserve"> </w:t>
      </w:r>
    </w:p>
    <w:p w14:paraId="137FFB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F01D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B7A4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2F635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6032FC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34D25C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0715D" w:rsidRPr="00A0715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1AF5BDA" w14:textId="77777777" w:rsidR="00A80738" w:rsidRPr="00577BC6" w:rsidRDefault="00A071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0715D">
        <w:rPr>
          <w:b/>
          <w:sz w:val="22"/>
          <w:szCs w:val="22"/>
        </w:rPr>
        <w:t>Usługa sprzątania domków w Ośrodku Wypoczynkowym AGH w Łukęcinie, ul. Leśna 2, woj. zachodniopomorskie - Kc-zp.272-57/21.</w:t>
      </w:r>
    </w:p>
    <w:p w14:paraId="3F6366C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0715D" w:rsidRPr="00A0715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6ABD0E" w14:textId="2CBE307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056F">
        <w:rPr>
          <w:sz w:val="22"/>
          <w:szCs w:val="22"/>
        </w:rPr>
        <w:t>21.05.2021 r.</w:t>
      </w:r>
      <w:r w:rsidR="00FF4AB1" w:rsidRPr="00577BC6">
        <w:rPr>
          <w:sz w:val="22"/>
          <w:szCs w:val="22"/>
        </w:rPr>
        <w:t xml:space="preserve"> o godz.</w:t>
      </w:r>
      <w:r w:rsidR="004F056F">
        <w:rPr>
          <w:sz w:val="22"/>
          <w:szCs w:val="22"/>
        </w:rPr>
        <w:t xml:space="preserve"> 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79EF019" w14:textId="77777777" w:rsidTr="003F57CD">
        <w:tc>
          <w:tcPr>
            <w:tcW w:w="993" w:type="dxa"/>
            <w:shd w:val="clear" w:color="auto" w:fill="auto"/>
            <w:vAlign w:val="center"/>
          </w:tcPr>
          <w:p w14:paraId="10E3ADF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99665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C4A29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665F5" w:rsidRPr="00493F8C" w14:paraId="1A4061A1" w14:textId="77777777" w:rsidTr="003F57CD">
        <w:tc>
          <w:tcPr>
            <w:tcW w:w="993" w:type="dxa"/>
            <w:shd w:val="clear" w:color="auto" w:fill="auto"/>
            <w:vAlign w:val="center"/>
          </w:tcPr>
          <w:p w14:paraId="676DB61D" w14:textId="5A7AF710" w:rsidR="00D665F5" w:rsidRPr="004F056F" w:rsidRDefault="004F056F" w:rsidP="00490DC0">
            <w:pPr>
              <w:spacing w:before="120" w:after="120"/>
              <w:jc w:val="center"/>
            </w:pPr>
            <w:r w:rsidRPr="004F056F">
              <w:t>1</w:t>
            </w:r>
          </w:p>
        </w:tc>
        <w:tc>
          <w:tcPr>
            <w:tcW w:w="5244" w:type="dxa"/>
            <w:shd w:val="clear" w:color="auto" w:fill="auto"/>
          </w:tcPr>
          <w:p w14:paraId="49369A0B" w14:textId="77777777" w:rsidR="00D665F5" w:rsidRPr="004F056F" w:rsidRDefault="004F056F" w:rsidP="0023318D">
            <w:pPr>
              <w:spacing w:after="40"/>
              <w:jc w:val="both"/>
            </w:pPr>
            <w:r w:rsidRPr="004F056F">
              <w:t xml:space="preserve">Michał Bosy </w:t>
            </w:r>
            <w:proofErr w:type="spellStart"/>
            <w:r w:rsidRPr="004F056F">
              <w:t>BOSY</w:t>
            </w:r>
            <w:proofErr w:type="spellEnd"/>
            <w:r w:rsidRPr="004F056F">
              <w:t xml:space="preserve"> BLASK</w:t>
            </w:r>
          </w:p>
          <w:p w14:paraId="5F5EB6CE" w14:textId="77777777" w:rsidR="004F056F" w:rsidRPr="004F056F" w:rsidRDefault="004F056F" w:rsidP="0023318D">
            <w:pPr>
              <w:spacing w:after="40"/>
              <w:jc w:val="both"/>
            </w:pPr>
            <w:r w:rsidRPr="004F056F">
              <w:t>ul. Krasińskiego 10</w:t>
            </w:r>
          </w:p>
          <w:p w14:paraId="0EFBE578" w14:textId="575AA759" w:rsidR="004F056F" w:rsidRPr="004F056F" w:rsidRDefault="004F056F" w:rsidP="0023318D">
            <w:pPr>
              <w:spacing w:after="40"/>
              <w:jc w:val="both"/>
            </w:pPr>
            <w:r w:rsidRPr="004F056F">
              <w:t>71-435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9EE191" w14:textId="64735617" w:rsidR="00D665F5" w:rsidRPr="00490DC0" w:rsidRDefault="004F056F" w:rsidP="00493F8C">
            <w:pPr>
              <w:spacing w:before="120" w:after="120"/>
              <w:jc w:val="both"/>
            </w:pPr>
            <w:r>
              <w:t>234.732,80 zł.</w:t>
            </w:r>
          </w:p>
        </w:tc>
      </w:tr>
      <w:tr w:rsidR="004F056F" w:rsidRPr="00493F8C" w14:paraId="2E2C86F5" w14:textId="77777777" w:rsidTr="003F57CD">
        <w:tc>
          <w:tcPr>
            <w:tcW w:w="993" w:type="dxa"/>
            <w:shd w:val="clear" w:color="auto" w:fill="auto"/>
            <w:vAlign w:val="center"/>
          </w:tcPr>
          <w:p w14:paraId="693F6E64" w14:textId="7D4241E9" w:rsidR="004F056F" w:rsidRPr="004F056F" w:rsidRDefault="004F056F" w:rsidP="00490DC0">
            <w:pPr>
              <w:spacing w:before="120" w:after="120"/>
              <w:jc w:val="center"/>
            </w:pPr>
            <w:r w:rsidRPr="004F056F">
              <w:t>2</w:t>
            </w:r>
          </w:p>
        </w:tc>
        <w:tc>
          <w:tcPr>
            <w:tcW w:w="5244" w:type="dxa"/>
            <w:shd w:val="clear" w:color="auto" w:fill="auto"/>
          </w:tcPr>
          <w:p w14:paraId="1138EB23" w14:textId="77777777" w:rsidR="004F056F" w:rsidRPr="004F056F" w:rsidRDefault="004F056F" w:rsidP="0023318D">
            <w:pPr>
              <w:spacing w:after="40"/>
              <w:jc w:val="both"/>
            </w:pPr>
            <w:r w:rsidRPr="004F056F">
              <w:t>Firma usługowa Aleksandra Leniwiec</w:t>
            </w:r>
          </w:p>
          <w:p w14:paraId="168845F4" w14:textId="77777777" w:rsidR="004F056F" w:rsidRPr="004F056F" w:rsidRDefault="004F056F" w:rsidP="0023318D">
            <w:pPr>
              <w:spacing w:after="40"/>
              <w:jc w:val="both"/>
            </w:pPr>
            <w:r w:rsidRPr="004F056F">
              <w:t>Trzebieszewo 43</w:t>
            </w:r>
          </w:p>
          <w:p w14:paraId="417ADE73" w14:textId="43232E1E" w:rsidR="004F056F" w:rsidRPr="004F056F" w:rsidRDefault="004F056F" w:rsidP="0023318D">
            <w:pPr>
              <w:spacing w:after="40"/>
              <w:jc w:val="both"/>
            </w:pPr>
            <w:r w:rsidRPr="004F056F">
              <w:t>72-400 Kamień Pomorski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4BFBD" w14:textId="10B44AF4" w:rsidR="004F056F" w:rsidRDefault="004F056F" w:rsidP="00493F8C">
            <w:pPr>
              <w:spacing w:before="120" w:after="120"/>
              <w:jc w:val="both"/>
            </w:pPr>
            <w:r>
              <w:t>168.490,00 zł.</w:t>
            </w:r>
          </w:p>
        </w:tc>
      </w:tr>
      <w:tr w:rsidR="004F056F" w:rsidRPr="00493F8C" w14:paraId="3E6BD55E" w14:textId="77777777" w:rsidTr="003F57CD">
        <w:tc>
          <w:tcPr>
            <w:tcW w:w="993" w:type="dxa"/>
            <w:shd w:val="clear" w:color="auto" w:fill="auto"/>
            <w:vAlign w:val="center"/>
          </w:tcPr>
          <w:p w14:paraId="09F2C127" w14:textId="49E5417A" w:rsidR="004F056F" w:rsidRPr="004F056F" w:rsidRDefault="004F056F" w:rsidP="00490DC0">
            <w:pPr>
              <w:spacing w:before="120" w:after="120"/>
              <w:jc w:val="center"/>
            </w:pPr>
            <w:r w:rsidRPr="004F056F">
              <w:t>3</w:t>
            </w:r>
          </w:p>
        </w:tc>
        <w:tc>
          <w:tcPr>
            <w:tcW w:w="5244" w:type="dxa"/>
            <w:shd w:val="clear" w:color="auto" w:fill="auto"/>
          </w:tcPr>
          <w:p w14:paraId="22EC7138" w14:textId="77777777" w:rsidR="004F056F" w:rsidRPr="004F056F" w:rsidRDefault="004F056F" w:rsidP="0023318D">
            <w:pPr>
              <w:spacing w:after="40"/>
              <w:jc w:val="both"/>
            </w:pPr>
            <w:r w:rsidRPr="004F056F">
              <w:t>GRAF II Beata Błaszczyk</w:t>
            </w:r>
          </w:p>
          <w:p w14:paraId="212586CC" w14:textId="77777777" w:rsidR="004F056F" w:rsidRPr="004F056F" w:rsidRDefault="004F056F" w:rsidP="0023318D">
            <w:pPr>
              <w:spacing w:after="40"/>
              <w:jc w:val="both"/>
            </w:pPr>
            <w:r w:rsidRPr="004F056F">
              <w:t xml:space="preserve">Rzewnowo 10/1a </w:t>
            </w:r>
          </w:p>
          <w:p w14:paraId="40E8AF8A" w14:textId="618E0A14" w:rsidR="004F056F" w:rsidRPr="004F056F" w:rsidRDefault="004F056F" w:rsidP="0023318D">
            <w:pPr>
              <w:spacing w:after="40"/>
              <w:jc w:val="both"/>
            </w:pPr>
            <w:r w:rsidRPr="004F056F">
              <w:t>72-400 Kamień Pomorski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A307B7" w14:textId="5A7F1F2C" w:rsidR="004F056F" w:rsidRDefault="004F056F" w:rsidP="00493F8C">
            <w:pPr>
              <w:spacing w:before="120" w:after="120"/>
              <w:jc w:val="both"/>
            </w:pPr>
            <w:r w:rsidRPr="004F056F">
              <w:t>167</w:t>
            </w:r>
            <w:r>
              <w:t>.</w:t>
            </w:r>
            <w:r w:rsidRPr="004F056F">
              <w:t>000,00</w:t>
            </w:r>
            <w:r>
              <w:t xml:space="preserve"> zł.</w:t>
            </w:r>
          </w:p>
        </w:tc>
      </w:tr>
    </w:tbl>
    <w:p w14:paraId="59D07847" w14:textId="01D79AC3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C46F1" w14:textId="77777777" w:rsidR="0043483D" w:rsidRDefault="0043483D">
      <w:r>
        <w:separator/>
      </w:r>
    </w:p>
  </w:endnote>
  <w:endnote w:type="continuationSeparator" w:id="0">
    <w:p w14:paraId="246596DB" w14:textId="77777777" w:rsidR="0043483D" w:rsidRDefault="00434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FA5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5E2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E70BF" w14:textId="77777777" w:rsidR="009F189D" w:rsidRDefault="006243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FFB74B8" wp14:editId="1CB9BCB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8B1C6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1184E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418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9BDC61" w14:textId="77777777" w:rsidR="009F189D" w:rsidRDefault="009F189D">
    <w:pPr>
      <w:pStyle w:val="Stopka"/>
      <w:tabs>
        <w:tab w:val="clear" w:pos="4536"/>
      </w:tabs>
      <w:jc w:val="center"/>
    </w:pPr>
  </w:p>
  <w:p w14:paraId="1262426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9BD32" w14:textId="77777777" w:rsidR="0043483D" w:rsidRDefault="0043483D">
      <w:r>
        <w:separator/>
      </w:r>
    </w:p>
  </w:footnote>
  <w:footnote w:type="continuationSeparator" w:id="0">
    <w:p w14:paraId="0C2F14B9" w14:textId="77777777" w:rsidR="0043483D" w:rsidRDefault="00434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F19C7" w14:textId="1BDFEA52" w:rsidR="00A0715D" w:rsidRDefault="003A4BED">
    <w:pPr>
      <w:pStyle w:val="Nagwek"/>
    </w:pPr>
    <w:r w:rsidRPr="003A4BED">
      <w:drawing>
        <wp:inline distT="0" distB="0" distL="0" distR="0" wp14:anchorId="1A96FCA9" wp14:editId="5DF2768E">
          <wp:extent cx="5759450" cy="17011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70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39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0591B"/>
    <w:rsid w:val="003A4BED"/>
    <w:rsid w:val="003B6B36"/>
    <w:rsid w:val="003D72FD"/>
    <w:rsid w:val="003F57CD"/>
    <w:rsid w:val="00423179"/>
    <w:rsid w:val="0043483D"/>
    <w:rsid w:val="00490DC0"/>
    <w:rsid w:val="00493F8C"/>
    <w:rsid w:val="004C7E9B"/>
    <w:rsid w:val="004F056F"/>
    <w:rsid w:val="005739AE"/>
    <w:rsid w:val="00577BC6"/>
    <w:rsid w:val="00601802"/>
    <w:rsid w:val="006243A8"/>
    <w:rsid w:val="0069085C"/>
    <w:rsid w:val="00843263"/>
    <w:rsid w:val="00861E75"/>
    <w:rsid w:val="009D19BD"/>
    <w:rsid w:val="009F189D"/>
    <w:rsid w:val="00A0715D"/>
    <w:rsid w:val="00A80738"/>
    <w:rsid w:val="00C236D3"/>
    <w:rsid w:val="00C659E2"/>
    <w:rsid w:val="00CB0802"/>
    <w:rsid w:val="00D665F5"/>
    <w:rsid w:val="00D7128F"/>
    <w:rsid w:val="00EA3476"/>
    <w:rsid w:val="00F44906"/>
    <w:rsid w:val="00F8639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A770DC"/>
  <w15:chartTrackingRefBased/>
  <w15:docId w15:val="{78CCB2DB-F43C-4647-9DEE-848D89D8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4</cp:revision>
  <dcterms:created xsi:type="dcterms:W3CDTF">2021-05-20T14:43:00Z</dcterms:created>
  <dcterms:modified xsi:type="dcterms:W3CDTF">2021-05-21T09:49:00Z</dcterms:modified>
</cp:coreProperties>
</file>