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B97FC2">
        <w:rPr>
          <w:bCs/>
          <w:i w:val="0"/>
          <w:sz w:val="22"/>
          <w:szCs w:val="22"/>
        </w:rPr>
        <w:t>6</w:t>
      </w:r>
      <w:bookmarkStart w:id="0" w:name="_GoBack"/>
      <w:bookmarkEnd w:id="0"/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D66835" w:rsidRPr="00D66835">
        <w:rPr>
          <w:b/>
          <w:sz w:val="22"/>
          <w:szCs w:val="22"/>
        </w:rPr>
        <w:t>ZP/20/2021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66835" w:rsidRPr="00110593" w:rsidTr="00DE0A80">
        <w:tc>
          <w:tcPr>
            <w:tcW w:w="9104" w:type="dxa"/>
            <w:shd w:val="clear" w:color="auto" w:fill="D9D9D9"/>
          </w:tcPr>
          <w:p w:rsidR="00D66835" w:rsidRPr="00110593" w:rsidRDefault="00D66835" w:rsidP="00DE0A8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D66835" w:rsidRPr="00110593" w:rsidRDefault="00D66835" w:rsidP="00DE0A80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D66835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D66835" w:rsidRPr="0043102D" w:rsidRDefault="00D66835" w:rsidP="00DE0A80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D66835" w:rsidRPr="00110593" w:rsidRDefault="00D66835" w:rsidP="00DE0A80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D66835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D66835">
        <w:rPr>
          <w:b/>
          <w:sz w:val="22"/>
          <w:szCs w:val="22"/>
        </w:rPr>
        <w:t>Zakup i dostawa oprzyrządowania do diatermii elektrochirurgicznych oraz akcesoriów do zabiegów laparoskopowych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120B" w:rsidRDefault="0064120B">
      <w:r>
        <w:separator/>
      </w:r>
    </w:p>
  </w:endnote>
  <w:endnote w:type="continuationSeparator" w:id="0">
    <w:p w:rsidR="0064120B" w:rsidRDefault="00641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6835" w:rsidRDefault="00D668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120B" w:rsidRDefault="0064120B">
      <w:r>
        <w:separator/>
      </w:r>
    </w:p>
  </w:footnote>
  <w:footnote w:type="continuationSeparator" w:id="0">
    <w:p w:rsidR="0064120B" w:rsidRDefault="0064120B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6835" w:rsidRDefault="00D668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6835" w:rsidRDefault="00D668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6835" w:rsidRDefault="00D668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120B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4120B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97FC2"/>
    <w:rsid w:val="00BE6092"/>
    <w:rsid w:val="00C33407"/>
    <w:rsid w:val="00C37CD2"/>
    <w:rsid w:val="00C527C7"/>
    <w:rsid w:val="00C606B9"/>
    <w:rsid w:val="00CB6204"/>
    <w:rsid w:val="00CC527A"/>
    <w:rsid w:val="00D66835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40585D2"/>
  <w15:chartTrackingRefBased/>
  <w15:docId w15:val="{456C3470-610B-4CCE-9081-F4F4778D7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0A7155-E12F-47C7-A00D-36E50D714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208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2</cp:revision>
  <cp:lastPrinted>2010-01-07T09:39:00Z</cp:lastPrinted>
  <dcterms:created xsi:type="dcterms:W3CDTF">2021-05-06T09:47:00Z</dcterms:created>
  <dcterms:modified xsi:type="dcterms:W3CDTF">2021-05-06T09:47:00Z</dcterms:modified>
</cp:coreProperties>
</file>