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7D4216" w14:textId="033CDCD0" w:rsidR="006A5DF1" w:rsidRDefault="008423A0" w:rsidP="006A5DF1">
      <w:pPr>
        <w:spacing w:after="240"/>
        <w:jc w:val="right"/>
        <w:rPr>
          <w:sz w:val="22"/>
          <w:szCs w:val="22"/>
        </w:rPr>
      </w:pPr>
      <w:r w:rsidRPr="008423A0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8423A0">
        <w:rPr>
          <w:sz w:val="22"/>
          <w:szCs w:val="22"/>
        </w:rPr>
        <w:t>2021-05-1</w:t>
      </w:r>
      <w:r w:rsidR="00E73805">
        <w:rPr>
          <w:sz w:val="22"/>
          <w:szCs w:val="22"/>
        </w:rPr>
        <w:t>4</w:t>
      </w:r>
    </w:p>
    <w:p w14:paraId="5B5D1245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1C92B776" w14:textId="77777777" w:rsidR="008423A0" w:rsidRPr="008423A0" w:rsidRDefault="008423A0" w:rsidP="006A5DF1">
      <w:pPr>
        <w:rPr>
          <w:b/>
          <w:bCs/>
          <w:sz w:val="22"/>
          <w:szCs w:val="22"/>
        </w:rPr>
      </w:pPr>
      <w:r w:rsidRPr="008423A0">
        <w:rPr>
          <w:b/>
          <w:bCs/>
          <w:sz w:val="22"/>
          <w:szCs w:val="22"/>
        </w:rPr>
        <w:t>Szpital Miejski Specjalistyczny</w:t>
      </w:r>
    </w:p>
    <w:p w14:paraId="4394EDE7" w14:textId="77777777" w:rsidR="008423A0" w:rsidRPr="008423A0" w:rsidRDefault="008423A0" w:rsidP="006A5DF1">
      <w:pPr>
        <w:rPr>
          <w:b/>
          <w:bCs/>
          <w:sz w:val="22"/>
          <w:szCs w:val="22"/>
        </w:rPr>
      </w:pPr>
      <w:r w:rsidRPr="008423A0">
        <w:rPr>
          <w:b/>
          <w:bCs/>
          <w:sz w:val="22"/>
          <w:szCs w:val="22"/>
        </w:rPr>
        <w:t>im. Gabriela Narutowicza w Krakowie</w:t>
      </w:r>
    </w:p>
    <w:p w14:paraId="43778E0F" w14:textId="77777777" w:rsidR="006A5DF1" w:rsidRPr="00D91931" w:rsidRDefault="008423A0" w:rsidP="006A5DF1">
      <w:pPr>
        <w:rPr>
          <w:b/>
          <w:bCs/>
          <w:sz w:val="22"/>
          <w:szCs w:val="22"/>
        </w:rPr>
      </w:pPr>
      <w:r w:rsidRPr="008423A0">
        <w:rPr>
          <w:b/>
          <w:bCs/>
          <w:sz w:val="22"/>
          <w:szCs w:val="22"/>
        </w:rPr>
        <w:t>Dział Zamówień Publicznych i Umów</w:t>
      </w:r>
    </w:p>
    <w:p w14:paraId="5C91B8CD" w14:textId="77777777" w:rsidR="006A5DF1" w:rsidRPr="00BD5546" w:rsidRDefault="008423A0" w:rsidP="006A5DF1">
      <w:pPr>
        <w:rPr>
          <w:sz w:val="22"/>
          <w:szCs w:val="22"/>
        </w:rPr>
      </w:pPr>
      <w:r w:rsidRPr="008423A0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8423A0">
        <w:rPr>
          <w:sz w:val="22"/>
          <w:szCs w:val="22"/>
        </w:rPr>
        <w:t>35-37</w:t>
      </w:r>
    </w:p>
    <w:p w14:paraId="5D6B8B21" w14:textId="77777777" w:rsidR="006A5DF1" w:rsidRPr="00BD5546" w:rsidRDefault="008423A0" w:rsidP="006A5DF1">
      <w:pPr>
        <w:rPr>
          <w:sz w:val="22"/>
          <w:szCs w:val="22"/>
        </w:rPr>
      </w:pPr>
      <w:r w:rsidRPr="008423A0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8423A0">
        <w:rPr>
          <w:sz w:val="22"/>
          <w:szCs w:val="22"/>
        </w:rPr>
        <w:t>Kraków</w:t>
      </w:r>
    </w:p>
    <w:p w14:paraId="18D607FB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5FCDC9F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0A8B669" w14:textId="4BE4DEBC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933A3A">
        <w:rPr>
          <w:bCs/>
          <w:sz w:val="22"/>
          <w:szCs w:val="22"/>
        </w:rPr>
        <w:t>ZP/16/2021</w:t>
      </w:r>
      <w:r w:rsidRPr="00D91931">
        <w:rPr>
          <w:sz w:val="22"/>
          <w:szCs w:val="22"/>
        </w:rPr>
        <w:tab/>
        <w:t xml:space="preserve"> </w:t>
      </w:r>
    </w:p>
    <w:p w14:paraId="536AB8DA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04273D0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061CCA0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2F3FCB3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7532526A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690A239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5AC25F9" w14:textId="208707B5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933A3A">
        <w:rPr>
          <w:rFonts w:ascii="Times New Roman" w:hAnsi="Times New Roman"/>
          <w:szCs w:val="28"/>
        </w:rPr>
        <w:t>- II</w:t>
      </w:r>
    </w:p>
    <w:p w14:paraId="08397CF4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8423A0" w:rsidRPr="008423A0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8423A0" w:rsidRPr="008423A0">
        <w:rPr>
          <w:b/>
          <w:bCs/>
          <w:sz w:val="22"/>
          <w:szCs w:val="22"/>
        </w:rPr>
        <w:t>Zakup i dostawa odczynników dla Pracowni Diagnostyki Mikrobiologicznej oraz kaset do analizatora parametrów krytycznych wraz z pakietem odczynników dla OAIT i SOR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8423A0" w:rsidRPr="008423A0">
        <w:rPr>
          <w:b/>
          <w:sz w:val="22"/>
          <w:szCs w:val="22"/>
        </w:rPr>
        <w:t>ZP/16/2021</w:t>
      </w:r>
      <w:r w:rsidRPr="006A5DF1">
        <w:rPr>
          <w:b/>
          <w:sz w:val="22"/>
          <w:szCs w:val="22"/>
        </w:rPr>
        <w:t>.</w:t>
      </w:r>
    </w:p>
    <w:p w14:paraId="5889C1F7" w14:textId="775F9CC0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  <w:r w:rsidR="00933A3A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8423A0" w:rsidRPr="008423A0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423A0" w:rsidRPr="006A5DF1" w14:paraId="31C5F5E0" w14:textId="77777777" w:rsidTr="00264E2C">
        <w:tc>
          <w:tcPr>
            <w:tcW w:w="9356" w:type="dxa"/>
            <w:shd w:val="clear" w:color="auto" w:fill="auto"/>
          </w:tcPr>
          <w:p w14:paraId="37E2F34D" w14:textId="77777777" w:rsidR="008423A0" w:rsidRPr="006A5DF1" w:rsidRDefault="008423A0" w:rsidP="00264E2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8423A0">
              <w:rPr>
                <w:b/>
                <w:bCs/>
                <w:sz w:val="22"/>
                <w:szCs w:val="22"/>
              </w:rPr>
              <w:t>2</w:t>
            </w:r>
          </w:p>
          <w:p w14:paraId="189CB142" w14:textId="795A2869" w:rsidR="008423A0" w:rsidRPr="00933A3A" w:rsidRDefault="00933A3A" w:rsidP="00264E2C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933A3A">
              <w:rPr>
                <w:sz w:val="22"/>
                <w:szCs w:val="22"/>
                <w:u w:val="single"/>
              </w:rPr>
              <w:t>P</w:t>
            </w:r>
            <w:r w:rsidR="008423A0" w:rsidRPr="00933A3A">
              <w:rPr>
                <w:sz w:val="22"/>
                <w:szCs w:val="22"/>
                <w:u w:val="single"/>
              </w:rPr>
              <w:t>ytania do zadania nr 4</w:t>
            </w:r>
          </w:p>
          <w:p w14:paraId="4E48F41D" w14:textId="0B4DBF4B" w:rsidR="008423A0" w:rsidRDefault="008423A0" w:rsidP="00933A3A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8423A0">
              <w:rPr>
                <w:sz w:val="22"/>
                <w:szCs w:val="22"/>
              </w:rPr>
              <w:t>Czy Zamawiający wymaga aby test posiadał kontrolę ujemną ?</w:t>
            </w:r>
          </w:p>
          <w:p w14:paraId="672B8302" w14:textId="2A1603BD" w:rsidR="00933A3A" w:rsidRPr="00933A3A" w:rsidRDefault="00933A3A" w:rsidP="00933A3A">
            <w:pPr>
              <w:spacing w:after="120"/>
              <w:ind w:left="705" w:right="-72"/>
              <w:jc w:val="both"/>
              <w:rPr>
                <w:b/>
                <w:bCs/>
                <w:sz w:val="22"/>
                <w:szCs w:val="22"/>
              </w:rPr>
            </w:pPr>
            <w:r w:rsidRPr="00933A3A">
              <w:rPr>
                <w:b/>
                <w:bCs/>
                <w:sz w:val="22"/>
                <w:szCs w:val="22"/>
              </w:rPr>
              <w:t>Odpowiedź:</w:t>
            </w:r>
            <w:r w:rsidR="0005136D">
              <w:rPr>
                <w:b/>
                <w:bCs/>
                <w:sz w:val="22"/>
                <w:szCs w:val="22"/>
              </w:rPr>
              <w:t xml:space="preserve"> Tak. </w:t>
            </w:r>
          </w:p>
          <w:p w14:paraId="5FC9CCC8" w14:textId="77777777" w:rsidR="008423A0" w:rsidRPr="008423A0" w:rsidRDefault="008423A0" w:rsidP="00264E2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423A0">
              <w:rPr>
                <w:sz w:val="22"/>
                <w:szCs w:val="22"/>
              </w:rPr>
              <w:t>2.</w:t>
            </w:r>
            <w:r w:rsidRPr="008423A0">
              <w:rPr>
                <w:sz w:val="22"/>
                <w:szCs w:val="22"/>
              </w:rPr>
              <w:tab/>
              <w:t xml:space="preserve">Czy Zamawiający wymaga aby wykrywanie </w:t>
            </w:r>
            <w:proofErr w:type="spellStart"/>
            <w:r w:rsidRPr="008423A0">
              <w:rPr>
                <w:sz w:val="22"/>
                <w:szCs w:val="22"/>
              </w:rPr>
              <w:t>karbapenemaz</w:t>
            </w:r>
            <w:proofErr w:type="spellEnd"/>
            <w:r w:rsidRPr="008423A0">
              <w:rPr>
                <w:sz w:val="22"/>
                <w:szCs w:val="22"/>
              </w:rPr>
              <w:t xml:space="preserve"> typu A,B,D u </w:t>
            </w:r>
            <w:proofErr w:type="spellStart"/>
            <w:r w:rsidRPr="008423A0">
              <w:rPr>
                <w:sz w:val="22"/>
                <w:szCs w:val="22"/>
              </w:rPr>
              <w:t>Eneterobacteriaceae</w:t>
            </w:r>
            <w:proofErr w:type="spellEnd"/>
            <w:r w:rsidRPr="008423A0">
              <w:rPr>
                <w:sz w:val="22"/>
                <w:szCs w:val="22"/>
              </w:rPr>
              <w:t xml:space="preserve">, </w:t>
            </w:r>
            <w:proofErr w:type="spellStart"/>
            <w:r w:rsidRPr="008423A0">
              <w:rPr>
                <w:sz w:val="22"/>
                <w:szCs w:val="22"/>
              </w:rPr>
              <w:t>Pseudomonas</w:t>
            </w:r>
            <w:proofErr w:type="spellEnd"/>
            <w:r w:rsidRPr="008423A0">
              <w:rPr>
                <w:sz w:val="22"/>
                <w:szCs w:val="22"/>
              </w:rPr>
              <w:t xml:space="preserve"> i </w:t>
            </w:r>
            <w:proofErr w:type="spellStart"/>
            <w:r w:rsidRPr="008423A0">
              <w:rPr>
                <w:sz w:val="22"/>
                <w:szCs w:val="22"/>
              </w:rPr>
              <w:t>Acinetobacter</w:t>
            </w:r>
            <w:proofErr w:type="spellEnd"/>
            <w:r w:rsidRPr="008423A0">
              <w:rPr>
                <w:sz w:val="22"/>
                <w:szCs w:val="22"/>
              </w:rPr>
              <w:t xml:space="preserve"> było potwierdzone w instrukcji używania testu ?</w:t>
            </w:r>
          </w:p>
          <w:p w14:paraId="4E7E8DD8" w14:textId="2261A36D" w:rsidR="00933A3A" w:rsidRPr="00933A3A" w:rsidRDefault="00933A3A" w:rsidP="00933A3A">
            <w:pPr>
              <w:spacing w:after="120"/>
              <w:ind w:left="705" w:right="-72"/>
              <w:jc w:val="both"/>
              <w:rPr>
                <w:b/>
                <w:bCs/>
                <w:sz w:val="22"/>
                <w:szCs w:val="22"/>
              </w:rPr>
            </w:pPr>
            <w:r w:rsidRPr="00933A3A">
              <w:rPr>
                <w:b/>
                <w:bCs/>
                <w:sz w:val="22"/>
                <w:szCs w:val="22"/>
              </w:rPr>
              <w:t>Odpowiedź:</w:t>
            </w:r>
            <w:r w:rsidR="0005136D">
              <w:rPr>
                <w:b/>
                <w:bCs/>
                <w:sz w:val="22"/>
                <w:szCs w:val="22"/>
              </w:rPr>
              <w:t xml:space="preserve"> Tak.</w:t>
            </w:r>
          </w:p>
          <w:p w14:paraId="5BC20319" w14:textId="77777777" w:rsidR="008423A0" w:rsidRPr="008423A0" w:rsidRDefault="008423A0" w:rsidP="00264E2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CFDCC3F" w14:textId="77777777" w:rsidR="008423A0" w:rsidRPr="008423A0" w:rsidRDefault="008423A0" w:rsidP="00264E2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F915185" w14:textId="77777777" w:rsidR="008423A0" w:rsidRPr="00933A3A" w:rsidRDefault="008423A0" w:rsidP="00264E2C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8423A0">
              <w:rPr>
                <w:sz w:val="22"/>
                <w:szCs w:val="22"/>
              </w:rPr>
              <w:t xml:space="preserve">       </w:t>
            </w:r>
            <w:r w:rsidRPr="00933A3A">
              <w:rPr>
                <w:sz w:val="22"/>
                <w:szCs w:val="22"/>
                <w:u w:val="single"/>
              </w:rPr>
              <w:t>Pytania do Umowy (zał. nr 4):</w:t>
            </w:r>
          </w:p>
          <w:p w14:paraId="34F143D8" w14:textId="77777777" w:rsidR="008423A0" w:rsidRPr="008423A0" w:rsidRDefault="008423A0" w:rsidP="00264E2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423A0">
              <w:rPr>
                <w:sz w:val="22"/>
                <w:szCs w:val="22"/>
              </w:rPr>
              <w:t>3.</w:t>
            </w:r>
            <w:r w:rsidRPr="008423A0">
              <w:rPr>
                <w:sz w:val="22"/>
                <w:szCs w:val="22"/>
              </w:rPr>
              <w:tab/>
              <w:t>§ 4 ust. 8 - Czy Zamawiający wyraża zgodę na modyfikację postanowienia umownego na:</w:t>
            </w:r>
          </w:p>
          <w:p w14:paraId="26C477EF" w14:textId="68147B59" w:rsidR="008423A0" w:rsidRDefault="008423A0" w:rsidP="00264E2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423A0">
              <w:rPr>
                <w:sz w:val="22"/>
                <w:szCs w:val="22"/>
              </w:rPr>
              <w:t xml:space="preserve">"W przypadku nie zrealizowania dostawy przez Wykonawcę w terminach przewidzianych umową, Zamawiający może dokonać po zawiadomieniu Wykonawcy, zakupu zamówionych, a nie dostarczonych przez Wykonawcę produktów we własnym zakresie i obciążyć Wykonawcę kwotą wynikającą z różnicy ceny zakupu tych produktów, dodatkowymi kosztami ich dostawy (np. przesyłki kurierskiej, transportu) oraz ewentualnymi innymi dodatkowymi uzasadnionymi kosztami poniesionymi przez Zamawiającego. Zamawiający zobowiązany będzie do udokumentowania </w:t>
            </w:r>
            <w:r w:rsidRPr="008423A0">
              <w:rPr>
                <w:sz w:val="22"/>
                <w:szCs w:val="22"/>
              </w:rPr>
              <w:lastRenderedPageBreak/>
              <w:t>poniesionych kosztów. Wykonawca oświadcza, że wyraża zgodę na potrącenie kwoty stanowiącej w/w koszty z należności za sprzedaż produktów, w przypadku ich nie zapłacenia w terminie 14 dni, wynikającym z noty obciążeniowej."?</w:t>
            </w:r>
          </w:p>
          <w:p w14:paraId="7355443F" w14:textId="6A2A2469" w:rsidR="00933A3A" w:rsidRPr="00933A3A" w:rsidRDefault="00933A3A" w:rsidP="00933A3A">
            <w:pPr>
              <w:spacing w:after="120"/>
              <w:ind w:left="705" w:right="-72"/>
              <w:jc w:val="both"/>
              <w:rPr>
                <w:b/>
                <w:bCs/>
                <w:sz w:val="22"/>
                <w:szCs w:val="22"/>
              </w:rPr>
            </w:pPr>
            <w:r w:rsidRPr="00933A3A">
              <w:rPr>
                <w:b/>
                <w:bCs/>
                <w:sz w:val="22"/>
                <w:szCs w:val="22"/>
              </w:rPr>
              <w:t>Odpowiedź:</w:t>
            </w:r>
            <w:r w:rsidR="00E54BE2" w:rsidRPr="00633189">
              <w:rPr>
                <w:b/>
                <w:bCs/>
                <w:sz w:val="24"/>
                <w:szCs w:val="24"/>
              </w:rPr>
              <w:t xml:space="preserve"> Zamawiający nie wyraża zgody.</w:t>
            </w:r>
          </w:p>
          <w:p w14:paraId="74CCE40A" w14:textId="77777777" w:rsidR="00933A3A" w:rsidRPr="008423A0" w:rsidRDefault="00933A3A" w:rsidP="00264E2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A39C3B8" w14:textId="77777777" w:rsidR="008423A0" w:rsidRPr="008423A0" w:rsidRDefault="008423A0" w:rsidP="00264E2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423A0">
              <w:rPr>
                <w:sz w:val="22"/>
                <w:szCs w:val="22"/>
              </w:rPr>
              <w:t>4.</w:t>
            </w:r>
            <w:r w:rsidRPr="008423A0">
              <w:rPr>
                <w:sz w:val="22"/>
                <w:szCs w:val="22"/>
              </w:rPr>
              <w:tab/>
              <w:t>§ 6 ust. 1 - Czy Zamawiający wyraża zgodę na modyfikację postanowienia umownego na:</w:t>
            </w:r>
          </w:p>
          <w:p w14:paraId="75165703" w14:textId="77777777" w:rsidR="008423A0" w:rsidRPr="008423A0" w:rsidRDefault="008423A0" w:rsidP="00264E2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423A0">
              <w:rPr>
                <w:sz w:val="22"/>
                <w:szCs w:val="22"/>
              </w:rPr>
              <w:t xml:space="preserve">"Towar zostanie dostarczony wraz z fakturą przez Wykonawcę w opakowaniach na jego koszt, własnym transportem z rozładowaniem w magazynie Zamawiającego przy ul. Siemaszki 17 </w:t>
            </w:r>
          </w:p>
          <w:p w14:paraId="751500E1" w14:textId="77777777" w:rsidR="008423A0" w:rsidRPr="008423A0" w:rsidRDefault="008423A0" w:rsidP="00264E2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423A0">
              <w:rPr>
                <w:sz w:val="22"/>
                <w:szCs w:val="22"/>
              </w:rPr>
              <w:t>w Krakowie, w dni robocze w godz. 7:30 do 14:00, własnymi siłami Wykonawcy. W odniesieniu do Wykonawców  nie mających możliwości dostarczania faktur VAT wraz z realizowanym zamówieniem, Zamawiający dopuszcza możliwość dostarczenia faktur za pośrednictwem poczty/ kuriera w terminie 3 dni roboczych liczonych od daty dostawy na adres siedziby Zamawiającego lub faktur elektronicznych (format PDF) za pośrednictwem emaila na adres: …………………….., na co Zamawiający wyraża zgodę. W przypadku dostarczenia towaru w cenie wyższej niż w umowie, Zamawiający płaci za otrzymany towar wg ceny określonej w załączniku Nr 1 do umowy. Jeżeli dostawa wypada w dniu wolnym od pracy, w soboty lub poza godzinami pracy Magazynu Zamawiającego, dostawa nastąpi w pierwszym dniu roboczym po  wyznaczonym terminie."?</w:t>
            </w:r>
          </w:p>
          <w:p w14:paraId="41CF9C11" w14:textId="29282564" w:rsidR="008423A0" w:rsidRDefault="008423A0" w:rsidP="00264E2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423A0">
              <w:rPr>
                <w:sz w:val="22"/>
                <w:szCs w:val="22"/>
              </w:rPr>
              <w:t xml:space="preserve">Uzasadnienie: Ze względu na wewnętrzne zmiany procedur korporacyjnych oraz przeniesienie magazynu Wykonawca nie ma możliwości dołączania faktur do paczki z realizowanym zamówieniem. Wykonawca każdorazowo dołączy do zamówienia specyfikację wysyłkową określającą w sposób szczegółowy m.in. rodzaj i ilość dostarczonego towaru, cenę, numer katalogowy/ serię i datę ważności.  Ponadto Wykonawca zobowiązuje się do każdorazowego wystawienia faktur w dniu wysyłki towaru do Zamawiającego oraz do jej niezwłocznego dostarczenia (wedle wyboru Zamawiającego) za pośrednictwem poczty na adres siedziby Zamawiającego lub w formacie PDF za pośrednictwem drogi elektronicznej na wskazany przez Zamawiającego adres email. Mając powyższe na uwadze zwracamy o przychylne rozpatrzenie pytania. </w:t>
            </w:r>
          </w:p>
          <w:p w14:paraId="7F05437F" w14:textId="50B952FF" w:rsidR="00633189" w:rsidRPr="00633189" w:rsidRDefault="00933A3A" w:rsidP="00633189">
            <w:pPr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933A3A">
              <w:rPr>
                <w:b/>
                <w:bCs/>
                <w:sz w:val="22"/>
                <w:szCs w:val="22"/>
              </w:rPr>
              <w:t>Odpowiedź:</w:t>
            </w:r>
            <w:r w:rsidR="00633189" w:rsidRPr="00633189"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  <w:t xml:space="preserve"> </w:t>
            </w:r>
            <w:r w:rsidR="00633189" w:rsidRPr="00633189"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  <w:t xml:space="preserve">Zamawiający, że nie wyraża zgody na modyfikację postanowienia umownego. Równocześnie Zamawiający informuje, że w okresie trwania pandemii </w:t>
            </w:r>
            <w:proofErr w:type="spellStart"/>
            <w:r w:rsidR="00633189" w:rsidRPr="00633189"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  <w:t>koronawirusa</w:t>
            </w:r>
            <w:proofErr w:type="spellEnd"/>
            <w:r w:rsidR="00633189" w:rsidRPr="00633189"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  <w:t xml:space="preserve"> SARS-CoV-2 Zamawiający wyraża tymczasowo zgodę na przesyłanie faktur drogą elektroniczną na adres </w:t>
            </w:r>
            <w:hyperlink r:id="rId7" w:history="1">
              <w:r w:rsidR="00633189" w:rsidRPr="00633189">
                <w:rPr>
                  <w:rFonts w:ascii="Calibri" w:eastAsia="Calibri" w:hAnsi="Calibri" w:cs="Calibri"/>
                  <w:b/>
                  <w:bCs/>
                  <w:color w:val="0563C1"/>
                  <w:sz w:val="22"/>
                  <w:szCs w:val="22"/>
                  <w:u w:val="single"/>
                  <w:lang w:eastAsia="en-US"/>
                </w:rPr>
                <w:t>faktury@narutowicz.krakow.pl</w:t>
              </w:r>
            </w:hyperlink>
            <w:r w:rsidR="00633189" w:rsidRPr="00633189"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  <w:t>. Powyższa zgoda jest ważna do odwołania.</w:t>
            </w:r>
          </w:p>
          <w:p w14:paraId="22012E5E" w14:textId="07FB5A06" w:rsidR="00933A3A" w:rsidRPr="00933A3A" w:rsidRDefault="00933A3A" w:rsidP="00933A3A">
            <w:pPr>
              <w:spacing w:after="120"/>
              <w:ind w:left="705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042F3497" w14:textId="77777777" w:rsidR="00933A3A" w:rsidRPr="008423A0" w:rsidRDefault="00933A3A" w:rsidP="00264E2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4A31A68" w14:textId="77777777" w:rsidR="008423A0" w:rsidRPr="008423A0" w:rsidRDefault="008423A0" w:rsidP="00264E2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423A0">
              <w:rPr>
                <w:sz w:val="22"/>
                <w:szCs w:val="22"/>
              </w:rPr>
              <w:t>5.</w:t>
            </w:r>
            <w:r w:rsidRPr="008423A0">
              <w:rPr>
                <w:sz w:val="22"/>
                <w:szCs w:val="22"/>
              </w:rPr>
              <w:tab/>
              <w:t>§ 7 ust. 3 - Czy Zamawiający wyraża zgodę na modyfikację postanowienia umownego na:</w:t>
            </w:r>
          </w:p>
          <w:p w14:paraId="1038E6A5" w14:textId="225C97C1" w:rsidR="008423A0" w:rsidRDefault="008423A0" w:rsidP="00264E2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423A0">
              <w:rPr>
                <w:sz w:val="22"/>
                <w:szCs w:val="22"/>
              </w:rPr>
              <w:t>"Wykonawca zobligowany jest do pisemnej odpowiedzi na wniesioną przez Zamawiającego reklamację w terminie 5 dni roboczych od daty jej otrzymania. Brak odpowiedzi w ciągu 5 dni roboczych będzie uważany za uznanie przez Wykonawcę reklamacji,  a tym samym  zobowiązanie się Wykonawcy do dokonania wymiany wadliwego produktu na wolny od wad, zgodnie z zamówieniem w terminie do 5 dni roboczych od daty uznania reklamacji."?</w:t>
            </w:r>
          </w:p>
          <w:p w14:paraId="279F124B" w14:textId="07908C62" w:rsidR="00933A3A" w:rsidRPr="00933A3A" w:rsidRDefault="00933A3A" w:rsidP="00933A3A">
            <w:pPr>
              <w:spacing w:after="120"/>
              <w:ind w:left="705" w:right="-72"/>
              <w:jc w:val="both"/>
              <w:rPr>
                <w:b/>
                <w:bCs/>
                <w:sz w:val="22"/>
                <w:szCs w:val="22"/>
              </w:rPr>
            </w:pPr>
            <w:r w:rsidRPr="00933A3A">
              <w:rPr>
                <w:b/>
                <w:bCs/>
                <w:sz w:val="22"/>
                <w:szCs w:val="22"/>
              </w:rPr>
              <w:t>Odpowiedź:</w:t>
            </w:r>
            <w:r w:rsidR="00E54BE2" w:rsidRPr="00633189">
              <w:rPr>
                <w:b/>
                <w:bCs/>
                <w:sz w:val="24"/>
                <w:szCs w:val="24"/>
              </w:rPr>
              <w:t xml:space="preserve"> Zamawiający nie wyraża zgody.</w:t>
            </w:r>
          </w:p>
          <w:p w14:paraId="55368527" w14:textId="77777777" w:rsidR="00933A3A" w:rsidRPr="008423A0" w:rsidRDefault="00933A3A" w:rsidP="00264E2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1F4F9C4" w14:textId="097A6315" w:rsidR="008423A0" w:rsidRDefault="008423A0" w:rsidP="00264E2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423A0">
              <w:rPr>
                <w:sz w:val="22"/>
                <w:szCs w:val="22"/>
              </w:rPr>
              <w:t>6.</w:t>
            </w:r>
            <w:r w:rsidRPr="008423A0">
              <w:rPr>
                <w:sz w:val="22"/>
                <w:szCs w:val="22"/>
              </w:rPr>
              <w:tab/>
              <w:t>§ 13 ust. 1 lit. a) - Czy Zamawiający wyraża zgodę na obniżenie wysokości kary umownej do 0,5%?</w:t>
            </w:r>
          </w:p>
          <w:p w14:paraId="725FD72D" w14:textId="1F2878FF" w:rsidR="00933A3A" w:rsidRPr="00633189" w:rsidRDefault="00933A3A" w:rsidP="00933A3A">
            <w:pPr>
              <w:spacing w:after="120"/>
              <w:ind w:left="705" w:right="-72"/>
              <w:jc w:val="both"/>
              <w:rPr>
                <w:b/>
                <w:bCs/>
                <w:sz w:val="24"/>
                <w:szCs w:val="24"/>
              </w:rPr>
            </w:pPr>
            <w:r w:rsidRPr="00633189">
              <w:rPr>
                <w:b/>
                <w:bCs/>
                <w:sz w:val="24"/>
                <w:szCs w:val="24"/>
              </w:rPr>
              <w:t>Odpowiedź:</w:t>
            </w:r>
            <w:r w:rsidR="00633189" w:rsidRPr="00633189">
              <w:rPr>
                <w:b/>
                <w:bCs/>
                <w:sz w:val="24"/>
                <w:szCs w:val="24"/>
              </w:rPr>
              <w:t xml:space="preserve"> Zamawiający nie wyraża zgody.</w:t>
            </w:r>
          </w:p>
          <w:p w14:paraId="3737CA7C" w14:textId="77777777" w:rsidR="00933A3A" w:rsidRPr="008423A0" w:rsidRDefault="00933A3A" w:rsidP="00264E2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E1ECC63" w14:textId="77777777" w:rsidR="008423A0" w:rsidRPr="008423A0" w:rsidRDefault="008423A0" w:rsidP="00264E2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423A0">
              <w:rPr>
                <w:sz w:val="22"/>
                <w:szCs w:val="22"/>
              </w:rPr>
              <w:t>7.</w:t>
            </w:r>
            <w:r w:rsidRPr="008423A0">
              <w:rPr>
                <w:sz w:val="22"/>
                <w:szCs w:val="22"/>
              </w:rPr>
              <w:tab/>
              <w:t>§ 13 ust. 1 lit. b) - Czy Zamawiający wyraża zgodę na modyfikację postanowienia umownego na:</w:t>
            </w:r>
          </w:p>
          <w:p w14:paraId="5E93D94A" w14:textId="1C8D9B05" w:rsidR="008423A0" w:rsidRDefault="008423A0" w:rsidP="00264E2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423A0">
              <w:rPr>
                <w:sz w:val="22"/>
                <w:szCs w:val="22"/>
              </w:rPr>
              <w:lastRenderedPageBreak/>
              <w:t>"niewykonania lub nienależytego wykonania zobowiązań Wykonawcy skutkującego odstąpieniem przez Zamawiającego od Umowy z przyczyn leżących po stronie Wykonawcy - karę umowną w wysokości 10%  niezrealizowanej części wynagrodzenia brutto o którym mowa w § 2 ust. 1 niniejszej umowy"?</w:t>
            </w:r>
          </w:p>
          <w:p w14:paraId="0A17C402" w14:textId="17627B7E" w:rsidR="00933A3A" w:rsidRPr="00933A3A" w:rsidRDefault="00933A3A" w:rsidP="00933A3A">
            <w:pPr>
              <w:spacing w:after="120"/>
              <w:ind w:left="705" w:right="-72"/>
              <w:jc w:val="both"/>
              <w:rPr>
                <w:b/>
                <w:bCs/>
                <w:sz w:val="22"/>
                <w:szCs w:val="22"/>
              </w:rPr>
            </w:pPr>
            <w:r w:rsidRPr="00933A3A">
              <w:rPr>
                <w:b/>
                <w:bCs/>
                <w:sz w:val="22"/>
                <w:szCs w:val="22"/>
              </w:rPr>
              <w:t>Odpowiedź:</w:t>
            </w:r>
            <w:r w:rsidR="00633189" w:rsidRPr="00633189">
              <w:rPr>
                <w:b/>
                <w:bCs/>
                <w:sz w:val="24"/>
                <w:szCs w:val="24"/>
              </w:rPr>
              <w:t xml:space="preserve"> Zamawiający nie wyraża zgody.</w:t>
            </w:r>
          </w:p>
          <w:p w14:paraId="7F80C523" w14:textId="77777777" w:rsidR="00933A3A" w:rsidRPr="008423A0" w:rsidRDefault="00933A3A" w:rsidP="00264E2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903D83A" w14:textId="77777777" w:rsidR="008423A0" w:rsidRPr="008423A0" w:rsidRDefault="008423A0" w:rsidP="00264E2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423A0">
              <w:rPr>
                <w:sz w:val="22"/>
                <w:szCs w:val="22"/>
              </w:rPr>
              <w:t>8.</w:t>
            </w:r>
            <w:r w:rsidRPr="008423A0">
              <w:rPr>
                <w:sz w:val="22"/>
                <w:szCs w:val="22"/>
              </w:rPr>
              <w:tab/>
              <w:t>§ 13 ust. 1 lit. c) - Czy Zamawiający wyraża zgodę na modyfikację postanowienia umownego na:</w:t>
            </w:r>
          </w:p>
          <w:p w14:paraId="538B1BEF" w14:textId="77777777" w:rsidR="008423A0" w:rsidRPr="006A5DF1" w:rsidRDefault="008423A0" w:rsidP="00264E2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423A0">
              <w:rPr>
                <w:sz w:val="22"/>
                <w:szCs w:val="22"/>
              </w:rPr>
              <w:t>"odstąpienia od umowy przez Wykonawcę z przyczyn leżących po jego stronie - karę umowną  wysokości 10% niezrealizowanej części wynagrodzenia brutto, o którym mowa w § 2 ust. 1 niniejszej umowy"?</w:t>
            </w:r>
          </w:p>
          <w:p w14:paraId="10A086C6" w14:textId="19119836" w:rsidR="00933A3A" w:rsidRPr="00933A3A" w:rsidRDefault="00933A3A" w:rsidP="00933A3A">
            <w:pPr>
              <w:spacing w:after="120"/>
              <w:ind w:left="705" w:right="-72"/>
              <w:jc w:val="both"/>
              <w:rPr>
                <w:b/>
                <w:bCs/>
                <w:sz w:val="22"/>
                <w:szCs w:val="22"/>
              </w:rPr>
            </w:pPr>
            <w:r w:rsidRPr="00933A3A">
              <w:rPr>
                <w:b/>
                <w:bCs/>
                <w:sz w:val="22"/>
                <w:szCs w:val="22"/>
              </w:rPr>
              <w:t>Odpowiedź:</w:t>
            </w:r>
            <w:r w:rsidR="00633189" w:rsidRPr="00633189">
              <w:rPr>
                <w:b/>
                <w:bCs/>
                <w:sz w:val="24"/>
                <w:szCs w:val="24"/>
              </w:rPr>
              <w:t xml:space="preserve"> Zamawiający nie wyraża zgody.</w:t>
            </w:r>
          </w:p>
          <w:p w14:paraId="1ABB8B20" w14:textId="4CC7309B" w:rsidR="008423A0" w:rsidRPr="006A5DF1" w:rsidRDefault="008423A0" w:rsidP="00264E2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27D5024C" w14:textId="5848EDA3" w:rsidR="008423A0" w:rsidRPr="008423A0" w:rsidRDefault="008423A0" w:rsidP="00933A3A">
            <w:pPr>
              <w:spacing w:after="60"/>
              <w:ind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12766B2B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63FA0D76" w14:textId="6DD29F22" w:rsidR="006D4AB3" w:rsidRPr="006A5DF1" w:rsidRDefault="00933A3A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14:paraId="0AE35497" w14:textId="7CB3FFDF" w:rsidR="006D4AB3" w:rsidRPr="006A5DF1" w:rsidRDefault="00933A3A" w:rsidP="00933A3A">
      <w:pPr>
        <w:spacing w:before="120" w:after="120" w:line="360" w:lineRule="auto"/>
        <w:ind w:left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</w:t>
      </w:r>
      <w:r w:rsidR="008423A0" w:rsidRPr="008423A0">
        <w:rPr>
          <w:sz w:val="22"/>
          <w:szCs w:val="22"/>
        </w:rPr>
        <w:t>Halina</w:t>
      </w:r>
      <w:r w:rsidR="006D4AB3" w:rsidRPr="006A5DF1">
        <w:rPr>
          <w:sz w:val="22"/>
          <w:szCs w:val="22"/>
        </w:rPr>
        <w:t xml:space="preserve"> </w:t>
      </w:r>
      <w:proofErr w:type="spellStart"/>
      <w:r w:rsidR="008423A0" w:rsidRPr="008423A0">
        <w:rPr>
          <w:sz w:val="22"/>
          <w:szCs w:val="22"/>
        </w:rPr>
        <w:t>Artemiuk</w:t>
      </w:r>
      <w:proofErr w:type="spellEnd"/>
    </w:p>
    <w:sectPr w:rsidR="006D4AB3" w:rsidRPr="006A5DF1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01BFDF6" w14:textId="77777777" w:rsidR="009873C2" w:rsidRDefault="009873C2">
      <w:r>
        <w:separator/>
      </w:r>
    </w:p>
  </w:endnote>
  <w:endnote w:type="continuationSeparator" w:id="0">
    <w:p w14:paraId="10785E46" w14:textId="77777777" w:rsidR="009873C2" w:rsidRDefault="009873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53FDF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F438E7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A1D3CD" w14:textId="77777777" w:rsidR="006D4AB3" w:rsidRDefault="00E73805">
    <w:pPr>
      <w:pStyle w:val="Stopka"/>
      <w:tabs>
        <w:tab w:val="clear" w:pos="4536"/>
      </w:tabs>
      <w:jc w:val="center"/>
    </w:pPr>
    <w:r>
      <w:rPr>
        <w:noProof/>
      </w:rPr>
      <w:pict w14:anchorId="79F1EFE7">
        <v:line id="_x0000_s2049" style="position:absolute;left:0;text-align:left;z-index:251657728" from="-3.85pt,8.75pt" to="455.15pt,8.75pt"/>
      </w:pict>
    </w:r>
  </w:p>
  <w:p w14:paraId="1F47096F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0FCB3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0F3DF2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6C4199C" w14:textId="77777777" w:rsidR="006D4AB3" w:rsidRDefault="006D4AB3">
    <w:pPr>
      <w:pStyle w:val="Stopka"/>
      <w:tabs>
        <w:tab w:val="clear" w:pos="4536"/>
        <w:tab w:val="left" w:pos="6237"/>
      </w:tabs>
    </w:pPr>
  </w:p>
  <w:p w14:paraId="7C172B9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F65AD5F" w14:textId="77777777" w:rsidR="009873C2" w:rsidRDefault="009873C2">
      <w:r>
        <w:separator/>
      </w:r>
    </w:p>
  </w:footnote>
  <w:footnote w:type="continuationSeparator" w:id="0">
    <w:p w14:paraId="5087469D" w14:textId="77777777" w:rsidR="009873C2" w:rsidRDefault="009873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560BEF" w14:textId="77777777" w:rsidR="008423A0" w:rsidRDefault="008423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A09AB5" w14:textId="77777777" w:rsidR="008423A0" w:rsidRDefault="008423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FE4C8E" w14:textId="77777777" w:rsidR="008423A0" w:rsidRDefault="008423A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1294D24"/>
    <w:multiLevelType w:val="hybridMultilevel"/>
    <w:tmpl w:val="5EB60A56"/>
    <w:lvl w:ilvl="0" w:tplc="09709144">
      <w:start w:val="1"/>
      <w:numFmt w:val="decimal"/>
      <w:lvlText w:val="%1."/>
      <w:lvlJc w:val="left"/>
      <w:pPr>
        <w:ind w:left="705" w:hanging="6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2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73C2"/>
    <w:rsid w:val="00031374"/>
    <w:rsid w:val="0005136D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5E3FDA"/>
    <w:rsid w:val="00632C3C"/>
    <w:rsid w:val="00633189"/>
    <w:rsid w:val="00662BDB"/>
    <w:rsid w:val="006A5DF1"/>
    <w:rsid w:val="006B7198"/>
    <w:rsid w:val="006D4AB3"/>
    <w:rsid w:val="006F3B81"/>
    <w:rsid w:val="007D7198"/>
    <w:rsid w:val="008423A0"/>
    <w:rsid w:val="00870F9F"/>
    <w:rsid w:val="008804B6"/>
    <w:rsid w:val="00897AB0"/>
    <w:rsid w:val="008A3553"/>
    <w:rsid w:val="00933A3A"/>
    <w:rsid w:val="009873C2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54BE2"/>
    <w:rsid w:val="00E72428"/>
    <w:rsid w:val="00E73805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753E560"/>
  <w15:chartTrackingRefBased/>
  <w15:docId w15:val="{C5D215F6-5ACB-4EF0-8A61-2CB427ADD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faktury@narutowicz.krakow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3</Pages>
  <Words>780</Words>
  <Characters>5029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7</cp:revision>
  <cp:lastPrinted>2021-05-14T06:20:00Z</cp:lastPrinted>
  <dcterms:created xsi:type="dcterms:W3CDTF">2021-05-13T07:15:00Z</dcterms:created>
  <dcterms:modified xsi:type="dcterms:W3CDTF">2021-05-14T12:52:00Z</dcterms:modified>
</cp:coreProperties>
</file>