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A597F" w14:textId="4AFF3EE8" w:rsidR="00025386" w:rsidRPr="00400089" w:rsidRDefault="00B33B31" w:rsidP="00025386">
      <w:pPr>
        <w:pStyle w:val="Nagwek4"/>
        <w:rPr>
          <w:bCs/>
          <w:i w:val="0"/>
        </w:rPr>
      </w:pPr>
      <w:r w:rsidRPr="00400089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33C38C" wp14:editId="27E1BBB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9AE5D" w14:textId="77777777" w:rsidR="00025386" w:rsidRDefault="00025386" w:rsidP="00025386"/>
                          <w:p w14:paraId="7102F35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3E040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2C8B94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F39836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7A233B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B79FB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376480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33C38C"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" filled="f" strokeweight=".25pt">
                <v:textbox inset="1pt,1pt,1pt,1pt">
                  <w:txbxContent>
                    <w:p w14:paraId="23D9AE5D" w14:textId="77777777" w:rsidR="00025386" w:rsidRDefault="00025386" w:rsidP="00025386"/>
                    <w:p w14:paraId="7102F35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93E040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2C8B94" w14:textId="77777777"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F39836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7A233B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4B79FB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376480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400089">
        <w:rPr>
          <w:bCs/>
          <w:i w:val="0"/>
        </w:rPr>
        <w:t xml:space="preserve">Załącznik nr </w:t>
      </w:r>
      <w:r w:rsidR="00400089" w:rsidRPr="00400089">
        <w:rPr>
          <w:bCs/>
          <w:i w:val="0"/>
        </w:rPr>
        <w:t>12 do SWZ</w:t>
      </w:r>
    </w:p>
    <w:p w14:paraId="7F380D76" w14:textId="77777777" w:rsidR="00025386" w:rsidRDefault="00025386"/>
    <w:p w14:paraId="24696E24" w14:textId="77777777" w:rsidR="00025386" w:rsidRPr="00025386" w:rsidRDefault="00025386" w:rsidP="00025386"/>
    <w:p w14:paraId="7BB32D45" w14:textId="7CF60FA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400089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3735D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23DCBA3C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134DE783" w14:textId="2663CEC8" w:rsidR="00E27ABB" w:rsidRPr="00E27ABB" w:rsidRDefault="003735D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OŚWIADCZENIE WYKONAWCY</w:t>
      </w:r>
    </w:p>
    <w:p w14:paraId="2EB73FE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1BDE1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32493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D39238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414C4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D03B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E7479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5564BD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4D3EB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109D345" w14:textId="7715B51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735D3">
        <w:rPr>
          <w:rFonts w:ascii="Times New Roman" w:eastAsia="Times New Roman" w:hAnsi="Times New Roman"/>
          <w:sz w:val="24"/>
          <w:szCs w:val="24"/>
          <w:lang w:eastAsia="pl-PL"/>
        </w:rPr>
        <w:t xml:space="preserve"> że</w:t>
      </w:r>
    </w:p>
    <w:p w14:paraId="78179C69" w14:textId="7C2D989E" w:rsidR="003735D3" w:rsidRPr="003735D3" w:rsidRDefault="003735D3" w:rsidP="003735D3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>przedmiot zamówienia zaoferowany w niniejszym postępowaniu spełnia wymagania ustawy z dnia 20 maja 2010 r. o wyrobach medycznych (Dz. U. 2019 poz. 175 ze zm.) tj. posiada wpisy i świadectwa wydane przez uprawnione organy:</w:t>
      </w:r>
    </w:p>
    <w:p w14:paraId="3CD86919" w14:textId="240A1F74" w:rsidR="003735D3" w:rsidRPr="003735D3" w:rsidRDefault="003735D3" w:rsidP="003735D3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>deklarację zgodności CE producenta (dotyczy wszystkich klas wyrobu medycznego)</w:t>
      </w:r>
      <w:r w:rsidR="00B9216C">
        <w:rPr>
          <w:rFonts w:ascii="Times New Roman" w:eastAsia="Times New Roman" w:hAnsi="Times New Roman"/>
          <w:sz w:val="24"/>
          <w:szCs w:val="24"/>
          <w:lang w:eastAsia="pl-PL"/>
        </w:rPr>
        <w:t xml:space="preserve"> oraz</w:t>
      </w:r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 xml:space="preserve"> certyfikat jednostki notyfikującej (dotyczy klasy wyrobu medycznego: I sterylna, I z funkcją pomiarową, </w:t>
      </w:r>
      <w:proofErr w:type="spellStart"/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>IIa</w:t>
      </w:r>
      <w:proofErr w:type="spellEnd"/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>IIb</w:t>
      </w:r>
      <w:proofErr w:type="spellEnd"/>
      <w:r w:rsidRPr="003735D3">
        <w:rPr>
          <w:rFonts w:ascii="Times New Roman" w:eastAsia="Times New Roman" w:hAnsi="Times New Roman"/>
          <w:sz w:val="24"/>
          <w:szCs w:val="24"/>
          <w:lang w:eastAsia="pl-PL"/>
        </w:rPr>
        <w:t>, III</w:t>
      </w:r>
      <w:r w:rsidR="00B9216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0FB67B" w14:textId="00F6DB53" w:rsidR="00E27ABB" w:rsidRPr="00E27ABB" w:rsidRDefault="004374F2" w:rsidP="003735D3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4D89009" w14:textId="03EC2488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421F4B" w14:textId="77777777" w:rsidR="003735D3" w:rsidRPr="00E27ABB" w:rsidRDefault="003735D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31A6C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7CC01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85DE6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55E4E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DFEE8BF" w14:textId="27023E2D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</w:t>
      </w:r>
      <w:r w:rsidR="003735D3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p w14:paraId="1C1814C0" w14:textId="62E0B967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62359256" w14:textId="3C3BD8FD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5F004364" w14:textId="2826393B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5D6E6778" w14:textId="6F845B08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43A52616" w14:textId="2C9EC79B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625C575B" w14:textId="0B9021B7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336A3349" w14:textId="0C3E4E24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4D486DA7" w14:textId="6EA390CF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13F739AE" w14:textId="77777777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386C4D9F" w14:textId="2DEAA434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1DAA37C2" w14:textId="2629D14A" w:rsidR="003735D3" w:rsidRDefault="003735D3" w:rsidP="004374F2">
      <w:pPr>
        <w:spacing w:before="60" w:after="60" w:line="240" w:lineRule="auto"/>
        <w:ind w:left="4248"/>
        <w:jc w:val="center"/>
        <w:rPr>
          <w:sz w:val="20"/>
        </w:rPr>
      </w:pPr>
    </w:p>
    <w:p w14:paraId="2D4EC61F" w14:textId="00007540" w:rsidR="003735D3" w:rsidRPr="003735D3" w:rsidRDefault="003735D3" w:rsidP="003735D3">
      <w:pPr>
        <w:pStyle w:val="Akapitzlist"/>
        <w:spacing w:before="60" w:after="60" w:line="240" w:lineRule="auto"/>
        <w:ind w:left="0"/>
        <w:rPr>
          <w:rFonts w:ascii="Times New Roman" w:hAnsi="Times New Roman"/>
          <w:sz w:val="20"/>
          <w:szCs w:val="20"/>
        </w:rPr>
      </w:pPr>
      <w:r w:rsidRPr="003735D3">
        <w:rPr>
          <w:rFonts w:ascii="Times New Roman" w:hAnsi="Times New Roman"/>
          <w:sz w:val="20"/>
          <w:szCs w:val="20"/>
        </w:rPr>
        <w:t>*niepotrzebne skreślić</w:t>
      </w:r>
    </w:p>
    <w:sectPr w:rsidR="003735D3" w:rsidRPr="003735D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719E" w14:textId="77777777" w:rsidR="004B1974" w:rsidRDefault="004B1974" w:rsidP="00025386">
      <w:pPr>
        <w:spacing w:after="0" w:line="240" w:lineRule="auto"/>
      </w:pPr>
      <w:r>
        <w:separator/>
      </w:r>
    </w:p>
  </w:endnote>
  <w:endnote w:type="continuationSeparator" w:id="0">
    <w:p w14:paraId="10DFFF53" w14:textId="77777777" w:rsidR="004B1974" w:rsidRDefault="004B19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0B13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E26B3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17E16EC" wp14:editId="6D424E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93F65B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2ECC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A08E9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F6FF1" w14:textId="77777777" w:rsidR="004B1974" w:rsidRDefault="004B1974" w:rsidP="00025386">
      <w:pPr>
        <w:spacing w:after="0" w:line="240" w:lineRule="auto"/>
      </w:pPr>
      <w:r>
        <w:separator/>
      </w:r>
    </w:p>
  </w:footnote>
  <w:footnote w:type="continuationSeparator" w:id="0">
    <w:p w14:paraId="7FA74323" w14:textId="77777777" w:rsidR="004B1974" w:rsidRDefault="004B19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F60D1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9371E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B8C1" w14:textId="77777777" w:rsidR="00E810A0" w:rsidRDefault="00E81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62C1E"/>
    <w:multiLevelType w:val="hybridMultilevel"/>
    <w:tmpl w:val="1CBEFF9E"/>
    <w:lvl w:ilvl="0" w:tplc="18FE3B4C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D1FE5"/>
    <w:rsid w:val="000F50F5"/>
    <w:rsid w:val="000F7739"/>
    <w:rsid w:val="001C2314"/>
    <w:rsid w:val="00273B02"/>
    <w:rsid w:val="003735D3"/>
    <w:rsid w:val="00400089"/>
    <w:rsid w:val="004374F2"/>
    <w:rsid w:val="00460705"/>
    <w:rsid w:val="00485239"/>
    <w:rsid w:val="004B1974"/>
    <w:rsid w:val="005307EF"/>
    <w:rsid w:val="0053586C"/>
    <w:rsid w:val="0055145C"/>
    <w:rsid w:val="005624D8"/>
    <w:rsid w:val="00600A2C"/>
    <w:rsid w:val="00657A47"/>
    <w:rsid w:val="006A5874"/>
    <w:rsid w:val="00745A44"/>
    <w:rsid w:val="00805769"/>
    <w:rsid w:val="008B797E"/>
    <w:rsid w:val="008F2498"/>
    <w:rsid w:val="00A56A6F"/>
    <w:rsid w:val="00A76A0C"/>
    <w:rsid w:val="00A8128D"/>
    <w:rsid w:val="00AE17AC"/>
    <w:rsid w:val="00B33B31"/>
    <w:rsid w:val="00B77707"/>
    <w:rsid w:val="00B9216C"/>
    <w:rsid w:val="00BE3BCE"/>
    <w:rsid w:val="00C76A13"/>
    <w:rsid w:val="00D1017B"/>
    <w:rsid w:val="00D55FC4"/>
    <w:rsid w:val="00DC587A"/>
    <w:rsid w:val="00DE73DD"/>
    <w:rsid w:val="00E27ABB"/>
    <w:rsid w:val="00E810A0"/>
    <w:rsid w:val="00E86D3B"/>
    <w:rsid w:val="00EA034B"/>
    <w:rsid w:val="00EA4C74"/>
    <w:rsid w:val="00EB63C5"/>
    <w:rsid w:val="00EF387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8B4482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373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2021-05-14T09:12:00Z</dcterms:created>
  <dcterms:modified xsi:type="dcterms:W3CDTF">2021-05-14T09:12:00Z</dcterms:modified>
</cp:coreProperties>
</file>