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8B2A0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C56418" w:rsidRPr="00C56418">
        <w:rPr>
          <w:rFonts w:ascii="Times New Roman" w:hAnsi="Times New Roman"/>
          <w:sz w:val="22"/>
          <w:szCs w:val="22"/>
        </w:rPr>
        <w:t>3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AB97B30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019380EF" w14:textId="77777777" w:rsidTr="005844F6">
        <w:tc>
          <w:tcPr>
            <w:tcW w:w="9104" w:type="dxa"/>
            <w:shd w:val="clear" w:color="auto" w:fill="F2F2F2"/>
          </w:tcPr>
          <w:p w14:paraId="38B7E330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2C5F1CC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ED9CF97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C56418" w:rsidRPr="00C56418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4FDA6D7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C56418" w:rsidRPr="00C56418">
        <w:rPr>
          <w:b/>
          <w:sz w:val="22"/>
          <w:szCs w:val="22"/>
        </w:rPr>
        <w:t xml:space="preserve">Budowa dodatkowego pawilonu dla potrzeb Szpitalnego Oddziału Ratunkowego Szpitala Specjalistycznego im. Stefana Żeromskiego </w:t>
      </w:r>
      <w:proofErr w:type="spellStart"/>
      <w:r w:rsidR="00C56418" w:rsidRPr="00C56418">
        <w:rPr>
          <w:b/>
          <w:sz w:val="22"/>
          <w:szCs w:val="22"/>
        </w:rPr>
        <w:t>Sp</w:t>
      </w:r>
      <w:proofErr w:type="spellEnd"/>
      <w:r w:rsidR="00C56418" w:rsidRPr="00C56418">
        <w:rPr>
          <w:b/>
          <w:sz w:val="22"/>
          <w:szCs w:val="22"/>
        </w:rPr>
        <w:t xml:space="preserve"> ZOZ w Krakowie</w:t>
      </w:r>
      <w:r w:rsidRPr="00525EFF">
        <w:rPr>
          <w:sz w:val="22"/>
          <w:szCs w:val="22"/>
        </w:rPr>
        <w:t>”</w:t>
      </w:r>
    </w:p>
    <w:p w14:paraId="61F6532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41E00EB3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BA0D09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736E98A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9"/>
        <w:gridCol w:w="5315"/>
      </w:tblGrid>
      <w:tr w:rsidR="00AE2ACB" w:rsidRPr="007677F8" w14:paraId="64B4AC8A" w14:textId="77777777" w:rsidTr="00FA7A3F">
        <w:trPr>
          <w:trHeight w:val="333"/>
        </w:trPr>
        <w:tc>
          <w:tcPr>
            <w:tcW w:w="3639" w:type="dxa"/>
            <w:shd w:val="clear" w:color="auto" w:fill="auto"/>
            <w:vAlign w:val="center"/>
          </w:tcPr>
          <w:p w14:paraId="74E3252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41" w:type="dxa"/>
            <w:shd w:val="clear" w:color="auto" w:fill="auto"/>
          </w:tcPr>
          <w:p w14:paraId="4915CF0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2C398C0" w14:textId="77777777" w:rsidTr="00FA7A3F">
        <w:trPr>
          <w:trHeight w:val="339"/>
        </w:trPr>
        <w:tc>
          <w:tcPr>
            <w:tcW w:w="3639" w:type="dxa"/>
            <w:shd w:val="clear" w:color="auto" w:fill="auto"/>
            <w:vAlign w:val="center"/>
          </w:tcPr>
          <w:p w14:paraId="024C184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41" w:type="dxa"/>
            <w:shd w:val="clear" w:color="auto" w:fill="auto"/>
          </w:tcPr>
          <w:p w14:paraId="3C4C361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F964E9B" w14:textId="77777777" w:rsidTr="00FA7A3F">
        <w:trPr>
          <w:trHeight w:val="373"/>
        </w:trPr>
        <w:tc>
          <w:tcPr>
            <w:tcW w:w="3639" w:type="dxa"/>
            <w:shd w:val="clear" w:color="auto" w:fill="auto"/>
            <w:vAlign w:val="center"/>
          </w:tcPr>
          <w:p w14:paraId="34C7D56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41" w:type="dxa"/>
            <w:shd w:val="clear" w:color="auto" w:fill="auto"/>
          </w:tcPr>
          <w:p w14:paraId="7153314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FA7A3F" w:rsidRPr="007677F8" w14:paraId="28BDDB83" w14:textId="77777777" w:rsidTr="00FA7A3F">
        <w:trPr>
          <w:trHeight w:val="405"/>
        </w:trPr>
        <w:tc>
          <w:tcPr>
            <w:tcW w:w="3639" w:type="dxa"/>
            <w:shd w:val="clear" w:color="auto" w:fill="auto"/>
            <w:vAlign w:val="center"/>
          </w:tcPr>
          <w:p w14:paraId="645253AB" w14:textId="77777777" w:rsidR="00FA7A3F" w:rsidRPr="007677F8" w:rsidRDefault="00FA7A3F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41" w:type="dxa"/>
            <w:shd w:val="clear" w:color="auto" w:fill="auto"/>
          </w:tcPr>
          <w:p w14:paraId="4560AC46" w14:textId="77777777" w:rsidR="00FA7A3F" w:rsidRPr="007677F8" w:rsidRDefault="00FA7A3F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FA7A3F" w:rsidRPr="007677F8" w14:paraId="3799BA41" w14:textId="77777777" w:rsidTr="00FA7A3F">
        <w:trPr>
          <w:trHeight w:val="405"/>
        </w:trPr>
        <w:tc>
          <w:tcPr>
            <w:tcW w:w="3639" w:type="dxa"/>
            <w:shd w:val="clear" w:color="auto" w:fill="auto"/>
            <w:vAlign w:val="center"/>
          </w:tcPr>
          <w:p w14:paraId="169B0184" w14:textId="77777777" w:rsidR="00FA7A3F" w:rsidRPr="00FA7A3F" w:rsidRDefault="00FA7A3F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FA7A3F">
              <w:rPr>
                <w:rFonts w:eastAsia="Calibri"/>
                <w:sz w:val="22"/>
                <w:szCs w:val="22"/>
              </w:rPr>
              <w:t>KRS/CEIDG</w:t>
            </w:r>
          </w:p>
        </w:tc>
        <w:tc>
          <w:tcPr>
            <w:tcW w:w="5541" w:type="dxa"/>
            <w:shd w:val="clear" w:color="auto" w:fill="auto"/>
          </w:tcPr>
          <w:p w14:paraId="5395DF06" w14:textId="77777777" w:rsidR="00FA7A3F" w:rsidRPr="007677F8" w:rsidRDefault="00FA7A3F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FA7A3F" w:rsidRPr="007677F8" w14:paraId="3615F798" w14:textId="77777777" w:rsidTr="000F0D06">
        <w:trPr>
          <w:trHeight w:val="405"/>
        </w:trPr>
        <w:tc>
          <w:tcPr>
            <w:tcW w:w="9180" w:type="dxa"/>
            <w:gridSpan w:val="2"/>
            <w:shd w:val="clear" w:color="auto" w:fill="auto"/>
            <w:vAlign w:val="center"/>
          </w:tcPr>
          <w:p w14:paraId="1F8B179F" w14:textId="77777777" w:rsidR="00FA7A3F" w:rsidRPr="007677F8" w:rsidRDefault="00FA7A3F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4556CE" w:rsidRPr="007677F8">
              <w:t xml:space="preserve"> </w:t>
            </w:r>
            <w:r w:rsidR="004556CE">
              <w:t xml:space="preserve">        </w:t>
            </w:r>
          </w:p>
        </w:tc>
      </w:tr>
      <w:tr w:rsidR="00FA7A3F" w:rsidRPr="007677F8" w14:paraId="67929C39" w14:textId="77777777" w:rsidTr="00FA7A3F">
        <w:trPr>
          <w:trHeight w:val="405"/>
        </w:trPr>
        <w:tc>
          <w:tcPr>
            <w:tcW w:w="3639" w:type="dxa"/>
            <w:shd w:val="clear" w:color="auto" w:fill="auto"/>
            <w:vAlign w:val="center"/>
          </w:tcPr>
          <w:tbl>
            <w:tblPr>
              <w:tblW w:w="3053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27"/>
              <w:gridCol w:w="896"/>
            </w:tblGrid>
            <w:tr w:rsidR="00FA7A3F" w:rsidRPr="00FA7A3F" w14:paraId="7D969894" w14:textId="77777777" w:rsidTr="00B93741">
              <w:trPr>
                <w:trHeight w:val="255"/>
              </w:trPr>
              <w:tc>
                <w:tcPr>
                  <w:tcW w:w="21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C84AFA" w14:textId="77777777" w:rsidR="00FA7A3F" w:rsidRPr="00FA7A3F" w:rsidRDefault="00FA7A3F" w:rsidP="00FA7A3F">
                  <w:r w:rsidRPr="00FA7A3F">
                    <w:t>mikroprzedsiębiorstwem</w:t>
                  </w:r>
                </w:p>
              </w:tc>
              <w:tc>
                <w:tcPr>
                  <w:tcW w:w="8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F11A9C" w14:textId="77777777" w:rsidR="00FA7A3F" w:rsidRPr="00FA7A3F" w:rsidRDefault="00FA7A3F" w:rsidP="00FA7A3F">
                  <w:pPr>
                    <w:rPr>
                      <w:rFonts w:ascii="Arial CE" w:hAnsi="Arial CE" w:cs="Arial CE"/>
                      <w:sz w:val="20"/>
                      <w:szCs w:val="20"/>
                    </w:rPr>
                  </w:pPr>
                </w:p>
              </w:tc>
            </w:tr>
          </w:tbl>
          <w:p w14:paraId="156851AA" w14:textId="77777777" w:rsidR="00FA7A3F" w:rsidRPr="00FA7A3F" w:rsidRDefault="00FA7A3F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41" w:type="dxa"/>
            <w:shd w:val="clear" w:color="auto" w:fill="auto"/>
          </w:tcPr>
          <w:p w14:paraId="5E11AFD0" w14:textId="77777777" w:rsidR="00FA7A3F" w:rsidRPr="007677F8" w:rsidRDefault="004556C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  <w:tr w:rsidR="00FA7A3F" w:rsidRPr="007677F8" w14:paraId="7C33A7F3" w14:textId="77777777" w:rsidTr="00FA7A3F">
        <w:trPr>
          <w:trHeight w:val="405"/>
        </w:trPr>
        <w:tc>
          <w:tcPr>
            <w:tcW w:w="3639" w:type="dxa"/>
            <w:shd w:val="clear" w:color="auto" w:fill="auto"/>
            <w:vAlign w:val="center"/>
          </w:tcPr>
          <w:p w14:paraId="7E80127E" w14:textId="77777777" w:rsidR="00FA7A3F" w:rsidRPr="00FA7A3F" w:rsidRDefault="00FA7A3F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FA7A3F">
              <w:t>małym przedsiębiorstwem</w:t>
            </w:r>
          </w:p>
        </w:tc>
        <w:tc>
          <w:tcPr>
            <w:tcW w:w="5541" w:type="dxa"/>
            <w:shd w:val="clear" w:color="auto" w:fill="auto"/>
          </w:tcPr>
          <w:p w14:paraId="1252592C" w14:textId="77777777" w:rsidR="00FA7A3F" w:rsidRPr="007677F8" w:rsidRDefault="00FA7A3F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  <w:tr w:rsidR="00FA7A3F" w:rsidRPr="007677F8" w14:paraId="2BA2A1ED" w14:textId="77777777" w:rsidTr="00FA7A3F">
        <w:trPr>
          <w:trHeight w:val="405"/>
        </w:trPr>
        <w:tc>
          <w:tcPr>
            <w:tcW w:w="3639" w:type="dxa"/>
            <w:shd w:val="clear" w:color="auto" w:fill="auto"/>
            <w:vAlign w:val="center"/>
          </w:tcPr>
          <w:p w14:paraId="64BF139B" w14:textId="77777777" w:rsidR="00FA7A3F" w:rsidRPr="00FA7A3F" w:rsidRDefault="00FA7A3F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FA7A3F">
              <w:t>średnim przedsiębiorstwem</w:t>
            </w:r>
          </w:p>
        </w:tc>
        <w:tc>
          <w:tcPr>
            <w:tcW w:w="5541" w:type="dxa"/>
            <w:shd w:val="clear" w:color="auto" w:fill="auto"/>
          </w:tcPr>
          <w:p w14:paraId="116004BE" w14:textId="77777777" w:rsidR="00FA7A3F" w:rsidRPr="007677F8" w:rsidRDefault="00FA7A3F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  <w:tr w:rsidR="00AE2ACB" w:rsidRPr="007677F8" w14:paraId="45E851F4" w14:textId="77777777" w:rsidTr="00FA7A3F">
        <w:trPr>
          <w:trHeight w:val="405"/>
        </w:trPr>
        <w:tc>
          <w:tcPr>
            <w:tcW w:w="3639" w:type="dxa"/>
            <w:shd w:val="clear" w:color="auto" w:fill="auto"/>
            <w:vAlign w:val="center"/>
          </w:tcPr>
          <w:p w14:paraId="192ABDB8" w14:textId="77777777" w:rsidR="00AE2ACB" w:rsidRPr="007677F8" w:rsidRDefault="00FA7A3F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FA7A3F">
              <w:t>jednoosobową działalnością gospodarczą</w:t>
            </w:r>
          </w:p>
        </w:tc>
        <w:tc>
          <w:tcPr>
            <w:tcW w:w="5541" w:type="dxa"/>
            <w:shd w:val="clear" w:color="auto" w:fill="auto"/>
          </w:tcPr>
          <w:p w14:paraId="17BCED4D" w14:textId="77777777" w:rsidR="00AE2ACB" w:rsidRPr="007677F8" w:rsidRDefault="004556C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  <w:tr w:rsidR="00FA7A3F" w:rsidRPr="007677F8" w14:paraId="1626F7C2" w14:textId="77777777" w:rsidTr="00FA7A3F">
        <w:trPr>
          <w:trHeight w:val="405"/>
        </w:trPr>
        <w:tc>
          <w:tcPr>
            <w:tcW w:w="3639" w:type="dxa"/>
            <w:shd w:val="clear" w:color="auto" w:fill="auto"/>
            <w:vAlign w:val="center"/>
          </w:tcPr>
          <w:p w14:paraId="7C9CD335" w14:textId="77777777" w:rsidR="00FA7A3F" w:rsidRPr="00FA7A3F" w:rsidRDefault="00FA7A3F" w:rsidP="00DC336F">
            <w:pPr>
              <w:autoSpaceDE w:val="0"/>
              <w:autoSpaceDN w:val="0"/>
              <w:adjustRightInd w:val="0"/>
              <w:spacing w:before="60" w:after="60"/>
            </w:pPr>
            <w:r w:rsidRPr="00FA7A3F">
              <w:t>osobą fizyczną nieprowadząca działalności gospodarczej</w:t>
            </w:r>
          </w:p>
        </w:tc>
        <w:tc>
          <w:tcPr>
            <w:tcW w:w="5541" w:type="dxa"/>
            <w:shd w:val="clear" w:color="auto" w:fill="auto"/>
          </w:tcPr>
          <w:p w14:paraId="275F82BB" w14:textId="77777777" w:rsidR="00FA7A3F" w:rsidRPr="007677F8" w:rsidRDefault="004556C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  <w:tr w:rsidR="00FA7A3F" w:rsidRPr="007677F8" w14:paraId="7DEF307C" w14:textId="77777777" w:rsidTr="00FA7A3F">
        <w:trPr>
          <w:trHeight w:val="405"/>
        </w:trPr>
        <w:tc>
          <w:tcPr>
            <w:tcW w:w="3639" w:type="dxa"/>
            <w:shd w:val="clear" w:color="auto" w:fill="auto"/>
            <w:vAlign w:val="center"/>
          </w:tcPr>
          <w:p w14:paraId="6FFB8D50" w14:textId="77777777" w:rsidR="00FA7A3F" w:rsidRPr="00FA7A3F" w:rsidRDefault="00FA7A3F" w:rsidP="00DC336F">
            <w:pPr>
              <w:autoSpaceDE w:val="0"/>
              <w:autoSpaceDN w:val="0"/>
              <w:adjustRightInd w:val="0"/>
              <w:spacing w:before="60" w:after="60"/>
            </w:pPr>
            <w:r w:rsidRPr="00FA7A3F">
              <w:t>innym rodzajem *</w:t>
            </w:r>
          </w:p>
        </w:tc>
        <w:tc>
          <w:tcPr>
            <w:tcW w:w="5541" w:type="dxa"/>
            <w:shd w:val="clear" w:color="auto" w:fill="auto"/>
          </w:tcPr>
          <w:p w14:paraId="20692CFA" w14:textId="77777777" w:rsidR="00FA7A3F" w:rsidRPr="007677F8" w:rsidRDefault="004556C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5C23F1B1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9FBFBD3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02F8B668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1A7A64B6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6476650C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2D0F606B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41F2A14B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14228B79" w14:textId="77777777" w:rsidR="00ED6980" w:rsidRDefault="00ED6980" w:rsidP="00ED6980">
      <w:pPr>
        <w:pStyle w:val="Akapitzlist"/>
        <w:spacing w:before="120" w:line="360" w:lineRule="auto"/>
        <w:ind w:left="284"/>
        <w:jc w:val="both"/>
        <w:rPr>
          <w:b/>
          <w:bCs/>
          <w:sz w:val="22"/>
          <w:szCs w:val="22"/>
        </w:rPr>
      </w:pPr>
      <w:r>
        <w:rPr>
          <w:sz w:val="22"/>
        </w:rPr>
        <w:t>W tym:</w:t>
      </w:r>
    </w:p>
    <w:p w14:paraId="0C4D508A" w14:textId="77777777" w:rsidR="00ED6980" w:rsidRDefault="00ED6980" w:rsidP="00ED6980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  <w:szCs w:val="22"/>
        </w:rPr>
        <w:lastRenderedPageBreak/>
        <w:t xml:space="preserve">a) </w:t>
      </w:r>
      <w:r>
        <w:rPr>
          <w:b/>
          <w:bCs/>
          <w:sz w:val="22"/>
          <w:szCs w:val="22"/>
        </w:rPr>
        <w:t>Prace projektowe</w:t>
      </w:r>
      <w:r>
        <w:rPr>
          <w:sz w:val="22"/>
          <w:szCs w:val="22"/>
        </w:rPr>
        <w:t xml:space="preserve"> </w:t>
      </w:r>
    </w:p>
    <w:p w14:paraId="0D177EB9" w14:textId="77777777" w:rsidR="00ED6980" w:rsidRDefault="00ED6980" w:rsidP="00ED6980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netto: ____________ zł netto</w:t>
      </w:r>
    </w:p>
    <w:p w14:paraId="596548B6" w14:textId="77777777" w:rsidR="00ED6980" w:rsidRDefault="00ED6980" w:rsidP="00ED6980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14:paraId="1DA34F3A" w14:textId="77777777" w:rsidR="00ED6980" w:rsidRDefault="00ED6980" w:rsidP="00ED6980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należny podatek VAT w wysokości _______ %, </w:t>
      </w:r>
    </w:p>
    <w:p w14:paraId="1D232722" w14:textId="77777777" w:rsidR="00ED6980" w:rsidRDefault="00ED6980" w:rsidP="00ED6980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 xml:space="preserve">Wartość brutto: ________________ zł brutto </w:t>
      </w:r>
    </w:p>
    <w:p w14:paraId="68A10CA1" w14:textId="77777777" w:rsidR="00ED6980" w:rsidRDefault="00ED6980" w:rsidP="00ED6980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p w14:paraId="056E6F0F" w14:textId="77777777" w:rsidR="00ED6980" w:rsidRDefault="00ED6980" w:rsidP="00ED6980">
      <w:pPr>
        <w:pStyle w:val="Akapitzlist"/>
        <w:spacing w:before="120" w:after="120" w:line="360" w:lineRule="auto"/>
        <w:ind w:left="719"/>
        <w:jc w:val="both"/>
        <w:rPr>
          <w:sz w:val="22"/>
          <w:szCs w:val="22"/>
        </w:rPr>
      </w:pPr>
    </w:p>
    <w:p w14:paraId="78A73B82" w14:textId="77777777" w:rsidR="00ED6980" w:rsidRDefault="00ED6980" w:rsidP="00ED6980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b/>
          <w:bCs/>
          <w:sz w:val="22"/>
          <w:szCs w:val="22"/>
        </w:rPr>
        <w:t>b) Roboty budowlane</w:t>
      </w:r>
      <w:r>
        <w:rPr>
          <w:sz w:val="22"/>
          <w:szCs w:val="22"/>
        </w:rPr>
        <w:t xml:space="preserve"> </w:t>
      </w:r>
    </w:p>
    <w:p w14:paraId="42A2D8BF" w14:textId="77777777" w:rsidR="00ED6980" w:rsidRDefault="00ED6980" w:rsidP="00ED6980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netto: ____________ zł netto</w:t>
      </w:r>
    </w:p>
    <w:p w14:paraId="7C61EE3A" w14:textId="77777777" w:rsidR="00ED6980" w:rsidRDefault="00ED6980" w:rsidP="00ED6980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14:paraId="53FD14EA" w14:textId="77777777" w:rsidR="00ED6980" w:rsidRDefault="00ED6980" w:rsidP="00ED6980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należny podatek VAT w wysokości _______ %, </w:t>
      </w:r>
    </w:p>
    <w:p w14:paraId="2F1839F0" w14:textId="77777777" w:rsidR="00ED6980" w:rsidRDefault="00ED6980" w:rsidP="00ED6980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 xml:space="preserve">Wartość brutto: ________________ zł brutto </w:t>
      </w:r>
    </w:p>
    <w:p w14:paraId="4F73795D" w14:textId="72159BD1" w:rsidR="00ED6980" w:rsidRDefault="00ED6980" w:rsidP="00ED6980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p w14:paraId="4207943E" w14:textId="77777777" w:rsidR="00B64666" w:rsidRDefault="00B64666" w:rsidP="00ED6980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1C03C213" w14:textId="77777777" w:rsidR="00ED6980" w:rsidRDefault="00ED6980" w:rsidP="00ED6980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Dostawa i montaż</w:t>
      </w:r>
      <w:r w:rsidR="00355CEB">
        <w:rPr>
          <w:b/>
          <w:bCs/>
          <w:sz w:val="22"/>
          <w:szCs w:val="22"/>
        </w:rPr>
        <w:t xml:space="preserve"> rezonansu magnetycznego</w:t>
      </w:r>
      <w:r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</w:rPr>
        <w:t xml:space="preserve"> </w:t>
      </w:r>
    </w:p>
    <w:p w14:paraId="57390BD9" w14:textId="77777777" w:rsidR="00ED6980" w:rsidRDefault="00ED6980" w:rsidP="00ED6980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netto: ____________ zł netto</w:t>
      </w:r>
    </w:p>
    <w:p w14:paraId="42885F78" w14:textId="77777777" w:rsidR="00ED6980" w:rsidRDefault="00ED6980" w:rsidP="00ED6980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14:paraId="04C35E0E" w14:textId="77777777" w:rsidR="00ED6980" w:rsidRDefault="00ED6980" w:rsidP="00ED6980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należny podatek VAT w wysokości _______ %, </w:t>
      </w:r>
    </w:p>
    <w:p w14:paraId="55FC024C" w14:textId="77777777" w:rsidR="00D06D03" w:rsidRDefault="00D06D03" w:rsidP="00D06D03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 xml:space="preserve">Wartość brutto: ________________ zł brutto </w:t>
      </w:r>
    </w:p>
    <w:p w14:paraId="3FF0F4D4" w14:textId="2BB7C75C" w:rsidR="00D06D03" w:rsidRDefault="00D06D03" w:rsidP="00D06D03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F72723" w14:paraId="0F08BD8B" w14:textId="77777777" w:rsidTr="00077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581E1C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8809C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EB65C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ABE7A5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E27DE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40411E1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2EC937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EA3326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FB90F6C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917B2C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D2F3821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89081A" w14:textId="77777777" w:rsidR="00F72723" w:rsidRDefault="00F72723" w:rsidP="00077DE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F72723" w14:paraId="41854CF9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5C26C8" w14:textId="77777777" w:rsidR="00F72723" w:rsidRDefault="00F72723" w:rsidP="00077DE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48A3B8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BD944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ED1CE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7A0ECC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B969C54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F7EB6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0F952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DAE4B9" w14:textId="77777777" w:rsidR="00F72723" w:rsidRDefault="00F72723" w:rsidP="00077DE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72723" w14:paraId="567DF49F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E6B60A" w14:textId="77777777" w:rsidR="00F72723" w:rsidRDefault="00F72723" w:rsidP="00077DE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E25F57" w14:textId="1BA56FC4" w:rsidR="00F72723" w:rsidRPr="00B64666" w:rsidRDefault="00F72723" w:rsidP="00077DE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B64666">
              <w:rPr>
                <w:sz w:val="20"/>
                <w:szCs w:val="20"/>
              </w:rPr>
              <w:t>Rezonans magnetyczny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709845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E7F15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AE37AD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AA2AB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F4426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65153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2AD019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467D4B6" w14:textId="77777777" w:rsidR="00F72723" w:rsidRDefault="00F72723" w:rsidP="00D06D03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19ED2CFA" w14:textId="77777777" w:rsidR="00355CEB" w:rsidRDefault="00355CEB" w:rsidP="00355CEB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 xml:space="preserve">Dostawa i montaż kolumny anestezjologicznej SOR zabiegowej: </w:t>
      </w:r>
      <w:r>
        <w:rPr>
          <w:b/>
          <w:bCs/>
          <w:sz w:val="22"/>
        </w:rPr>
        <w:t xml:space="preserve"> </w:t>
      </w:r>
    </w:p>
    <w:p w14:paraId="3AE342FF" w14:textId="77777777" w:rsidR="00355CEB" w:rsidRDefault="00355CEB" w:rsidP="00355CEB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netto: ____________ zł netto</w:t>
      </w:r>
    </w:p>
    <w:p w14:paraId="3B8DF1C0" w14:textId="77777777" w:rsidR="00355CEB" w:rsidRDefault="00355CEB" w:rsidP="00355CE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14:paraId="4F8026AB" w14:textId="77777777" w:rsidR="00355CEB" w:rsidRDefault="00355CEB" w:rsidP="00355CEB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należny podatek VAT w wysokości _______ %, </w:t>
      </w:r>
    </w:p>
    <w:p w14:paraId="025858C0" w14:textId="77777777" w:rsidR="00355CEB" w:rsidRDefault="00355CEB" w:rsidP="00355CEB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 xml:space="preserve">Wartość brutto: ________________ zł brutto </w:t>
      </w:r>
    </w:p>
    <w:p w14:paraId="12515D13" w14:textId="34BD64EE" w:rsidR="00355CEB" w:rsidRDefault="00355CEB" w:rsidP="00355CEB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F72723" w14:paraId="1C925D61" w14:textId="77777777" w:rsidTr="00077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ACB597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BF05F9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54EA0F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A44207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85D4B1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63D757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CF8CE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5C4DE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F24AF24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5FE254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27A79DF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A2332E" w14:textId="77777777" w:rsidR="00F72723" w:rsidRDefault="00F72723" w:rsidP="00077DE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F72723" w14:paraId="352A187E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151AC5" w14:textId="77777777" w:rsidR="00F72723" w:rsidRDefault="00F72723" w:rsidP="00077DE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B0CACF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615FD6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A65927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B700CA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A6142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5F3284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21EDCF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1AD01C8" w14:textId="77777777" w:rsidR="00F72723" w:rsidRDefault="00F72723" w:rsidP="00077DE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72723" w14:paraId="2FDA960B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FA7483" w14:textId="77777777" w:rsidR="00F72723" w:rsidRDefault="00F72723" w:rsidP="00077DE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549E27" w14:textId="1A94CAD2" w:rsidR="00F72723" w:rsidRPr="00B64666" w:rsidRDefault="00F72723" w:rsidP="00077DE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B64666">
              <w:rPr>
                <w:sz w:val="20"/>
                <w:szCs w:val="20"/>
              </w:rPr>
              <w:t>Kolumna anestezjologiczna SOR zabiegowa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4432D4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5EE81A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FAF54D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A16C3A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1E46E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65375D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09B7BD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60D5D72D" w14:textId="77777777" w:rsidR="00F72723" w:rsidRDefault="00F72723" w:rsidP="00355CEB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566C5288" w14:textId="73CF5F9F" w:rsidR="00734D49" w:rsidRDefault="00734D49" w:rsidP="00734D49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Dostawa i montaż kolumn anestezjologiczno – chirurgiczn</w:t>
      </w:r>
      <w:r w:rsidR="00B64666">
        <w:rPr>
          <w:b/>
          <w:bCs/>
          <w:sz w:val="22"/>
          <w:szCs w:val="22"/>
        </w:rPr>
        <w:t>ych</w:t>
      </w:r>
      <w:r>
        <w:rPr>
          <w:b/>
          <w:bCs/>
          <w:sz w:val="22"/>
          <w:szCs w:val="22"/>
        </w:rPr>
        <w:t xml:space="preserve"> na stanowisko resuscytacyjne: </w:t>
      </w:r>
      <w:r>
        <w:rPr>
          <w:b/>
          <w:bCs/>
          <w:sz w:val="22"/>
        </w:rPr>
        <w:t xml:space="preserve"> </w:t>
      </w:r>
    </w:p>
    <w:p w14:paraId="14A717D5" w14:textId="77777777" w:rsidR="00734D49" w:rsidRDefault="00734D49" w:rsidP="00734D49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lastRenderedPageBreak/>
        <w:t>Wartość netto: ____________ zł netto</w:t>
      </w:r>
    </w:p>
    <w:p w14:paraId="6949F37C" w14:textId="77777777" w:rsidR="00734D49" w:rsidRDefault="00734D49" w:rsidP="00734D49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14:paraId="550EC339" w14:textId="77777777" w:rsidR="00734D49" w:rsidRDefault="00734D49" w:rsidP="00734D49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należny podatek VAT w wysokości _______ %, </w:t>
      </w:r>
    </w:p>
    <w:p w14:paraId="3264401E" w14:textId="77777777" w:rsidR="00734D49" w:rsidRDefault="00734D49" w:rsidP="00734D49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 xml:space="preserve">Wartość brutto: ________________ zł brutto </w:t>
      </w:r>
    </w:p>
    <w:p w14:paraId="4AFC93A4" w14:textId="5935A7A7" w:rsidR="00734D49" w:rsidRDefault="00734D49" w:rsidP="00734D49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F72723" w14:paraId="3DD999D9" w14:textId="77777777" w:rsidTr="00077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CE78F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02EEB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8C1C8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2E1B5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DAAA79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ECAB8B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1C959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A30DA1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34EC29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8CD4CD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8CCBF86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DC5C9C" w14:textId="77777777" w:rsidR="00F72723" w:rsidRDefault="00F72723" w:rsidP="00077DE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F72723" w14:paraId="75D92D87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FF71E" w14:textId="77777777" w:rsidR="00F72723" w:rsidRDefault="00F72723" w:rsidP="00077DE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E81936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1BE1E4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B5C74A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AB2519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BAE0F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541B26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A250FB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5096E4C" w14:textId="77777777" w:rsidR="00F72723" w:rsidRDefault="00F72723" w:rsidP="00077DE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72723" w14:paraId="1F5BFC52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B47EAB" w14:textId="77777777" w:rsidR="00F72723" w:rsidRDefault="00F72723" w:rsidP="00077DE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6C2BE1" w14:textId="6285252B" w:rsidR="00F72723" w:rsidRPr="00B64666" w:rsidRDefault="00F72723" w:rsidP="00077DE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B64666">
              <w:rPr>
                <w:sz w:val="20"/>
                <w:szCs w:val="20"/>
              </w:rPr>
              <w:t>Kolumna anestezjologiczno-chirurgiczna na stanowisko resuscytacyjne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DC34B3" w14:textId="6E18D22E" w:rsidR="00F72723" w:rsidRDefault="00B64666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  <w:r w:rsidR="00F7272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DE8854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0B510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CF09A5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1C8D2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1FDE1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254F31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A6D8D31" w14:textId="77777777" w:rsidR="00F72723" w:rsidRDefault="00F72723" w:rsidP="00734D49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56B8E520" w14:textId="77777777" w:rsidR="00734D49" w:rsidRDefault="00734D49" w:rsidP="00734D49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 xml:space="preserve">Dostawa i montaż kolumny chirurgicznej SOR zabiegowej: </w:t>
      </w:r>
      <w:r>
        <w:rPr>
          <w:b/>
          <w:bCs/>
          <w:sz w:val="22"/>
        </w:rPr>
        <w:t xml:space="preserve"> </w:t>
      </w:r>
    </w:p>
    <w:p w14:paraId="0E3AE1B5" w14:textId="77777777" w:rsidR="00734D49" w:rsidRDefault="00734D49" w:rsidP="00734D49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netto: ____________ zł netto</w:t>
      </w:r>
    </w:p>
    <w:p w14:paraId="03F19182" w14:textId="77777777" w:rsidR="00734D49" w:rsidRDefault="00734D49" w:rsidP="00734D49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14:paraId="6567D6E8" w14:textId="77777777" w:rsidR="00734D49" w:rsidRDefault="00734D49" w:rsidP="00734D49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należny podatek VAT w wysokości _______ %, </w:t>
      </w:r>
    </w:p>
    <w:p w14:paraId="5BAC6257" w14:textId="77777777" w:rsidR="00734D49" w:rsidRDefault="00734D49" w:rsidP="00734D49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 xml:space="preserve">Wartość brutto: ________________ zł brutto </w:t>
      </w:r>
    </w:p>
    <w:p w14:paraId="7F457832" w14:textId="28EFD3B1" w:rsidR="00734D49" w:rsidRDefault="00734D49" w:rsidP="00734D49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F72723" w14:paraId="634332C4" w14:textId="77777777" w:rsidTr="00077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80DDA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C338C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65719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C2DAFD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57D36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D5713A7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99CEB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9B8B7C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542E17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CFC49B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AB64141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F23760" w14:textId="77777777" w:rsidR="00F72723" w:rsidRDefault="00F72723" w:rsidP="00077DE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F72723" w14:paraId="7A8CE1A2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FF81B1" w14:textId="77777777" w:rsidR="00F72723" w:rsidRDefault="00F72723" w:rsidP="00077DE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1F19C7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02C9CCA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87E5B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85ADAC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647EDF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63ED4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91B1F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764A14D" w14:textId="77777777" w:rsidR="00F72723" w:rsidRDefault="00F72723" w:rsidP="00077DE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72723" w14:paraId="038F55D1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B8FBD1" w14:textId="77777777" w:rsidR="00F72723" w:rsidRDefault="00F72723" w:rsidP="00077DE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A12D10" w14:textId="058257DA" w:rsidR="00F72723" w:rsidRPr="00F72723" w:rsidRDefault="00F72723" w:rsidP="00077DE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F72723">
              <w:rPr>
                <w:sz w:val="20"/>
                <w:szCs w:val="20"/>
              </w:rPr>
              <w:t>Kolumna chirurgiczna SOR zabiegowa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4A71C3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FB3377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205D2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D5F57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37E96C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29772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78C7A2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398E473" w14:textId="77777777" w:rsidR="00F72723" w:rsidRDefault="00F72723" w:rsidP="00734D49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27211924" w14:textId="4B2BFF3D" w:rsidR="00734D49" w:rsidRDefault="00734D49" w:rsidP="00734D49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Dostawa i montaż most</w:t>
      </w:r>
      <w:r w:rsidR="00F72723">
        <w:rPr>
          <w:b/>
          <w:bCs/>
          <w:sz w:val="22"/>
          <w:szCs w:val="22"/>
        </w:rPr>
        <w:t>ów</w:t>
      </w:r>
      <w:r>
        <w:rPr>
          <w:b/>
          <w:bCs/>
          <w:sz w:val="22"/>
          <w:szCs w:val="22"/>
        </w:rPr>
        <w:t xml:space="preserve"> intensywnej terapii : </w:t>
      </w:r>
      <w:r>
        <w:rPr>
          <w:b/>
          <w:bCs/>
          <w:sz w:val="22"/>
        </w:rPr>
        <w:t xml:space="preserve"> </w:t>
      </w:r>
    </w:p>
    <w:p w14:paraId="3BCE4109" w14:textId="77777777" w:rsidR="00734D49" w:rsidRDefault="00734D49" w:rsidP="00734D49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netto: ____________ zł netto</w:t>
      </w:r>
    </w:p>
    <w:p w14:paraId="72A1D0A1" w14:textId="77777777" w:rsidR="00734D49" w:rsidRDefault="00734D49" w:rsidP="00734D49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14:paraId="44CDB2F0" w14:textId="77777777" w:rsidR="00734D49" w:rsidRDefault="00734D49" w:rsidP="00734D49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należny podatek VAT w wysokości _______ %, </w:t>
      </w:r>
    </w:p>
    <w:p w14:paraId="2256842B" w14:textId="77777777" w:rsidR="00734D49" w:rsidRDefault="00734D49" w:rsidP="00734D49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 xml:space="preserve">Wartość brutto: ________________ zł brutto </w:t>
      </w:r>
    </w:p>
    <w:p w14:paraId="6C193D6F" w14:textId="7470FB8B" w:rsidR="00734D49" w:rsidRDefault="00734D49" w:rsidP="00734D49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F72723" w14:paraId="4ECF36A3" w14:textId="77777777" w:rsidTr="00077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10E844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AB30E7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7FCA3C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7E421B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BAC546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32EE28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B41AB1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710278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A788D55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D2EA9D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F7F893D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C0BAE7" w14:textId="77777777" w:rsidR="00F72723" w:rsidRDefault="00F72723" w:rsidP="00077DE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F72723" w14:paraId="45FDA6E2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6FFBD4" w14:textId="77777777" w:rsidR="00F72723" w:rsidRDefault="00F72723" w:rsidP="00077DE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1CF47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DA79C7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7EA24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238516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B55EE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07A44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3727F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060515" w14:textId="77777777" w:rsidR="00F72723" w:rsidRDefault="00F72723" w:rsidP="00077DE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72723" w14:paraId="0CA27DCE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F8050B" w14:textId="77777777" w:rsidR="00F72723" w:rsidRDefault="00F72723" w:rsidP="00077DE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E641C5" w14:textId="44A2F1C9" w:rsidR="00F72723" w:rsidRPr="00F72723" w:rsidRDefault="00F72723" w:rsidP="00077DE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F72723">
              <w:rPr>
                <w:sz w:val="20"/>
                <w:szCs w:val="20"/>
              </w:rPr>
              <w:t>Most intensywnej terapii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762D68" w14:textId="383C84DE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8DEF4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4DE6E5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9FB82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7BB22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2C577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E5653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D6EE9ED" w14:textId="77777777" w:rsidR="00F72723" w:rsidRDefault="00F72723" w:rsidP="00734D49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1F56C708" w14:textId="7D8D22AF" w:rsidR="00734D49" w:rsidRDefault="00734D49" w:rsidP="00734D49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Dostawa i montaż most</w:t>
      </w:r>
      <w:r w:rsidR="00F72723">
        <w:rPr>
          <w:b/>
          <w:bCs/>
          <w:sz w:val="22"/>
          <w:szCs w:val="22"/>
        </w:rPr>
        <w:t>ów</w:t>
      </w:r>
      <w:r>
        <w:rPr>
          <w:b/>
          <w:bCs/>
          <w:sz w:val="22"/>
          <w:szCs w:val="22"/>
        </w:rPr>
        <w:t xml:space="preserve"> wybudzeniow</w:t>
      </w:r>
      <w:r w:rsidR="00F72723">
        <w:rPr>
          <w:b/>
          <w:bCs/>
          <w:sz w:val="22"/>
          <w:szCs w:val="22"/>
        </w:rPr>
        <w:t>ych</w:t>
      </w:r>
      <w:r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</w:rPr>
        <w:t xml:space="preserve"> </w:t>
      </w:r>
    </w:p>
    <w:p w14:paraId="5F1E538C" w14:textId="77777777" w:rsidR="00734D49" w:rsidRDefault="00734D49" w:rsidP="00734D49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netto: ____________ zł netto</w:t>
      </w:r>
    </w:p>
    <w:p w14:paraId="2978134D" w14:textId="77777777" w:rsidR="00734D49" w:rsidRDefault="00734D49" w:rsidP="00734D49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14:paraId="7E894AF5" w14:textId="77777777" w:rsidR="00734D49" w:rsidRDefault="00734D49" w:rsidP="00734D49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lastRenderedPageBreak/>
        <w:t xml:space="preserve">należny podatek VAT w wysokości _______ %, </w:t>
      </w:r>
    </w:p>
    <w:p w14:paraId="740D9EF9" w14:textId="77777777" w:rsidR="00734D49" w:rsidRDefault="00734D49" w:rsidP="00734D49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 xml:space="preserve">Wartość brutto: ________________ zł brutto </w:t>
      </w:r>
    </w:p>
    <w:p w14:paraId="4998ADF8" w14:textId="3A229059" w:rsidR="00734D49" w:rsidRDefault="00734D49" w:rsidP="00734D49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F72723" w14:paraId="1198E3E2" w14:textId="77777777" w:rsidTr="00077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68FB4C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7D9548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D4E2F7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14089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99F05B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A69DC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FF1F5A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628D8C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BDD032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CE0FEF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44622D5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B32B82" w14:textId="77777777" w:rsidR="00F72723" w:rsidRDefault="00F72723" w:rsidP="00077DE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F72723" w14:paraId="41D34F5A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6B1DC9" w14:textId="77777777" w:rsidR="00F72723" w:rsidRDefault="00F72723" w:rsidP="00077DE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6262D6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769C2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50AFE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77F0F4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638C8B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138A68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7B1B6C8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BE125D" w14:textId="77777777" w:rsidR="00F72723" w:rsidRDefault="00F72723" w:rsidP="00077DE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72723" w14:paraId="0DF4D427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981A2B" w14:textId="77777777" w:rsidR="00F72723" w:rsidRDefault="00F72723" w:rsidP="00077DE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30C1BC" w14:textId="700E83DB" w:rsidR="00F72723" w:rsidRPr="00F72723" w:rsidRDefault="00F72723" w:rsidP="00077DE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F72723">
              <w:rPr>
                <w:sz w:val="20"/>
                <w:szCs w:val="20"/>
              </w:rPr>
              <w:t>Most wybudzeniowy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985022A" w14:textId="079B81A6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B1004B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508D9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11513C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653EB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AE5882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6298D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5B08887D" w14:textId="77777777" w:rsidR="00F72723" w:rsidRDefault="00F72723" w:rsidP="00734D49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0156D226" w14:textId="574A8078" w:rsidR="00B40CEE" w:rsidRDefault="00B40CEE" w:rsidP="00B40CEE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>Dostawa i montaż lamp operacyjn</w:t>
      </w:r>
      <w:r w:rsidR="00F72723">
        <w:rPr>
          <w:b/>
          <w:bCs/>
          <w:sz w:val="22"/>
          <w:szCs w:val="22"/>
        </w:rPr>
        <w:t>ych</w:t>
      </w:r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jednoczaszow</w:t>
      </w:r>
      <w:r w:rsidR="00F72723">
        <w:rPr>
          <w:b/>
          <w:bCs/>
          <w:sz w:val="22"/>
          <w:szCs w:val="22"/>
        </w:rPr>
        <w:t>ych</w:t>
      </w:r>
      <w:proofErr w:type="spellEnd"/>
      <w:r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</w:rPr>
        <w:t xml:space="preserve"> </w:t>
      </w:r>
    </w:p>
    <w:p w14:paraId="7AC8A11E" w14:textId="77777777" w:rsidR="00B40CEE" w:rsidRDefault="00B40CEE" w:rsidP="00B40CEE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netto: ____________ zł netto</w:t>
      </w:r>
    </w:p>
    <w:p w14:paraId="7DD9E745" w14:textId="77777777" w:rsidR="00B40CEE" w:rsidRDefault="00B40CEE" w:rsidP="00B40CEE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14:paraId="2B8A32AF" w14:textId="77777777" w:rsidR="00B40CEE" w:rsidRDefault="00B40CEE" w:rsidP="00B40CEE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należny podatek VAT w wysokości _______ %, </w:t>
      </w:r>
    </w:p>
    <w:p w14:paraId="6FC73DB6" w14:textId="77777777" w:rsidR="00B40CEE" w:rsidRDefault="00B40CEE" w:rsidP="00B40CEE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 xml:space="preserve">Wartość brutto: ________________ zł brutto </w:t>
      </w:r>
    </w:p>
    <w:p w14:paraId="49975CA9" w14:textId="367B9256" w:rsidR="00B40CEE" w:rsidRDefault="00B40CEE" w:rsidP="00B40CEE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F72723" w14:paraId="3003FD52" w14:textId="77777777" w:rsidTr="00077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898AD6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01095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A8D9A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B1C37C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A56FA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1B7FF1B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26834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2471F9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4354A8D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79EF0B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FD4617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AB3458" w14:textId="77777777" w:rsidR="00F72723" w:rsidRDefault="00F72723" w:rsidP="00077DE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F72723" w14:paraId="27684A03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19F51A" w14:textId="77777777" w:rsidR="00F72723" w:rsidRDefault="00F72723" w:rsidP="00077DE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DCB6C6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5C729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A5E313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0053B46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BFD17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D26378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3ECBC2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E1BB12A" w14:textId="77777777" w:rsidR="00F72723" w:rsidRDefault="00F72723" w:rsidP="00077DE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72723" w14:paraId="5C50DB4E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EC1FF1" w14:textId="77777777" w:rsidR="00F72723" w:rsidRDefault="00F72723" w:rsidP="00077DE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B924C00" w14:textId="603ED0D7" w:rsidR="00F72723" w:rsidRPr="00F72723" w:rsidRDefault="00F72723" w:rsidP="00077DE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F72723">
              <w:rPr>
                <w:sz w:val="20"/>
                <w:szCs w:val="20"/>
              </w:rPr>
              <w:t xml:space="preserve">Lampa operacyjna </w:t>
            </w:r>
            <w:proofErr w:type="spellStart"/>
            <w:r w:rsidRPr="00F72723">
              <w:rPr>
                <w:sz w:val="20"/>
                <w:szCs w:val="20"/>
              </w:rPr>
              <w:t>jednoczaszowa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7A619D" w14:textId="0A1412E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F6DB3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201F35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59EA0D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4DE9A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8C6050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7908B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DA9C223" w14:textId="77777777" w:rsidR="00F72723" w:rsidRDefault="00F72723" w:rsidP="00B40CEE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4ECAAED0" w14:textId="77777777" w:rsidR="00B40CEE" w:rsidRDefault="00B40CEE" w:rsidP="00374817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b/>
          <w:bCs/>
          <w:sz w:val="22"/>
        </w:rPr>
      </w:pPr>
      <w:r>
        <w:rPr>
          <w:b/>
          <w:bCs/>
          <w:sz w:val="22"/>
          <w:szCs w:val="22"/>
        </w:rPr>
        <w:t xml:space="preserve">Dostawa i montaż </w:t>
      </w:r>
      <w:r w:rsidR="00374817">
        <w:rPr>
          <w:b/>
          <w:bCs/>
          <w:sz w:val="22"/>
          <w:szCs w:val="22"/>
        </w:rPr>
        <w:t xml:space="preserve">lampa operacyjna </w:t>
      </w:r>
      <w:proofErr w:type="spellStart"/>
      <w:r w:rsidR="00374817">
        <w:rPr>
          <w:b/>
          <w:bCs/>
          <w:sz w:val="22"/>
          <w:szCs w:val="22"/>
        </w:rPr>
        <w:t>dwuczaszowa</w:t>
      </w:r>
      <w:proofErr w:type="spellEnd"/>
      <w:r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</w:rPr>
        <w:t xml:space="preserve"> </w:t>
      </w:r>
    </w:p>
    <w:p w14:paraId="50A13F39" w14:textId="77777777" w:rsidR="00B40CEE" w:rsidRDefault="00B40CEE" w:rsidP="00B40CEE">
      <w:pPr>
        <w:pStyle w:val="Akapitzlist"/>
        <w:spacing w:before="120" w:after="120" w:line="360" w:lineRule="auto"/>
        <w:ind w:left="719"/>
        <w:jc w:val="both"/>
        <w:rPr>
          <w:sz w:val="22"/>
        </w:rPr>
      </w:pPr>
      <w:r>
        <w:rPr>
          <w:sz w:val="22"/>
        </w:rPr>
        <w:t>Wartość netto: ____________ zł netto</w:t>
      </w:r>
    </w:p>
    <w:p w14:paraId="5503497E" w14:textId="77777777" w:rsidR="00B40CEE" w:rsidRDefault="00B40CEE" w:rsidP="00B40CEE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14:paraId="7A27542A" w14:textId="77777777" w:rsidR="00B40CEE" w:rsidRDefault="00B40CEE" w:rsidP="00B40CEE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należny podatek VAT w wysokości _______ %, </w:t>
      </w:r>
    </w:p>
    <w:p w14:paraId="51D4D6F4" w14:textId="77777777" w:rsidR="00B40CEE" w:rsidRDefault="00B40CEE" w:rsidP="00B40CEE">
      <w:pPr>
        <w:pStyle w:val="Akapitzlist"/>
        <w:spacing w:before="120" w:line="360" w:lineRule="auto"/>
        <w:ind w:left="284" w:firstLine="424"/>
        <w:jc w:val="both"/>
        <w:rPr>
          <w:sz w:val="22"/>
        </w:rPr>
      </w:pPr>
      <w:r>
        <w:rPr>
          <w:sz w:val="22"/>
        </w:rPr>
        <w:t xml:space="preserve">Wartość brutto: ________________ zł brutto </w:t>
      </w:r>
    </w:p>
    <w:p w14:paraId="6D4726AE" w14:textId="64DE9F2C" w:rsidR="00B40CEE" w:rsidRDefault="00B40CEE" w:rsidP="00B40CEE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F72723" w14:paraId="6BA35E67" w14:textId="77777777" w:rsidTr="00077DE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920FE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79DDD4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3FC29D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19EE81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DFB33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5EC05F9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AE00FE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68DA74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191673D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32537F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FB9FBCA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FD4742" w14:textId="77777777" w:rsidR="00F72723" w:rsidRDefault="00F72723" w:rsidP="00077DE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F72723" w14:paraId="45D83D4D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6994CB" w14:textId="77777777" w:rsidR="00F72723" w:rsidRDefault="00F72723" w:rsidP="00077DE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7E27DB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CBDCFD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E9CD6C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7A774A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3EF734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9E248A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EC80C6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150E73" w14:textId="77777777" w:rsidR="00F72723" w:rsidRDefault="00F72723" w:rsidP="00077DE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72723" w14:paraId="774078FE" w14:textId="77777777" w:rsidTr="00077DE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B47F8D" w14:textId="77777777" w:rsidR="00F72723" w:rsidRDefault="00F72723" w:rsidP="00077DE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8E1021" w14:textId="31F1613D" w:rsidR="00F72723" w:rsidRPr="00F72723" w:rsidRDefault="00F72723" w:rsidP="00077DE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F72723">
              <w:rPr>
                <w:sz w:val="20"/>
                <w:szCs w:val="20"/>
              </w:rPr>
              <w:t xml:space="preserve">Lampa operacyjna </w:t>
            </w:r>
            <w:proofErr w:type="spellStart"/>
            <w:r w:rsidRPr="00F72723">
              <w:rPr>
                <w:sz w:val="20"/>
                <w:szCs w:val="20"/>
              </w:rPr>
              <w:t>dwuczaszowa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0D7589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307C6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2E0C46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99AF00" w14:textId="77777777" w:rsidR="00F72723" w:rsidRDefault="00F72723" w:rsidP="00077DE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DB571D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A9AB49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1CC863" w14:textId="77777777" w:rsidR="00F72723" w:rsidRDefault="00F72723" w:rsidP="00077DE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6FC13738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627058E0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0B0E7B32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4598DD45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146D6B13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4B1648F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10BD152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46BA5A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0BFD4F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2A5A9A0B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0D4714F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1396FBFC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A06B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1533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2DEB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24300FC4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D9C6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7166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3639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2D9945D" w14:textId="77777777" w:rsidR="00D26956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</w:t>
      </w:r>
      <w:r w:rsidR="007001AA">
        <w:rPr>
          <w:sz w:val="22"/>
        </w:rPr>
        <w:t xml:space="preserve"> na</w:t>
      </w:r>
    </w:p>
    <w:p w14:paraId="501D9C89" w14:textId="2B37967C" w:rsidR="00FF57EE" w:rsidRPr="0097776D" w:rsidRDefault="007001AA" w:rsidP="004B78C1">
      <w:pPr>
        <w:pStyle w:val="Akapitzlist"/>
        <w:spacing w:before="120" w:line="276" w:lineRule="auto"/>
        <w:ind w:left="284"/>
        <w:rPr>
          <w:sz w:val="22"/>
        </w:rPr>
      </w:pPr>
      <w:r>
        <w:rPr>
          <w:sz w:val="22"/>
        </w:rPr>
        <w:t xml:space="preserve">- </w:t>
      </w:r>
      <w:r w:rsidR="00D26956">
        <w:rPr>
          <w:sz w:val="22"/>
        </w:rPr>
        <w:t>roboty budowlane</w:t>
      </w:r>
      <w:r w:rsidR="00FF57EE" w:rsidRPr="0097776D">
        <w:rPr>
          <w:sz w:val="22"/>
        </w:rPr>
        <w:t xml:space="preserve"> na okres ..........</w:t>
      </w:r>
      <w:r w:rsidR="004B78C1">
        <w:rPr>
          <w:sz w:val="22"/>
        </w:rPr>
        <w:t xml:space="preserve">miesięcy </w:t>
      </w:r>
      <w:r w:rsidR="00D26956">
        <w:rPr>
          <w:sz w:val="22"/>
        </w:rPr>
        <w:t xml:space="preserve"> (</w:t>
      </w:r>
      <w:r w:rsidR="004B78C1" w:rsidRPr="004B78C1">
        <w:rPr>
          <w:b/>
          <w:bCs/>
          <w:i/>
          <w:iCs/>
          <w:sz w:val="22"/>
          <w:u w:val="single"/>
        </w:rPr>
        <w:t>wypełnić:</w:t>
      </w:r>
      <w:r w:rsidR="004B78C1">
        <w:rPr>
          <w:sz w:val="22"/>
        </w:rPr>
        <w:t xml:space="preserve"> </w:t>
      </w:r>
      <w:r w:rsidR="00D26956">
        <w:rPr>
          <w:sz w:val="22"/>
        </w:rPr>
        <w:t>60 miesięcy</w:t>
      </w:r>
      <w:r w:rsidR="004B78C1">
        <w:rPr>
          <w:sz w:val="22"/>
        </w:rPr>
        <w:t xml:space="preserve"> lub 72 miesiące lub 8</w:t>
      </w:r>
      <w:r w:rsidR="00D26956">
        <w:rPr>
          <w:sz w:val="22"/>
        </w:rPr>
        <w:t>4 miesięcy i więcej)</w:t>
      </w:r>
      <w:r w:rsidR="00FF57EE" w:rsidRPr="0097776D">
        <w:rPr>
          <w:sz w:val="22"/>
        </w:rPr>
        <w:t xml:space="preserve"> </w:t>
      </w:r>
      <w:r w:rsidR="004B78C1">
        <w:rPr>
          <w:sz w:val="22"/>
        </w:rPr>
        <w:t>l</w:t>
      </w:r>
      <w:r w:rsidR="00FF57EE" w:rsidRPr="0097776D">
        <w:rPr>
          <w:sz w:val="22"/>
        </w:rPr>
        <w:t>icząc od daty odbioru końcowego;</w:t>
      </w:r>
      <w:r w:rsidR="00D26956">
        <w:rPr>
          <w:sz w:val="22"/>
        </w:rPr>
        <w:br/>
      </w:r>
      <w:r w:rsidRPr="00021EB4">
        <w:rPr>
          <w:sz w:val="22"/>
        </w:rPr>
        <w:t xml:space="preserve">- </w:t>
      </w:r>
      <w:r w:rsidR="00D26956" w:rsidRPr="00021EB4">
        <w:rPr>
          <w:sz w:val="22"/>
        </w:rPr>
        <w:t xml:space="preserve">aparatura </w:t>
      </w:r>
      <w:r w:rsidR="00021EB4" w:rsidRPr="00021EB4">
        <w:rPr>
          <w:sz w:val="22"/>
        </w:rPr>
        <w:t xml:space="preserve">i sprzęt </w:t>
      </w:r>
      <w:r w:rsidR="00D26956" w:rsidRPr="00021EB4">
        <w:rPr>
          <w:sz w:val="22"/>
        </w:rPr>
        <w:t>medyczn</w:t>
      </w:r>
      <w:r w:rsidR="00021EB4" w:rsidRPr="00021EB4">
        <w:rPr>
          <w:sz w:val="22"/>
        </w:rPr>
        <w:t>y</w:t>
      </w:r>
      <w:r w:rsidR="00021EB4">
        <w:rPr>
          <w:sz w:val="22"/>
        </w:rPr>
        <w:t xml:space="preserve"> wraz z oprogramowaniem</w:t>
      </w:r>
      <w:r w:rsidR="00D26956" w:rsidRPr="0097776D">
        <w:rPr>
          <w:sz w:val="22"/>
        </w:rPr>
        <w:t xml:space="preserve"> na okres ..........</w:t>
      </w:r>
      <w:r w:rsidR="00021EB4">
        <w:rPr>
          <w:sz w:val="22"/>
        </w:rPr>
        <w:t xml:space="preserve">miesięcy </w:t>
      </w:r>
      <w:r w:rsidR="00D26956">
        <w:rPr>
          <w:sz w:val="22"/>
        </w:rPr>
        <w:t>(</w:t>
      </w:r>
      <w:r w:rsidR="00021EB4" w:rsidRPr="004B78C1">
        <w:rPr>
          <w:b/>
          <w:bCs/>
          <w:i/>
          <w:iCs/>
          <w:sz w:val="22"/>
          <w:u w:val="single"/>
        </w:rPr>
        <w:t>wypełnić:</w:t>
      </w:r>
      <w:r w:rsidR="00021EB4">
        <w:rPr>
          <w:sz w:val="22"/>
        </w:rPr>
        <w:t xml:space="preserve"> </w:t>
      </w:r>
      <w:r w:rsidR="00D26956">
        <w:rPr>
          <w:sz w:val="22"/>
        </w:rPr>
        <w:t>36 miesięcy</w:t>
      </w:r>
      <w:r w:rsidR="00021EB4">
        <w:rPr>
          <w:sz w:val="22"/>
        </w:rPr>
        <w:t xml:space="preserve"> lub</w:t>
      </w:r>
      <w:r w:rsidR="00D26956">
        <w:rPr>
          <w:sz w:val="22"/>
        </w:rPr>
        <w:t xml:space="preserve"> 48 miesięcy i więcej)</w:t>
      </w:r>
      <w:r w:rsidR="00D26956" w:rsidRPr="0097776D">
        <w:rPr>
          <w:sz w:val="22"/>
        </w:rPr>
        <w:t xml:space="preserve"> licząc od daty odbioru końcowego;</w:t>
      </w:r>
    </w:p>
    <w:p w14:paraId="1B0B0B10" w14:textId="77777777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11B42FBE" w14:textId="262A6898" w:rsidR="00355CEB" w:rsidRPr="004B78C1" w:rsidRDefault="00355CE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4B78C1">
        <w:rPr>
          <w:sz w:val="22"/>
        </w:rPr>
        <w:t>zabezpieczenie należytego wykonania umowy wniesiemy przed zawarciem umowy w wysokości 5 %  ceny całkowitej podanej w ofercie</w:t>
      </w:r>
      <w:r w:rsidR="004C52D3" w:rsidRPr="004B78C1">
        <w:rPr>
          <w:sz w:val="22"/>
        </w:rPr>
        <w:t xml:space="preserve">, </w:t>
      </w:r>
      <w:r w:rsidRPr="004B78C1">
        <w:rPr>
          <w:sz w:val="22"/>
        </w:rPr>
        <w:t xml:space="preserve">zgodnie z art. 449  </w:t>
      </w:r>
      <w:proofErr w:type="spellStart"/>
      <w:r w:rsidRPr="004B78C1">
        <w:rPr>
          <w:sz w:val="22"/>
        </w:rPr>
        <w:t>Pzp</w:t>
      </w:r>
      <w:proofErr w:type="spellEnd"/>
    </w:p>
    <w:p w14:paraId="48985813" w14:textId="062C35AB" w:rsidR="00374817" w:rsidRPr="004B78C1" w:rsidRDefault="00374817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374817">
        <w:rPr>
          <w:sz w:val="22"/>
        </w:rPr>
        <w:t xml:space="preserve"> </w:t>
      </w:r>
      <w:r w:rsidRPr="004B78C1">
        <w:rPr>
          <w:sz w:val="22"/>
        </w:rPr>
        <w:t>wyrażamy zgodę na płatność przelewem w terminie 60 dni od dnia otrzymania faktury</w:t>
      </w:r>
      <w:r w:rsidR="004B78C1" w:rsidRPr="004B78C1">
        <w:rPr>
          <w:sz w:val="22"/>
        </w:rPr>
        <w:t>;</w:t>
      </w:r>
    </w:p>
    <w:p w14:paraId="1777B8C1" w14:textId="3BFE7783" w:rsidR="00374817" w:rsidRPr="004B78C1" w:rsidRDefault="00D86812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4B78C1">
        <w:rPr>
          <w:sz w:val="22"/>
        </w:rPr>
        <w:t>w</w:t>
      </w:r>
      <w:r w:rsidR="00374817" w:rsidRPr="004B78C1">
        <w:rPr>
          <w:sz w:val="22"/>
        </w:rPr>
        <w:t xml:space="preserve"> terminie </w:t>
      </w:r>
      <w:r w:rsidR="00021EB4" w:rsidRPr="004B78C1">
        <w:rPr>
          <w:sz w:val="22"/>
        </w:rPr>
        <w:t>7</w:t>
      </w:r>
      <w:r w:rsidR="00374817" w:rsidRPr="004B78C1">
        <w:rPr>
          <w:sz w:val="22"/>
        </w:rPr>
        <w:t xml:space="preserve"> dni od daty podpisania umowy dostarczymy harmonogram rzeczow</w:t>
      </w:r>
      <w:r w:rsidR="004B78C1" w:rsidRPr="004B78C1">
        <w:rPr>
          <w:sz w:val="22"/>
        </w:rPr>
        <w:t>y;</w:t>
      </w:r>
    </w:p>
    <w:p w14:paraId="66F79482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4B78C1">
        <w:rPr>
          <w:sz w:val="22"/>
        </w:rPr>
        <w:t>wypełniliśmy obowiązki informacyjne przewidziane w art. 13 lub art. 14 RODO</w:t>
      </w:r>
      <w:r w:rsidRPr="004B78C1">
        <w:rPr>
          <w:rStyle w:val="Odwoanieprzypisudolnego"/>
          <w:sz w:val="22"/>
        </w:rPr>
        <w:footnoteReference w:id="2"/>
      </w:r>
      <w:r w:rsidRPr="004B78C1">
        <w:rPr>
          <w:sz w:val="22"/>
        </w:rPr>
        <w:t xml:space="preserve">  wobec</w:t>
      </w:r>
      <w:r w:rsidRPr="0097776D">
        <w:rPr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43093B9C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23F456B7" w14:textId="27328E0E" w:rsidR="00137B5B" w:rsidRPr="00137B5B" w:rsidRDefault="00137B5B" w:rsidP="001D6E3F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120"/>
        <w:ind w:left="0" w:firstLine="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OŚWIADCZAMY</w:t>
      </w:r>
      <w:r w:rsidRPr="00137B5B">
        <w:rPr>
          <w:bCs/>
          <w:sz w:val="22"/>
          <w:szCs w:val="22"/>
        </w:rPr>
        <w:t>, że:</w:t>
      </w:r>
    </w:p>
    <w:p w14:paraId="7AC452C1" w14:textId="1BA9633F" w:rsidR="001D6E3F" w:rsidRPr="00137B5B" w:rsidRDefault="00137B5B" w:rsidP="004B78C1">
      <w:pPr>
        <w:pStyle w:val="Akapitzlist"/>
        <w:tabs>
          <w:tab w:val="left" w:pos="567"/>
        </w:tabs>
        <w:autoSpaceDE w:val="0"/>
        <w:autoSpaceDN w:val="0"/>
        <w:adjustRightInd w:val="0"/>
        <w:spacing w:after="120"/>
        <w:ind w:left="426" w:hanging="142"/>
        <w:jc w:val="both"/>
        <w:rPr>
          <w:bCs/>
          <w:sz w:val="22"/>
          <w:szCs w:val="22"/>
        </w:rPr>
      </w:pPr>
      <w:r w:rsidRPr="00137B5B">
        <w:rPr>
          <w:bCs/>
          <w:sz w:val="22"/>
          <w:szCs w:val="22"/>
        </w:rPr>
        <w:t>a) o</w:t>
      </w:r>
      <w:r w:rsidR="001D6E3F" w:rsidRPr="00137B5B">
        <w:rPr>
          <w:bCs/>
          <w:sz w:val="22"/>
          <w:szCs w:val="22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1D6E3F" w:rsidRPr="00137B5B">
        <w:rPr>
          <w:color w:val="000000"/>
          <w:sz w:val="22"/>
          <w:szCs w:val="22"/>
        </w:rPr>
        <w:t>(</w:t>
      </w:r>
      <w:proofErr w:type="spellStart"/>
      <w:r w:rsidR="001D6E3F" w:rsidRPr="00137B5B">
        <w:rPr>
          <w:color w:val="000000"/>
          <w:sz w:val="22"/>
          <w:szCs w:val="22"/>
        </w:rPr>
        <w:t>t.j</w:t>
      </w:r>
      <w:proofErr w:type="spellEnd"/>
      <w:r w:rsidR="001D6E3F" w:rsidRPr="00137B5B">
        <w:rPr>
          <w:color w:val="000000"/>
          <w:sz w:val="22"/>
          <w:szCs w:val="22"/>
        </w:rPr>
        <w:t>. Dz. U. z 2018 r. poz. 108)</w:t>
      </w:r>
      <w:r w:rsidR="001D6E3F" w:rsidRPr="00137B5B">
        <w:rPr>
          <w:bCs/>
          <w:sz w:val="22"/>
          <w:szCs w:val="22"/>
        </w:rPr>
        <w:t>;</w:t>
      </w:r>
    </w:p>
    <w:p w14:paraId="58A79E30" w14:textId="77CC2F93" w:rsidR="001D6E3F" w:rsidRPr="00137B5B" w:rsidRDefault="00137B5B" w:rsidP="004B78C1">
      <w:pPr>
        <w:pStyle w:val="Akapitzlist"/>
        <w:autoSpaceDE w:val="0"/>
        <w:autoSpaceDN w:val="0"/>
        <w:adjustRightInd w:val="0"/>
        <w:ind w:left="426" w:hanging="142"/>
        <w:jc w:val="both"/>
        <w:rPr>
          <w:bCs/>
          <w:sz w:val="22"/>
          <w:szCs w:val="22"/>
        </w:rPr>
      </w:pPr>
      <w:r w:rsidRPr="00137B5B">
        <w:rPr>
          <w:bCs/>
          <w:sz w:val="22"/>
          <w:szCs w:val="22"/>
        </w:rPr>
        <w:t xml:space="preserve">b) </w:t>
      </w:r>
      <w:r w:rsidR="001D6E3F" w:rsidRPr="00137B5B">
        <w:rPr>
          <w:bCs/>
          <w:sz w:val="22"/>
          <w:szCs w:val="22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14:paraId="44A904C8" w14:textId="77777777" w:rsidR="001D6E3F" w:rsidRDefault="001D6E3F" w:rsidP="001D6E3F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5440973A" w14:textId="0FA4E9C6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F677D1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265F6E69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61B71AF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0CBBE125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5E5219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47521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25E05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1CB0E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608E01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8FDA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55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5AD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5F3D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1B838044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AA44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3FA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361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BF7F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EDC6E85" w14:textId="77777777" w:rsidR="00C56418" w:rsidRPr="00AF4AC3" w:rsidRDefault="00C56418" w:rsidP="00C56418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0988B88A" w14:textId="77777777" w:rsidR="007D475B" w:rsidRPr="007D475B" w:rsidRDefault="00C56418" w:rsidP="00C56418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lastRenderedPageBreak/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5D1C3FE7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1FCC5C7C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4DD3C60D" w14:textId="77777777" w:rsidTr="00DC336F">
        <w:tc>
          <w:tcPr>
            <w:tcW w:w="2551" w:type="dxa"/>
            <w:shd w:val="clear" w:color="auto" w:fill="auto"/>
            <w:vAlign w:val="center"/>
          </w:tcPr>
          <w:p w14:paraId="7E04B32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55A8CA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E2CC8BF" w14:textId="77777777" w:rsidTr="00DC336F">
        <w:tc>
          <w:tcPr>
            <w:tcW w:w="2551" w:type="dxa"/>
            <w:shd w:val="clear" w:color="auto" w:fill="auto"/>
            <w:vAlign w:val="center"/>
          </w:tcPr>
          <w:p w14:paraId="5061CE9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33E757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D5F3456" w14:textId="77777777" w:rsidTr="00DC336F">
        <w:tc>
          <w:tcPr>
            <w:tcW w:w="2551" w:type="dxa"/>
            <w:shd w:val="clear" w:color="auto" w:fill="auto"/>
            <w:vAlign w:val="center"/>
          </w:tcPr>
          <w:p w14:paraId="371E068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15EE2DC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5DE4515" w14:textId="77777777" w:rsidTr="00DC336F">
        <w:tc>
          <w:tcPr>
            <w:tcW w:w="2551" w:type="dxa"/>
            <w:shd w:val="clear" w:color="auto" w:fill="auto"/>
            <w:vAlign w:val="center"/>
          </w:tcPr>
          <w:p w14:paraId="7867A98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3BE045B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B0D0FCB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1F23BE6F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394D5A14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67857C1E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06F7765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sectPr w:rsidR="00BC4F99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16509" w14:textId="77777777" w:rsidR="001B421C" w:rsidRDefault="001B421C" w:rsidP="00FF57EE">
      <w:r>
        <w:separator/>
      </w:r>
    </w:p>
  </w:endnote>
  <w:endnote w:type="continuationSeparator" w:id="0">
    <w:p w14:paraId="4948B079" w14:textId="77777777" w:rsidR="001B421C" w:rsidRDefault="001B421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12D1E" w14:textId="77777777" w:rsidR="00C56418" w:rsidRDefault="00C564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96B03" w14:textId="77777777" w:rsidR="00C56418" w:rsidRDefault="00C564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BCB5" w14:textId="77777777" w:rsidR="00C56418" w:rsidRDefault="00C564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F0DD5" w14:textId="77777777" w:rsidR="001B421C" w:rsidRDefault="001B421C" w:rsidP="00FF57EE">
      <w:r>
        <w:separator/>
      </w:r>
    </w:p>
  </w:footnote>
  <w:footnote w:type="continuationSeparator" w:id="0">
    <w:p w14:paraId="3F431D4B" w14:textId="77777777" w:rsidR="001B421C" w:rsidRDefault="001B421C" w:rsidP="00FF57EE">
      <w:r>
        <w:continuationSeparator/>
      </w:r>
    </w:p>
  </w:footnote>
  <w:footnote w:id="1">
    <w:p w14:paraId="0EAAAA76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445A19EE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FA1879E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2DC8F2B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26D2522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10367242" w14:textId="77777777" w:rsidR="00C56418" w:rsidRDefault="00C56418" w:rsidP="00C5641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E70AE" w14:textId="77777777" w:rsidR="00C56418" w:rsidRDefault="00C564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8FF3B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C56418">
      <w:rPr>
        <w:sz w:val="20"/>
        <w:szCs w:val="20"/>
      </w:rPr>
      <w:t>ZP/1/2021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BA1DC" w14:textId="77777777" w:rsidR="00C56418" w:rsidRDefault="00C564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5641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99" w:hanging="360"/>
      </w:pPr>
    </w:lvl>
    <w:lvl w:ilvl="2" w:tplc="0415001B">
      <w:start w:val="1"/>
      <w:numFmt w:val="lowerRoman"/>
      <w:lvlText w:val="%3."/>
      <w:lvlJc w:val="right"/>
      <w:pPr>
        <w:ind w:left="2519" w:hanging="180"/>
      </w:pPr>
    </w:lvl>
    <w:lvl w:ilvl="3" w:tplc="0415000F">
      <w:start w:val="1"/>
      <w:numFmt w:val="decimal"/>
      <w:lvlText w:val="%4."/>
      <w:lvlJc w:val="left"/>
      <w:pPr>
        <w:ind w:left="3239" w:hanging="360"/>
      </w:pPr>
    </w:lvl>
    <w:lvl w:ilvl="4" w:tplc="04150019">
      <w:start w:val="1"/>
      <w:numFmt w:val="lowerLetter"/>
      <w:lvlText w:val="%5."/>
      <w:lvlJc w:val="left"/>
      <w:pPr>
        <w:ind w:left="3959" w:hanging="360"/>
      </w:pPr>
    </w:lvl>
    <w:lvl w:ilvl="5" w:tplc="0415001B">
      <w:start w:val="1"/>
      <w:numFmt w:val="lowerRoman"/>
      <w:lvlText w:val="%6."/>
      <w:lvlJc w:val="right"/>
      <w:pPr>
        <w:ind w:left="4679" w:hanging="180"/>
      </w:pPr>
    </w:lvl>
    <w:lvl w:ilvl="6" w:tplc="0415000F">
      <w:start w:val="1"/>
      <w:numFmt w:val="decimal"/>
      <w:lvlText w:val="%7."/>
      <w:lvlJc w:val="left"/>
      <w:pPr>
        <w:ind w:left="5399" w:hanging="360"/>
      </w:pPr>
    </w:lvl>
    <w:lvl w:ilvl="7" w:tplc="04150019">
      <w:start w:val="1"/>
      <w:numFmt w:val="lowerLetter"/>
      <w:lvlText w:val="%8."/>
      <w:lvlJc w:val="left"/>
      <w:pPr>
        <w:ind w:left="6119" w:hanging="360"/>
      </w:pPr>
    </w:lvl>
    <w:lvl w:ilvl="8" w:tplc="0415001B">
      <w:start w:val="1"/>
      <w:numFmt w:val="lowerRoman"/>
      <w:lvlText w:val="%9."/>
      <w:lvlJc w:val="right"/>
      <w:pPr>
        <w:ind w:left="6839" w:hanging="180"/>
      </w:pPr>
    </w:lvl>
  </w:abstractNum>
  <w:abstractNum w:abstractNumId="1" w15:restartNumberingAfterBreak="0">
    <w:nsid w:val="11D373E2"/>
    <w:multiLevelType w:val="hybridMultilevel"/>
    <w:tmpl w:val="0D7CBD80"/>
    <w:lvl w:ilvl="0" w:tplc="23DAEC8A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2A3855D0"/>
    <w:multiLevelType w:val="hybridMultilevel"/>
    <w:tmpl w:val="04C8DD0C"/>
    <w:lvl w:ilvl="0" w:tplc="A94C4D4E">
      <w:start w:val="3"/>
      <w:numFmt w:val="upperLetter"/>
      <w:lvlText w:val="%1)"/>
      <w:lvlJc w:val="left"/>
      <w:pPr>
        <w:ind w:left="10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" w15:restartNumberingAfterBreak="0">
    <w:nsid w:val="2AAB1BC9"/>
    <w:multiLevelType w:val="hybridMultilevel"/>
    <w:tmpl w:val="0D7CBD80"/>
    <w:lvl w:ilvl="0" w:tplc="23DAEC8A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4" w15:restartNumberingAfterBreak="0">
    <w:nsid w:val="38DC0FA8"/>
    <w:multiLevelType w:val="hybridMultilevel"/>
    <w:tmpl w:val="0D7CBD80"/>
    <w:lvl w:ilvl="0" w:tplc="23DAEC8A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5" w15:restartNumberingAfterBreak="0">
    <w:nsid w:val="467C473D"/>
    <w:multiLevelType w:val="hybridMultilevel"/>
    <w:tmpl w:val="0D7CBD80"/>
    <w:lvl w:ilvl="0" w:tplc="23DAEC8A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6" w15:restartNumberingAfterBreak="0">
    <w:nsid w:val="516B37D4"/>
    <w:multiLevelType w:val="hybridMultilevel"/>
    <w:tmpl w:val="0D7CBD80"/>
    <w:lvl w:ilvl="0" w:tplc="23DAEC8A">
      <w:start w:val="3"/>
      <w:numFmt w:val="lowerLetter"/>
      <w:lvlText w:val="%1)"/>
      <w:lvlJc w:val="left"/>
      <w:pPr>
        <w:ind w:left="10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7" w15:restartNumberingAfterBreak="0">
    <w:nsid w:val="52914D8B"/>
    <w:multiLevelType w:val="hybridMultilevel"/>
    <w:tmpl w:val="0D7CBD80"/>
    <w:lvl w:ilvl="0" w:tplc="23DAEC8A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E4368E9"/>
    <w:multiLevelType w:val="hybridMultilevel"/>
    <w:tmpl w:val="0D7CBD80"/>
    <w:lvl w:ilvl="0" w:tplc="23DAEC8A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C4A76"/>
    <w:multiLevelType w:val="hybridMultilevel"/>
    <w:tmpl w:val="0D7CBD80"/>
    <w:lvl w:ilvl="0" w:tplc="23DAEC8A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13"/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12"/>
  </w:num>
  <w:num w:numId="12">
    <w:abstractNumId w:val="9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464"/>
    <w:rsid w:val="00021EB4"/>
    <w:rsid w:val="001063D3"/>
    <w:rsid w:val="0011500F"/>
    <w:rsid w:val="001302A8"/>
    <w:rsid w:val="00137B5B"/>
    <w:rsid w:val="001B421C"/>
    <w:rsid w:val="001C7D84"/>
    <w:rsid w:val="001D6E3F"/>
    <w:rsid w:val="002214DB"/>
    <w:rsid w:val="00267D1F"/>
    <w:rsid w:val="002E612D"/>
    <w:rsid w:val="00355CEB"/>
    <w:rsid w:val="00374817"/>
    <w:rsid w:val="003B769C"/>
    <w:rsid w:val="0040289E"/>
    <w:rsid w:val="004556CE"/>
    <w:rsid w:val="0047349A"/>
    <w:rsid w:val="004B78C1"/>
    <w:rsid w:val="004C52D3"/>
    <w:rsid w:val="004D5A42"/>
    <w:rsid w:val="00525EFF"/>
    <w:rsid w:val="005844F6"/>
    <w:rsid w:val="005B260B"/>
    <w:rsid w:val="005F6F5F"/>
    <w:rsid w:val="006B63D6"/>
    <w:rsid w:val="006C641D"/>
    <w:rsid w:val="006D09E0"/>
    <w:rsid w:val="007001AA"/>
    <w:rsid w:val="00734D49"/>
    <w:rsid w:val="007D475B"/>
    <w:rsid w:val="007E331F"/>
    <w:rsid w:val="009312B4"/>
    <w:rsid w:val="0097776D"/>
    <w:rsid w:val="00983D1D"/>
    <w:rsid w:val="009D75A8"/>
    <w:rsid w:val="00A50E18"/>
    <w:rsid w:val="00AA39D6"/>
    <w:rsid w:val="00AB0D4A"/>
    <w:rsid w:val="00AE2ACB"/>
    <w:rsid w:val="00AF4AC3"/>
    <w:rsid w:val="00B40CEE"/>
    <w:rsid w:val="00B47637"/>
    <w:rsid w:val="00B5501A"/>
    <w:rsid w:val="00B64666"/>
    <w:rsid w:val="00B9086B"/>
    <w:rsid w:val="00BC4F99"/>
    <w:rsid w:val="00BE3BFB"/>
    <w:rsid w:val="00C22F7D"/>
    <w:rsid w:val="00C516B4"/>
    <w:rsid w:val="00C56418"/>
    <w:rsid w:val="00CE3AE6"/>
    <w:rsid w:val="00D06D03"/>
    <w:rsid w:val="00D26956"/>
    <w:rsid w:val="00D554C7"/>
    <w:rsid w:val="00D86812"/>
    <w:rsid w:val="00DC336F"/>
    <w:rsid w:val="00E86464"/>
    <w:rsid w:val="00ED6980"/>
    <w:rsid w:val="00F134D5"/>
    <w:rsid w:val="00F31EAC"/>
    <w:rsid w:val="00F72723"/>
    <w:rsid w:val="00FA7A3F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7A68C0"/>
  <w15:chartTrackingRefBased/>
  <w15:docId w15:val="{FFAD03FE-A8FC-4033-9D89-BD52F1D7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A7A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7A3F"/>
    <w:rPr>
      <w:rFonts w:ascii="Segoe UI" w:eastAsia="Times New Roman" w:hAnsi="Segoe UI" w:cs="Segoe UI"/>
      <w:sz w:val="18"/>
      <w:szCs w:val="18"/>
    </w:rPr>
  </w:style>
  <w:style w:type="paragraph" w:customStyle="1" w:styleId="Zawartotabeli">
    <w:name w:val="Zawartość tabeli"/>
    <w:basedOn w:val="Normalny"/>
    <w:rsid w:val="00F72723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F72723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10065-F676-4651-9A99-781336F52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6</Pages>
  <Words>1502</Words>
  <Characters>9014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6</cp:revision>
  <cp:lastPrinted>2021-05-07T09:02:00Z</cp:lastPrinted>
  <dcterms:created xsi:type="dcterms:W3CDTF">2021-05-12T10:45:00Z</dcterms:created>
  <dcterms:modified xsi:type="dcterms:W3CDTF">2021-05-14T08:52:00Z</dcterms:modified>
</cp:coreProperties>
</file>