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F458E" w14:textId="77777777" w:rsidR="006A5DF1" w:rsidRDefault="001A6BFF" w:rsidP="006A5DF1">
      <w:pPr>
        <w:spacing w:after="240"/>
        <w:jc w:val="right"/>
        <w:rPr>
          <w:sz w:val="22"/>
          <w:szCs w:val="22"/>
        </w:rPr>
      </w:pPr>
      <w:r w:rsidRPr="001A6BF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163056">
        <w:rPr>
          <w:sz w:val="22"/>
          <w:szCs w:val="22"/>
        </w:rPr>
        <w:t>2021-05-14</w:t>
      </w:r>
    </w:p>
    <w:p w14:paraId="60EC21F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DDEEDB8" w14:textId="77777777" w:rsidR="001A6BFF" w:rsidRPr="001A6BFF" w:rsidRDefault="001A6BFF" w:rsidP="006A5DF1">
      <w:pPr>
        <w:rPr>
          <w:b/>
          <w:bCs/>
          <w:sz w:val="22"/>
          <w:szCs w:val="22"/>
        </w:rPr>
      </w:pPr>
      <w:r w:rsidRPr="001A6BFF">
        <w:rPr>
          <w:b/>
          <w:bCs/>
          <w:sz w:val="22"/>
          <w:szCs w:val="22"/>
        </w:rPr>
        <w:t>Akademia Górniczo - Hutnicza</w:t>
      </w:r>
    </w:p>
    <w:p w14:paraId="4C529D82" w14:textId="77777777" w:rsidR="001A6BFF" w:rsidRPr="001A6BFF" w:rsidRDefault="001A6BFF" w:rsidP="006A5DF1">
      <w:pPr>
        <w:rPr>
          <w:b/>
          <w:bCs/>
          <w:sz w:val="22"/>
          <w:szCs w:val="22"/>
        </w:rPr>
      </w:pPr>
      <w:r w:rsidRPr="001A6BFF">
        <w:rPr>
          <w:b/>
          <w:bCs/>
          <w:sz w:val="22"/>
          <w:szCs w:val="22"/>
        </w:rPr>
        <w:t>im. Stanisława Staszica w Krakowie</w:t>
      </w:r>
    </w:p>
    <w:p w14:paraId="18717320" w14:textId="77777777" w:rsidR="006A5DF1" w:rsidRPr="00D91931" w:rsidRDefault="001A6BFF" w:rsidP="006A5DF1">
      <w:pPr>
        <w:rPr>
          <w:b/>
          <w:bCs/>
          <w:sz w:val="22"/>
          <w:szCs w:val="22"/>
        </w:rPr>
      </w:pPr>
      <w:r w:rsidRPr="001A6BFF">
        <w:rPr>
          <w:b/>
          <w:bCs/>
          <w:sz w:val="22"/>
          <w:szCs w:val="22"/>
        </w:rPr>
        <w:t>Dział Zamówień Publicznych</w:t>
      </w:r>
    </w:p>
    <w:p w14:paraId="535A3F82" w14:textId="77777777" w:rsidR="006A5DF1" w:rsidRPr="00BD5546" w:rsidRDefault="001A6BFF" w:rsidP="006A5DF1">
      <w:pPr>
        <w:rPr>
          <w:sz w:val="22"/>
          <w:szCs w:val="22"/>
        </w:rPr>
      </w:pPr>
      <w:r w:rsidRPr="001A6BF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A6BFF">
        <w:rPr>
          <w:sz w:val="22"/>
          <w:szCs w:val="22"/>
        </w:rPr>
        <w:t>30</w:t>
      </w:r>
    </w:p>
    <w:p w14:paraId="4843307F" w14:textId="77777777" w:rsidR="006A5DF1" w:rsidRPr="00BD5546" w:rsidRDefault="001A6BFF" w:rsidP="006A5DF1">
      <w:pPr>
        <w:rPr>
          <w:sz w:val="22"/>
          <w:szCs w:val="22"/>
        </w:rPr>
      </w:pPr>
      <w:r w:rsidRPr="001A6BF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A6BFF">
        <w:rPr>
          <w:sz w:val="22"/>
          <w:szCs w:val="22"/>
        </w:rPr>
        <w:t>Kraków</w:t>
      </w:r>
    </w:p>
    <w:p w14:paraId="54A862E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75843" w14:textId="75F1A2D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905B6">
        <w:rPr>
          <w:sz w:val="22"/>
          <w:szCs w:val="22"/>
        </w:rPr>
        <w:t>Pismo:</w:t>
      </w:r>
      <w:r w:rsidRPr="006905B6">
        <w:rPr>
          <w:b/>
          <w:bCs/>
          <w:sz w:val="22"/>
          <w:szCs w:val="22"/>
        </w:rPr>
        <w:t xml:space="preserve"> </w:t>
      </w:r>
      <w:r w:rsidR="006905B6" w:rsidRPr="006905B6">
        <w:rPr>
          <w:bCs/>
          <w:sz w:val="22"/>
          <w:szCs w:val="22"/>
        </w:rPr>
        <w:t>KC-zp.272-1</w:t>
      </w:r>
      <w:r w:rsidR="005B5771">
        <w:rPr>
          <w:bCs/>
          <w:sz w:val="22"/>
          <w:szCs w:val="22"/>
        </w:rPr>
        <w:t>62</w:t>
      </w:r>
      <w:r w:rsidR="006905B6" w:rsidRPr="006905B6">
        <w:rPr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14:paraId="7831F77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EEF34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F8F35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9C420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69EA08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8015C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CF8359" w14:textId="146C49A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905B6">
        <w:rPr>
          <w:rFonts w:ascii="Times New Roman" w:hAnsi="Times New Roman"/>
          <w:szCs w:val="28"/>
        </w:rPr>
        <w:t xml:space="preserve">  </w:t>
      </w:r>
    </w:p>
    <w:p w14:paraId="4DEEDF4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A6BFF" w:rsidRPr="001A6BF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163056" w:rsidRPr="00163056">
        <w:rPr>
          <w:b/>
          <w:sz w:val="22"/>
          <w:szCs w:val="22"/>
        </w:rPr>
        <w:t>p</w:t>
      </w:r>
      <w:r w:rsidR="00163056" w:rsidRPr="00163056">
        <w:rPr>
          <w:b/>
          <w:bCs/>
          <w:sz w:val="22"/>
          <w:szCs w:val="22"/>
        </w:rPr>
        <w:t>rzebudowę laboratorium Badań Materiałów i Procesów Wytwarzania wraz   z remontem laboratorium nr 11Hb i 9 Ha w hali H-B3B4 - KC-zp.272-162/21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6BFF" w:rsidRPr="001A6BFF">
        <w:rPr>
          <w:b/>
          <w:sz w:val="22"/>
          <w:szCs w:val="22"/>
        </w:rPr>
        <w:t>KC-zp.272-1</w:t>
      </w:r>
      <w:r w:rsidR="00163056">
        <w:rPr>
          <w:b/>
          <w:sz w:val="22"/>
          <w:szCs w:val="22"/>
        </w:rPr>
        <w:t>62</w:t>
      </w:r>
      <w:r w:rsidR="001A6BFF" w:rsidRPr="001A6BFF">
        <w:rPr>
          <w:b/>
          <w:sz w:val="22"/>
          <w:szCs w:val="22"/>
        </w:rPr>
        <w:t>/21</w:t>
      </w:r>
      <w:r w:rsidRPr="006A5DF1">
        <w:rPr>
          <w:b/>
          <w:sz w:val="22"/>
          <w:szCs w:val="22"/>
        </w:rPr>
        <w:t>.</w:t>
      </w:r>
    </w:p>
    <w:p w14:paraId="5FF94B03" w14:textId="77777777" w:rsidR="0012774F" w:rsidRPr="006A5DF1" w:rsidRDefault="001A6BFF" w:rsidP="00D8461B">
      <w:pPr>
        <w:spacing w:after="240" w:line="276" w:lineRule="auto"/>
        <w:jc w:val="both"/>
        <w:rPr>
          <w:sz w:val="22"/>
          <w:szCs w:val="22"/>
        </w:rPr>
      </w:pPr>
      <w:r w:rsidRPr="001A6BF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A6BF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6BFF" w:rsidRPr="006A5DF1" w14:paraId="5883AF11" w14:textId="77777777" w:rsidTr="00163056">
        <w:tc>
          <w:tcPr>
            <w:tcW w:w="9356" w:type="dxa"/>
            <w:shd w:val="clear" w:color="auto" w:fill="auto"/>
          </w:tcPr>
          <w:p w14:paraId="79BF9B36" w14:textId="77777777" w:rsidR="001A6BFF" w:rsidRDefault="006905B6" w:rsidP="00466D23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905B6">
              <w:rPr>
                <w:b/>
                <w:sz w:val="22"/>
                <w:szCs w:val="22"/>
              </w:rPr>
              <w:t>Treść zapytań i odpowiedzi brzmi następująco:</w:t>
            </w:r>
          </w:p>
          <w:p w14:paraId="46B260C0" w14:textId="77777777" w:rsidR="00163056" w:rsidRDefault="00163056" w:rsidP="00466D23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44368296" w14:textId="77777777" w:rsidR="00163056" w:rsidRPr="00163056" w:rsidRDefault="00163056" w:rsidP="00163056">
            <w:pPr>
              <w:pStyle w:val="Zwykytekst"/>
              <w:numPr>
                <w:ilvl w:val="0"/>
                <w:numId w:val="8"/>
              </w:numPr>
              <w:ind w:left="426"/>
              <w:rPr>
                <w:rFonts w:ascii="Times New Roman" w:hAnsi="Times New Roman"/>
                <w:szCs w:val="22"/>
                <w:u w:val="single"/>
              </w:rPr>
            </w:pPr>
            <w:r w:rsidRPr="00163056">
              <w:rPr>
                <w:rFonts w:ascii="Times New Roman" w:hAnsi="Times New Roman"/>
                <w:szCs w:val="22"/>
              </w:rPr>
              <w:t>Zwracamy się z prośbą o udostępnienie opisu technicznego instalacji sanitarnych dla zadania nr 1, ponieważ w załączonej dokumentacji umieszczone są tylko rysunki</w:t>
            </w:r>
          </w:p>
          <w:p w14:paraId="7A3C905A" w14:textId="77777777" w:rsidR="00163056" w:rsidRPr="00163056" w:rsidRDefault="00163056" w:rsidP="00163056">
            <w:pPr>
              <w:pStyle w:val="Zwykytekst"/>
              <w:rPr>
                <w:rFonts w:ascii="Times New Roman" w:hAnsi="Times New Roman"/>
                <w:szCs w:val="22"/>
                <w:u w:val="single"/>
              </w:rPr>
            </w:pPr>
          </w:p>
          <w:p w14:paraId="007AC110" w14:textId="77777777" w:rsidR="00163056" w:rsidRPr="00163056" w:rsidRDefault="00163056" w:rsidP="00163056">
            <w:pPr>
              <w:numPr>
                <w:ilvl w:val="0"/>
                <w:numId w:val="8"/>
              </w:numPr>
              <w:spacing w:line="245" w:lineRule="auto"/>
              <w:ind w:left="426" w:right="100" w:hanging="426"/>
              <w:jc w:val="both"/>
              <w:rPr>
                <w:rFonts w:eastAsia="Calibri"/>
                <w:b/>
                <w:sz w:val="22"/>
                <w:szCs w:val="22"/>
              </w:rPr>
            </w:pPr>
            <w:r w:rsidRPr="00163056">
              <w:rPr>
                <w:sz w:val="22"/>
                <w:szCs w:val="22"/>
              </w:rPr>
              <w:t>Prosimy o udostępnienie opisu technicznego instalacji sanitarnych.</w:t>
            </w:r>
          </w:p>
          <w:p w14:paraId="004D39BD" w14:textId="77777777" w:rsidR="00163056" w:rsidRPr="00163056" w:rsidRDefault="00163056" w:rsidP="00163056">
            <w:pPr>
              <w:spacing w:line="245" w:lineRule="auto"/>
              <w:ind w:left="502" w:right="100"/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14:paraId="2DACC09C" w14:textId="77777777" w:rsidR="00163056" w:rsidRPr="00163056" w:rsidRDefault="00163056" w:rsidP="00163056">
            <w:pPr>
              <w:spacing w:line="245" w:lineRule="auto"/>
              <w:ind w:right="100"/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14:paraId="5765E172" w14:textId="71D5448C" w:rsidR="00163056" w:rsidRPr="00163056" w:rsidRDefault="00163056" w:rsidP="00163056">
            <w:pPr>
              <w:spacing w:line="245" w:lineRule="auto"/>
              <w:ind w:right="100"/>
              <w:jc w:val="both"/>
              <w:rPr>
                <w:rFonts w:eastAsia="Calibri"/>
                <w:b/>
                <w:sz w:val="22"/>
                <w:szCs w:val="22"/>
              </w:rPr>
            </w:pPr>
            <w:r w:rsidRPr="00163056">
              <w:rPr>
                <w:rFonts w:eastAsia="Calibri"/>
                <w:b/>
                <w:sz w:val="22"/>
                <w:szCs w:val="22"/>
              </w:rPr>
              <w:t xml:space="preserve">Odp.: </w:t>
            </w:r>
            <w:proofErr w:type="spellStart"/>
            <w:r w:rsidR="005B5771">
              <w:rPr>
                <w:rFonts w:eastAsia="Calibri"/>
                <w:b/>
                <w:sz w:val="22"/>
                <w:szCs w:val="22"/>
              </w:rPr>
              <w:t>zapyt</w:t>
            </w:r>
            <w:proofErr w:type="spellEnd"/>
            <w:r w:rsidRPr="00163056">
              <w:rPr>
                <w:rFonts w:eastAsia="Calibri"/>
                <w:b/>
                <w:sz w:val="22"/>
                <w:szCs w:val="22"/>
              </w:rPr>
              <w:t>. 1 i 2  Zamawiający</w:t>
            </w:r>
            <w:r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CD094B">
              <w:rPr>
                <w:rFonts w:eastAsia="Calibri"/>
                <w:b/>
                <w:sz w:val="22"/>
                <w:szCs w:val="22"/>
              </w:rPr>
              <w:t xml:space="preserve">opis </w:t>
            </w:r>
            <w:r>
              <w:rPr>
                <w:rFonts w:eastAsia="Calibri"/>
                <w:b/>
                <w:sz w:val="22"/>
                <w:szCs w:val="22"/>
              </w:rPr>
              <w:t>projekt</w:t>
            </w:r>
            <w:r w:rsidR="00CD094B">
              <w:rPr>
                <w:rFonts w:eastAsia="Calibri"/>
                <w:b/>
                <w:sz w:val="22"/>
                <w:szCs w:val="22"/>
              </w:rPr>
              <w:t>u</w:t>
            </w:r>
            <w:r>
              <w:rPr>
                <w:rFonts w:eastAsia="Calibri"/>
                <w:b/>
                <w:sz w:val="22"/>
                <w:szCs w:val="22"/>
              </w:rPr>
              <w:t xml:space="preserve"> instalacji sanitarnych</w:t>
            </w:r>
            <w:r w:rsidRPr="00163056">
              <w:rPr>
                <w:rFonts w:eastAsia="Calibri"/>
                <w:b/>
                <w:sz w:val="22"/>
                <w:szCs w:val="22"/>
              </w:rPr>
              <w:t xml:space="preserve"> umieszcza pod linkiem:</w:t>
            </w:r>
          </w:p>
          <w:p w14:paraId="7A86AC66" w14:textId="77777777" w:rsidR="00163056" w:rsidRPr="00163056" w:rsidRDefault="00D434FC" w:rsidP="00163056">
            <w:pPr>
              <w:spacing w:line="245" w:lineRule="auto"/>
              <w:ind w:right="100"/>
              <w:jc w:val="both"/>
              <w:rPr>
                <w:rFonts w:eastAsia="Calibri"/>
                <w:b/>
                <w:sz w:val="22"/>
                <w:szCs w:val="22"/>
              </w:rPr>
            </w:pPr>
            <w:hyperlink r:id="rId7" w:tgtFrame="_blank" w:history="1">
              <w:r w:rsidR="00163056" w:rsidRPr="00163056">
                <w:rPr>
                  <w:color w:val="0000FF"/>
                  <w:sz w:val="22"/>
                  <w:szCs w:val="22"/>
                  <w:u w:val="single"/>
                </w:rPr>
                <w:t>http://di.adm.agh.edu.pl/przetargi/di/kn/Przebudowa_oraz_remont_HB3-B4_uzupelnienie.zip</w:t>
              </w:r>
            </w:hyperlink>
          </w:p>
          <w:p w14:paraId="1B90CB07" w14:textId="77777777" w:rsidR="00163056" w:rsidRPr="00163056" w:rsidRDefault="00163056" w:rsidP="00466D23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1CC99CB1" w14:textId="77777777" w:rsidR="00163056" w:rsidRPr="00163056" w:rsidRDefault="00163056" w:rsidP="00466D23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7D8D0146" w14:textId="77777777" w:rsidR="00163056" w:rsidRDefault="00163056" w:rsidP="00466D23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2576C581" w14:textId="77777777" w:rsidR="006905B6" w:rsidRPr="001A6BFF" w:rsidRDefault="006905B6" w:rsidP="00163056">
            <w:pPr>
              <w:spacing w:after="160" w:line="259" w:lineRule="auto"/>
              <w:rPr>
                <w:sz w:val="22"/>
                <w:szCs w:val="22"/>
                <w:highlight w:val="darkGray"/>
              </w:rPr>
            </w:pPr>
          </w:p>
        </w:tc>
      </w:tr>
    </w:tbl>
    <w:p w14:paraId="4EE00AC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40A217B" w14:textId="77777777" w:rsidR="006D4AB3" w:rsidRDefault="006905B6" w:rsidP="006905B6">
      <w:pPr>
        <w:spacing w:before="120" w:after="120" w:line="360" w:lineRule="auto"/>
        <w:ind w:left="7080"/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14:paraId="13B30D1B" w14:textId="77777777" w:rsidR="006905B6" w:rsidRDefault="006905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p w14:paraId="570A78BC" w14:textId="77777777" w:rsidR="006905B6" w:rsidRPr="006A5DF1" w:rsidRDefault="006905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905B6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484DB" w14:textId="77777777" w:rsidR="00D434FC" w:rsidRDefault="00D434FC">
      <w:r>
        <w:separator/>
      </w:r>
    </w:p>
  </w:endnote>
  <w:endnote w:type="continuationSeparator" w:id="0">
    <w:p w14:paraId="0615C5EF" w14:textId="77777777" w:rsidR="00D434FC" w:rsidRDefault="00D43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88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84C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ED763" w14:textId="77777777" w:rsidR="006D4AB3" w:rsidRDefault="003B487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056BA7" wp14:editId="5EFF8AE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AD80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0A59C27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E60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18FB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65E538" w14:textId="77777777" w:rsidR="006D4AB3" w:rsidRDefault="006D4AB3">
    <w:pPr>
      <w:pStyle w:val="Stopka"/>
      <w:tabs>
        <w:tab w:val="clear" w:pos="4536"/>
        <w:tab w:val="left" w:pos="6237"/>
      </w:tabs>
    </w:pPr>
  </w:p>
  <w:p w14:paraId="421767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7CB6D" w14:textId="77777777" w:rsidR="00D434FC" w:rsidRDefault="00D434FC">
      <w:r>
        <w:separator/>
      </w:r>
    </w:p>
  </w:footnote>
  <w:footnote w:type="continuationSeparator" w:id="0">
    <w:p w14:paraId="5AC2D248" w14:textId="77777777" w:rsidR="00D434FC" w:rsidRDefault="00D43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332C" w14:textId="77777777" w:rsidR="001A6BFF" w:rsidRDefault="001A6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A78CF" w14:textId="77777777" w:rsidR="001A6BFF" w:rsidRDefault="001A6B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8F4C1" w14:textId="77777777" w:rsidR="001A6BFF" w:rsidRDefault="001A6B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3F6D33"/>
    <w:multiLevelType w:val="hybridMultilevel"/>
    <w:tmpl w:val="F3F22DEC"/>
    <w:lvl w:ilvl="0" w:tplc="1E70F7C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FE1"/>
    <w:rsid w:val="00031374"/>
    <w:rsid w:val="000A1097"/>
    <w:rsid w:val="000E2A8F"/>
    <w:rsid w:val="0012774F"/>
    <w:rsid w:val="00144B7A"/>
    <w:rsid w:val="00163056"/>
    <w:rsid w:val="00180C6E"/>
    <w:rsid w:val="001A6BFF"/>
    <w:rsid w:val="0029606A"/>
    <w:rsid w:val="003B487E"/>
    <w:rsid w:val="00457C78"/>
    <w:rsid w:val="004848F3"/>
    <w:rsid w:val="004A75F2"/>
    <w:rsid w:val="005144A9"/>
    <w:rsid w:val="00520165"/>
    <w:rsid w:val="005B1B08"/>
    <w:rsid w:val="005B5771"/>
    <w:rsid w:val="00632C3C"/>
    <w:rsid w:val="00662BDB"/>
    <w:rsid w:val="006905B6"/>
    <w:rsid w:val="006A5DF1"/>
    <w:rsid w:val="006B7198"/>
    <w:rsid w:val="006D4AB3"/>
    <w:rsid w:val="006F3B81"/>
    <w:rsid w:val="007D7198"/>
    <w:rsid w:val="00870F9F"/>
    <w:rsid w:val="008804B6"/>
    <w:rsid w:val="00883FE1"/>
    <w:rsid w:val="00897AB0"/>
    <w:rsid w:val="008A3553"/>
    <w:rsid w:val="00A905AC"/>
    <w:rsid w:val="00BA6584"/>
    <w:rsid w:val="00BE7BFD"/>
    <w:rsid w:val="00C370F2"/>
    <w:rsid w:val="00C44EEC"/>
    <w:rsid w:val="00C5233E"/>
    <w:rsid w:val="00CD094B"/>
    <w:rsid w:val="00D22FFA"/>
    <w:rsid w:val="00D434FC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F328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EC84B3"/>
  <w15:chartTrackingRefBased/>
  <w15:docId w15:val="{476B6F4E-F26F-4CD5-936B-DF714776E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163056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63056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Przebudowa_oraz_remont_HB3-B4_uzupelnienie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Joasia Cwiertnia</cp:lastModifiedBy>
  <cp:revision>6</cp:revision>
  <cp:lastPrinted>2001-02-10T14:28:00Z</cp:lastPrinted>
  <dcterms:created xsi:type="dcterms:W3CDTF">2021-05-14T05:56:00Z</dcterms:created>
  <dcterms:modified xsi:type="dcterms:W3CDTF">2021-05-14T06:16:00Z</dcterms:modified>
</cp:coreProperties>
</file>