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7A1" w:rsidRPr="00A7226F" w:rsidRDefault="00D757A1" w:rsidP="00D757A1">
      <w:pPr>
        <w:rPr>
          <w:b/>
          <w:bCs/>
          <w:sz w:val="24"/>
          <w:szCs w:val="24"/>
        </w:rPr>
      </w:pPr>
      <w:bookmarkStart w:id="0" w:name="_Hlk52197885"/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D757A1" w:rsidRPr="00A7226F" w:rsidRDefault="00D757A1" w:rsidP="00D757A1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D757A1" w:rsidRPr="00A7226F" w:rsidRDefault="00D757A1" w:rsidP="00D757A1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D757A1" w:rsidRDefault="00D757A1" w:rsidP="00D757A1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05</w:t>
      </w:r>
      <w:r w:rsidRPr="00E412D5">
        <w:rPr>
          <w:sz w:val="24"/>
        </w:rPr>
        <w:t>-</w:t>
      </w:r>
      <w:r>
        <w:rPr>
          <w:sz w:val="24"/>
        </w:rPr>
        <w:t>13</w:t>
      </w:r>
    </w:p>
    <w:p w:rsidR="00D757A1" w:rsidRDefault="00D757A1" w:rsidP="00D757A1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03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D757A1" w:rsidRDefault="00D757A1" w:rsidP="00D757A1">
      <w:pPr>
        <w:spacing w:after="240"/>
        <w:jc w:val="right"/>
        <w:rPr>
          <w:sz w:val="22"/>
          <w:szCs w:val="22"/>
        </w:rPr>
      </w:pPr>
    </w:p>
    <w:p w:rsidR="00D757A1" w:rsidRDefault="00D757A1" w:rsidP="00D757A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757A1" w:rsidRPr="00A80738" w:rsidRDefault="00D757A1" w:rsidP="00D757A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D757A1" w:rsidRDefault="00D757A1" w:rsidP="00D757A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D757A1" w:rsidRDefault="00D757A1" w:rsidP="00D757A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D757A1" w:rsidRDefault="00D757A1" w:rsidP="00D757A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D757A1" w:rsidRPr="00D175C4" w:rsidRDefault="00D757A1" w:rsidP="00D757A1">
      <w:pPr>
        <w:jc w:val="both"/>
        <w:rPr>
          <w:b/>
          <w:bCs/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w trybie podstawowym na: </w:t>
      </w:r>
    </w:p>
    <w:p w:rsidR="00D757A1" w:rsidRPr="00340241" w:rsidRDefault="00D757A1" w:rsidP="00D757A1">
      <w:pPr>
        <w:pStyle w:val="Tekstpodstawowywcity"/>
        <w:ind w:firstLine="0"/>
        <w:jc w:val="center"/>
        <w:rPr>
          <w:szCs w:val="24"/>
        </w:rPr>
      </w:pPr>
      <w:r w:rsidRPr="00340241">
        <w:rPr>
          <w:b/>
          <w:szCs w:val="24"/>
        </w:rPr>
        <w:t>Usługa transportu sanitarnego</w:t>
      </w:r>
    </w:p>
    <w:p w:rsidR="00D757A1" w:rsidRPr="00340241" w:rsidRDefault="00D757A1" w:rsidP="00340241">
      <w:pPr>
        <w:jc w:val="both"/>
        <w:rPr>
          <w:sz w:val="24"/>
          <w:szCs w:val="24"/>
        </w:rPr>
      </w:pPr>
    </w:p>
    <w:p w:rsidR="00D757A1" w:rsidRPr="00D175C4" w:rsidRDefault="00D757A1" w:rsidP="00D757A1">
      <w:pPr>
        <w:spacing w:before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>Zamawiający, działając na podstawie art. 22</w:t>
      </w:r>
      <w:r>
        <w:rPr>
          <w:sz w:val="24"/>
          <w:szCs w:val="24"/>
        </w:rPr>
        <w:t>2</w:t>
      </w:r>
      <w:r w:rsidRPr="00D175C4">
        <w:rPr>
          <w:sz w:val="24"/>
          <w:szCs w:val="24"/>
        </w:rPr>
        <w:t xml:space="preserve"> ust. 5 </w:t>
      </w:r>
      <w:r w:rsidRPr="00D175C4">
        <w:rPr>
          <w:bCs/>
          <w:sz w:val="24"/>
          <w:szCs w:val="24"/>
        </w:rPr>
        <w:t>ustawy z dnia 11 września 2019r. Prawo zamówień publicznych</w:t>
      </w:r>
      <w:r w:rsidRPr="00D175C4">
        <w:rPr>
          <w:sz w:val="24"/>
          <w:szCs w:val="24"/>
        </w:rPr>
        <w:t xml:space="preserve"> (Dz.</w:t>
      </w:r>
      <w:r>
        <w:rPr>
          <w:sz w:val="24"/>
          <w:szCs w:val="24"/>
        </w:rPr>
        <w:t xml:space="preserve"> </w:t>
      </w:r>
      <w:r w:rsidRPr="00D175C4">
        <w:rPr>
          <w:sz w:val="24"/>
          <w:szCs w:val="24"/>
        </w:rPr>
        <w:t xml:space="preserve">U. </w:t>
      </w:r>
      <w:r>
        <w:rPr>
          <w:sz w:val="24"/>
          <w:szCs w:val="24"/>
        </w:rPr>
        <w:t xml:space="preserve">2019r. </w:t>
      </w:r>
      <w:r w:rsidRPr="00D175C4">
        <w:rPr>
          <w:sz w:val="24"/>
          <w:szCs w:val="24"/>
        </w:rPr>
        <w:t xml:space="preserve">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</w:t>
      </w:r>
      <w:r w:rsidRPr="00D175C4">
        <w:rPr>
          <w:sz w:val="24"/>
          <w:szCs w:val="24"/>
        </w:rPr>
        <w:t>zm.) udostępnia informację z</w:t>
      </w:r>
      <w:r>
        <w:rPr>
          <w:sz w:val="24"/>
          <w:szCs w:val="24"/>
        </w:rPr>
        <w:t> </w:t>
      </w:r>
      <w:r w:rsidRPr="00D175C4">
        <w:rPr>
          <w:sz w:val="24"/>
          <w:szCs w:val="24"/>
        </w:rPr>
        <w:t>otwarcia ofert.</w:t>
      </w:r>
    </w:p>
    <w:p w:rsidR="00D757A1" w:rsidRPr="00D175C4" w:rsidRDefault="00D757A1" w:rsidP="00D757A1">
      <w:pPr>
        <w:spacing w:before="120" w:after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 xml:space="preserve">Podczas otwarcia ofert, mającego miejsce w dniu </w:t>
      </w:r>
      <w:r w:rsidR="00257CE4">
        <w:rPr>
          <w:sz w:val="24"/>
          <w:szCs w:val="24"/>
        </w:rPr>
        <w:t>13</w:t>
      </w:r>
      <w:r w:rsidRPr="00D175C4">
        <w:rPr>
          <w:sz w:val="24"/>
          <w:szCs w:val="24"/>
        </w:rPr>
        <w:t>/0</w:t>
      </w:r>
      <w:r w:rsidR="00257CE4">
        <w:rPr>
          <w:sz w:val="24"/>
          <w:szCs w:val="24"/>
        </w:rPr>
        <w:t>5</w:t>
      </w:r>
      <w:r w:rsidRPr="00D175C4">
        <w:rPr>
          <w:sz w:val="24"/>
          <w:szCs w:val="24"/>
        </w:rPr>
        <w:t xml:space="preserve">/2021 o godz. 10:15, otwarte zostały oferty następujących </w:t>
      </w:r>
      <w:r>
        <w:rPr>
          <w:sz w:val="24"/>
          <w:szCs w:val="24"/>
        </w:rPr>
        <w:t>W</w:t>
      </w:r>
      <w:r w:rsidRPr="00D175C4">
        <w:rPr>
          <w:sz w:val="24"/>
          <w:szCs w:val="24"/>
        </w:rPr>
        <w:t>ykonawców:</w:t>
      </w:r>
    </w:p>
    <w:p w:rsidR="00A80738" w:rsidRDefault="00A80738" w:rsidP="00340241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678"/>
        <w:gridCol w:w="2835"/>
      </w:tblGrid>
      <w:tr w:rsidR="006B27ED" w:rsidRPr="00075CD0" w:rsidTr="003C30E7">
        <w:tc>
          <w:tcPr>
            <w:tcW w:w="993" w:type="dxa"/>
            <w:shd w:val="clear" w:color="auto" w:fill="auto"/>
            <w:vAlign w:val="center"/>
          </w:tcPr>
          <w:p w:rsidR="006B27ED" w:rsidRPr="00257CE4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257CE4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Nr</w:t>
            </w:r>
            <w:r w:rsidR="00C82837" w:rsidRPr="00257CE4">
              <w:rPr>
                <w:sz w:val="22"/>
                <w:szCs w:val="22"/>
              </w:rPr>
              <w:t xml:space="preserve"> </w:t>
            </w:r>
            <w:r w:rsidRPr="00257CE4">
              <w:rPr>
                <w:sz w:val="22"/>
                <w:szCs w:val="22"/>
              </w:rPr>
              <w:t>zadania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B27ED" w:rsidRPr="00257CE4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Nazwa i adres</w:t>
            </w:r>
            <w:r w:rsidR="00257CE4">
              <w:rPr>
                <w:sz w:val="22"/>
                <w:szCs w:val="22"/>
              </w:rPr>
              <w:t xml:space="preserve"> W</w:t>
            </w:r>
            <w:r w:rsidRPr="00257CE4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7CE4" w:rsidRDefault="006B27ED" w:rsidP="00257CE4">
            <w:pPr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Cena oferty</w:t>
            </w:r>
            <w:r w:rsidR="00257CE4" w:rsidRPr="00257CE4">
              <w:rPr>
                <w:sz w:val="22"/>
                <w:szCs w:val="22"/>
              </w:rPr>
              <w:t xml:space="preserve"> </w:t>
            </w:r>
          </w:p>
          <w:p w:rsidR="006B27ED" w:rsidRPr="00257CE4" w:rsidRDefault="00257CE4" w:rsidP="00257CE4">
            <w:pPr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brutto</w:t>
            </w:r>
          </w:p>
        </w:tc>
      </w:tr>
      <w:tr w:rsidR="00B43267" w:rsidRPr="00075CD0" w:rsidTr="003C30E7">
        <w:tc>
          <w:tcPr>
            <w:tcW w:w="993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B43267" w:rsidRPr="00257CE4" w:rsidRDefault="00B43267" w:rsidP="008D7E0F">
            <w:pPr>
              <w:spacing w:before="40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Unia Bracka Sp.</w:t>
            </w:r>
            <w:r w:rsidR="00340241">
              <w:rPr>
                <w:sz w:val="22"/>
                <w:szCs w:val="22"/>
              </w:rPr>
              <w:t xml:space="preserve"> </w:t>
            </w:r>
            <w:r w:rsidRPr="00257CE4">
              <w:rPr>
                <w:sz w:val="22"/>
                <w:szCs w:val="22"/>
              </w:rPr>
              <w:t>z o.o.</w:t>
            </w:r>
          </w:p>
          <w:p w:rsidR="00B43267" w:rsidRPr="00257CE4" w:rsidRDefault="00B43267" w:rsidP="008D7E0F">
            <w:pPr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 xml:space="preserve">Ks. Ludwika </w:t>
            </w:r>
            <w:proofErr w:type="spellStart"/>
            <w:r w:rsidRPr="00257CE4">
              <w:rPr>
                <w:sz w:val="22"/>
                <w:szCs w:val="22"/>
              </w:rPr>
              <w:t>Tunkla</w:t>
            </w:r>
            <w:proofErr w:type="spellEnd"/>
            <w:r w:rsidRPr="00257CE4">
              <w:rPr>
                <w:sz w:val="22"/>
                <w:szCs w:val="22"/>
              </w:rPr>
              <w:t xml:space="preserve"> 139 </w:t>
            </w:r>
          </w:p>
          <w:p w:rsidR="00B43267" w:rsidRPr="00257CE4" w:rsidRDefault="00B43267" w:rsidP="008D7E0F">
            <w:pPr>
              <w:spacing w:after="120"/>
              <w:jc w:val="both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41-707 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45 450.00 zł</w:t>
            </w:r>
          </w:p>
        </w:tc>
      </w:tr>
      <w:tr w:rsidR="00B43267" w:rsidRPr="00075CD0" w:rsidTr="003C30E7">
        <w:tc>
          <w:tcPr>
            <w:tcW w:w="993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B43267" w:rsidRPr="00257CE4" w:rsidRDefault="00B43267" w:rsidP="008D7E0F">
            <w:pPr>
              <w:spacing w:before="40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Unia Bracka Sp.</w:t>
            </w:r>
            <w:r w:rsidR="00340241">
              <w:rPr>
                <w:sz w:val="22"/>
                <w:szCs w:val="22"/>
              </w:rPr>
              <w:t xml:space="preserve"> </w:t>
            </w:r>
            <w:r w:rsidRPr="00257CE4">
              <w:rPr>
                <w:sz w:val="22"/>
                <w:szCs w:val="22"/>
              </w:rPr>
              <w:t>z o.o.</w:t>
            </w:r>
          </w:p>
          <w:p w:rsidR="00B43267" w:rsidRPr="00257CE4" w:rsidRDefault="00B43267" w:rsidP="008D7E0F">
            <w:pPr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 xml:space="preserve">Ks. Ludwika </w:t>
            </w:r>
            <w:proofErr w:type="spellStart"/>
            <w:r w:rsidRPr="00257CE4">
              <w:rPr>
                <w:sz w:val="22"/>
                <w:szCs w:val="22"/>
              </w:rPr>
              <w:t>Tunkla</w:t>
            </w:r>
            <w:proofErr w:type="spellEnd"/>
            <w:r w:rsidRPr="00257CE4">
              <w:rPr>
                <w:sz w:val="22"/>
                <w:szCs w:val="22"/>
              </w:rPr>
              <w:t xml:space="preserve"> 139 </w:t>
            </w:r>
          </w:p>
          <w:p w:rsidR="00B43267" w:rsidRPr="00257CE4" w:rsidRDefault="00B43267" w:rsidP="008D7E0F">
            <w:pPr>
              <w:spacing w:after="120"/>
              <w:jc w:val="both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41-707 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11 900.00 zł</w:t>
            </w:r>
          </w:p>
        </w:tc>
      </w:tr>
      <w:tr w:rsidR="00B43267" w:rsidRPr="00075CD0" w:rsidTr="003C30E7">
        <w:tc>
          <w:tcPr>
            <w:tcW w:w="993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B43267" w:rsidRPr="00257CE4" w:rsidRDefault="00B43267" w:rsidP="008D7E0F">
            <w:pPr>
              <w:spacing w:before="40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Unia Bracka Sp.</w:t>
            </w:r>
            <w:r w:rsidR="00340241">
              <w:rPr>
                <w:sz w:val="22"/>
                <w:szCs w:val="22"/>
              </w:rPr>
              <w:t xml:space="preserve"> </w:t>
            </w:r>
            <w:r w:rsidRPr="00257CE4">
              <w:rPr>
                <w:sz w:val="22"/>
                <w:szCs w:val="22"/>
              </w:rPr>
              <w:t>z o.o.</w:t>
            </w:r>
          </w:p>
          <w:p w:rsidR="00B43267" w:rsidRPr="00257CE4" w:rsidRDefault="00B43267" w:rsidP="008D7E0F">
            <w:pPr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 xml:space="preserve">Ks. Ludwika </w:t>
            </w:r>
            <w:proofErr w:type="spellStart"/>
            <w:r w:rsidRPr="00257CE4">
              <w:rPr>
                <w:sz w:val="22"/>
                <w:szCs w:val="22"/>
              </w:rPr>
              <w:t>Tunkla</w:t>
            </w:r>
            <w:proofErr w:type="spellEnd"/>
            <w:r w:rsidRPr="00257CE4">
              <w:rPr>
                <w:sz w:val="22"/>
                <w:szCs w:val="22"/>
              </w:rPr>
              <w:t xml:space="preserve"> 139 </w:t>
            </w:r>
          </w:p>
          <w:p w:rsidR="00B43267" w:rsidRPr="00257CE4" w:rsidRDefault="00B43267" w:rsidP="008D7E0F">
            <w:pPr>
              <w:spacing w:after="120"/>
              <w:jc w:val="both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41-707 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37 700.00 zł</w:t>
            </w:r>
          </w:p>
        </w:tc>
      </w:tr>
      <w:tr w:rsidR="00B43267" w:rsidRPr="00075CD0" w:rsidTr="003C30E7">
        <w:tc>
          <w:tcPr>
            <w:tcW w:w="993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:rsidR="00B43267" w:rsidRPr="00257CE4" w:rsidRDefault="00B43267" w:rsidP="000F75BC">
            <w:pPr>
              <w:spacing w:before="40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Unia Bracka Sp.</w:t>
            </w:r>
            <w:r w:rsidR="00340241">
              <w:rPr>
                <w:sz w:val="22"/>
                <w:szCs w:val="22"/>
              </w:rPr>
              <w:t xml:space="preserve"> </w:t>
            </w:r>
            <w:r w:rsidRPr="00257CE4">
              <w:rPr>
                <w:sz w:val="22"/>
                <w:szCs w:val="22"/>
              </w:rPr>
              <w:t>z o.o.</w:t>
            </w:r>
          </w:p>
          <w:p w:rsidR="00B43267" w:rsidRPr="00257CE4" w:rsidRDefault="00B43267" w:rsidP="000F75BC">
            <w:pPr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 xml:space="preserve">Ks. Ludwika </w:t>
            </w:r>
            <w:proofErr w:type="spellStart"/>
            <w:r w:rsidRPr="00257CE4">
              <w:rPr>
                <w:sz w:val="22"/>
                <w:szCs w:val="22"/>
              </w:rPr>
              <w:t>Tunkla</w:t>
            </w:r>
            <w:proofErr w:type="spellEnd"/>
            <w:r w:rsidRPr="00257CE4">
              <w:rPr>
                <w:sz w:val="22"/>
                <w:szCs w:val="22"/>
              </w:rPr>
              <w:t xml:space="preserve"> 139 </w:t>
            </w:r>
          </w:p>
          <w:p w:rsidR="00B43267" w:rsidRPr="00257CE4" w:rsidRDefault="00B43267" w:rsidP="000F75BC">
            <w:pPr>
              <w:spacing w:after="120"/>
              <w:jc w:val="both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41-707 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21 600.00 zł</w:t>
            </w:r>
          </w:p>
        </w:tc>
      </w:tr>
      <w:tr w:rsidR="00B43267" w:rsidRPr="00075CD0" w:rsidTr="003C30E7">
        <w:tc>
          <w:tcPr>
            <w:tcW w:w="993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0F75BC" w:rsidRDefault="000F75BC" w:rsidP="000F75BC">
            <w:pPr>
              <w:spacing w:before="40"/>
              <w:rPr>
                <w:sz w:val="22"/>
                <w:szCs w:val="22"/>
              </w:rPr>
            </w:pPr>
            <w:r w:rsidRPr="005706F4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0F75BC" w:rsidRPr="00257CE4" w:rsidRDefault="000F75BC" w:rsidP="000F75BC">
            <w:pPr>
              <w:spacing w:before="40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Firma Transportowa OMEGA</w:t>
            </w:r>
            <w:r>
              <w:rPr>
                <w:sz w:val="22"/>
                <w:szCs w:val="22"/>
              </w:rPr>
              <w:t xml:space="preserve"> </w:t>
            </w:r>
            <w:r w:rsidRPr="00257CE4">
              <w:rPr>
                <w:sz w:val="22"/>
                <w:szCs w:val="22"/>
              </w:rPr>
              <w:t xml:space="preserve">Agnieszka </w:t>
            </w:r>
            <w:proofErr w:type="spellStart"/>
            <w:r w:rsidRPr="00257CE4">
              <w:rPr>
                <w:sz w:val="22"/>
                <w:szCs w:val="22"/>
              </w:rPr>
              <w:t>Ignacyk</w:t>
            </w:r>
            <w:proofErr w:type="spellEnd"/>
          </w:p>
          <w:p w:rsidR="000F75BC" w:rsidRDefault="000F75BC" w:rsidP="000F75BC">
            <w:pPr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Grażyny 6</w:t>
            </w:r>
            <w:r>
              <w:rPr>
                <w:sz w:val="22"/>
                <w:szCs w:val="22"/>
              </w:rPr>
              <w:t xml:space="preserve">, </w:t>
            </w:r>
            <w:r w:rsidRPr="00257CE4">
              <w:rPr>
                <w:sz w:val="22"/>
                <w:szCs w:val="22"/>
              </w:rPr>
              <w:t>42-202 Częstochowa</w:t>
            </w:r>
          </w:p>
          <w:p w:rsidR="000F75BC" w:rsidRDefault="000F75BC" w:rsidP="000F75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GREMEDIG Sp. z o.o.</w:t>
            </w:r>
          </w:p>
          <w:p w:rsidR="000F75BC" w:rsidRPr="00257CE4" w:rsidRDefault="000F75BC" w:rsidP="000F75B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Teligi 21, 42-215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8 496.00 zł</w:t>
            </w:r>
          </w:p>
        </w:tc>
      </w:tr>
      <w:tr w:rsidR="00B43267" w:rsidRPr="00075CD0" w:rsidTr="003C30E7">
        <w:tc>
          <w:tcPr>
            <w:tcW w:w="993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3C30E7" w:rsidRDefault="003C30E7" w:rsidP="003C30E7">
            <w:pPr>
              <w:spacing w:before="40"/>
              <w:rPr>
                <w:sz w:val="22"/>
                <w:szCs w:val="22"/>
              </w:rPr>
            </w:pPr>
            <w:r w:rsidRPr="005706F4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3C30E7" w:rsidRPr="00257CE4" w:rsidRDefault="003C30E7" w:rsidP="003C30E7">
            <w:pPr>
              <w:spacing w:before="40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Firma Transportowa OMEGA</w:t>
            </w:r>
            <w:r>
              <w:rPr>
                <w:sz w:val="22"/>
                <w:szCs w:val="22"/>
              </w:rPr>
              <w:t xml:space="preserve"> </w:t>
            </w:r>
            <w:r w:rsidRPr="00257CE4">
              <w:rPr>
                <w:sz w:val="22"/>
                <w:szCs w:val="22"/>
              </w:rPr>
              <w:t xml:space="preserve">Agnieszka </w:t>
            </w:r>
            <w:proofErr w:type="spellStart"/>
            <w:r w:rsidRPr="00257CE4">
              <w:rPr>
                <w:sz w:val="22"/>
                <w:szCs w:val="22"/>
              </w:rPr>
              <w:t>Ignacyk</w:t>
            </w:r>
            <w:proofErr w:type="spellEnd"/>
          </w:p>
          <w:p w:rsidR="003C30E7" w:rsidRDefault="003C30E7" w:rsidP="003C30E7">
            <w:pPr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Grażyny 6</w:t>
            </w:r>
            <w:r>
              <w:rPr>
                <w:sz w:val="22"/>
                <w:szCs w:val="22"/>
              </w:rPr>
              <w:t xml:space="preserve">, </w:t>
            </w:r>
            <w:r w:rsidRPr="00257CE4">
              <w:rPr>
                <w:sz w:val="22"/>
                <w:szCs w:val="22"/>
              </w:rPr>
              <w:t>42-202 Częstochowa</w:t>
            </w:r>
          </w:p>
          <w:p w:rsidR="003C30E7" w:rsidRDefault="003C30E7" w:rsidP="003C30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GREMEDIG Sp. z o.o.</w:t>
            </w:r>
          </w:p>
          <w:p w:rsidR="00B43267" w:rsidRDefault="003C30E7" w:rsidP="003C30E7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Teligi 21, 42-215 Częstochowa</w:t>
            </w:r>
          </w:p>
          <w:p w:rsidR="003C30E7" w:rsidRPr="00257CE4" w:rsidRDefault="003C30E7" w:rsidP="003C30E7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32 500.00 zł</w:t>
            </w:r>
          </w:p>
        </w:tc>
      </w:tr>
      <w:tr w:rsidR="00B43267" w:rsidRPr="00075CD0" w:rsidTr="003C30E7">
        <w:tc>
          <w:tcPr>
            <w:tcW w:w="993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:rsidR="003C30E7" w:rsidRDefault="003C30E7" w:rsidP="003C30E7">
            <w:pPr>
              <w:spacing w:before="40"/>
              <w:rPr>
                <w:sz w:val="22"/>
                <w:szCs w:val="22"/>
              </w:rPr>
            </w:pPr>
            <w:r w:rsidRPr="005706F4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3C30E7" w:rsidRPr="00257CE4" w:rsidRDefault="003C30E7" w:rsidP="003C30E7">
            <w:pPr>
              <w:spacing w:before="40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Firma Transportowa OMEGA</w:t>
            </w:r>
            <w:r>
              <w:rPr>
                <w:sz w:val="22"/>
                <w:szCs w:val="22"/>
              </w:rPr>
              <w:t xml:space="preserve"> </w:t>
            </w:r>
            <w:r w:rsidRPr="00257CE4">
              <w:rPr>
                <w:sz w:val="22"/>
                <w:szCs w:val="22"/>
              </w:rPr>
              <w:t xml:space="preserve">Agnieszka </w:t>
            </w:r>
            <w:proofErr w:type="spellStart"/>
            <w:r w:rsidRPr="00257CE4">
              <w:rPr>
                <w:sz w:val="22"/>
                <w:szCs w:val="22"/>
              </w:rPr>
              <w:t>Ignacyk</w:t>
            </w:r>
            <w:proofErr w:type="spellEnd"/>
          </w:p>
          <w:p w:rsidR="003C30E7" w:rsidRDefault="003C30E7" w:rsidP="003C30E7">
            <w:pPr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Grażyny 6</w:t>
            </w:r>
            <w:r>
              <w:rPr>
                <w:sz w:val="22"/>
                <w:szCs w:val="22"/>
              </w:rPr>
              <w:t xml:space="preserve">, </w:t>
            </w:r>
            <w:r w:rsidRPr="00257CE4">
              <w:rPr>
                <w:sz w:val="22"/>
                <w:szCs w:val="22"/>
              </w:rPr>
              <w:t>42-202 Częstochowa</w:t>
            </w:r>
          </w:p>
          <w:p w:rsidR="003C30E7" w:rsidRDefault="003C30E7" w:rsidP="003C30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GREMEDIG Sp. z o.o.</w:t>
            </w:r>
          </w:p>
          <w:p w:rsidR="00B43267" w:rsidRPr="00257CE4" w:rsidRDefault="003C30E7" w:rsidP="003C30E7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Teligi 21, 42-215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17 950.00 zł</w:t>
            </w:r>
          </w:p>
        </w:tc>
      </w:tr>
      <w:tr w:rsidR="00B43267" w:rsidRPr="00075CD0" w:rsidTr="003C30E7">
        <w:tc>
          <w:tcPr>
            <w:tcW w:w="993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:rsidR="003C30E7" w:rsidRDefault="003C30E7" w:rsidP="003C30E7">
            <w:pPr>
              <w:spacing w:before="40"/>
              <w:rPr>
                <w:sz w:val="22"/>
                <w:szCs w:val="22"/>
              </w:rPr>
            </w:pPr>
            <w:r w:rsidRPr="005706F4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3C30E7" w:rsidRPr="00257CE4" w:rsidRDefault="003C30E7" w:rsidP="003C30E7">
            <w:pPr>
              <w:spacing w:before="40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Firma Transportowa OMEGA</w:t>
            </w:r>
            <w:r>
              <w:rPr>
                <w:sz w:val="22"/>
                <w:szCs w:val="22"/>
              </w:rPr>
              <w:t xml:space="preserve"> </w:t>
            </w:r>
            <w:r w:rsidRPr="00257CE4">
              <w:rPr>
                <w:sz w:val="22"/>
                <w:szCs w:val="22"/>
              </w:rPr>
              <w:t xml:space="preserve">Agnieszka </w:t>
            </w:r>
            <w:proofErr w:type="spellStart"/>
            <w:r w:rsidRPr="00257CE4">
              <w:rPr>
                <w:sz w:val="22"/>
                <w:szCs w:val="22"/>
              </w:rPr>
              <w:t>Ignacyk</w:t>
            </w:r>
            <w:proofErr w:type="spellEnd"/>
          </w:p>
          <w:p w:rsidR="003C30E7" w:rsidRDefault="003C30E7" w:rsidP="003C30E7">
            <w:pPr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Grażyny 6</w:t>
            </w:r>
            <w:r>
              <w:rPr>
                <w:sz w:val="22"/>
                <w:szCs w:val="22"/>
              </w:rPr>
              <w:t xml:space="preserve">, </w:t>
            </w:r>
            <w:r w:rsidRPr="00257CE4">
              <w:rPr>
                <w:sz w:val="22"/>
                <w:szCs w:val="22"/>
              </w:rPr>
              <w:t>42-202 Częstochowa</w:t>
            </w:r>
          </w:p>
          <w:p w:rsidR="003C30E7" w:rsidRDefault="003C30E7" w:rsidP="003C30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GREMEDIG Sp. z o.o.</w:t>
            </w:r>
          </w:p>
          <w:p w:rsidR="00B43267" w:rsidRPr="00257CE4" w:rsidRDefault="003C30E7" w:rsidP="003C30E7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Teligi 21, 42-215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37 800.00 zł</w:t>
            </w:r>
          </w:p>
        </w:tc>
      </w:tr>
      <w:tr w:rsidR="00B43267" w:rsidRPr="00075CD0" w:rsidTr="003C30E7">
        <w:tc>
          <w:tcPr>
            <w:tcW w:w="993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B43267" w:rsidRPr="00257CE4" w:rsidRDefault="00B43267" w:rsidP="008D7E0F">
            <w:pPr>
              <w:spacing w:before="40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NA RATUNEK24 Sp. z o.o.</w:t>
            </w:r>
          </w:p>
          <w:p w:rsidR="00B43267" w:rsidRPr="00257CE4" w:rsidRDefault="00B43267" w:rsidP="008D7E0F">
            <w:pPr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 xml:space="preserve">Jana III Sobieskiego 11/CD18 </w:t>
            </w:r>
          </w:p>
          <w:p w:rsidR="00B43267" w:rsidRPr="00257CE4" w:rsidRDefault="00B43267" w:rsidP="008D7E0F">
            <w:pPr>
              <w:spacing w:after="120"/>
              <w:jc w:val="both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40-082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7 000.00 zł</w:t>
            </w:r>
          </w:p>
        </w:tc>
      </w:tr>
      <w:tr w:rsidR="00B43267" w:rsidRPr="00075CD0" w:rsidTr="003C30E7">
        <w:tc>
          <w:tcPr>
            <w:tcW w:w="993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B43267" w:rsidRPr="00257CE4" w:rsidRDefault="00B43267" w:rsidP="008D7E0F">
            <w:pPr>
              <w:spacing w:before="40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NA RATUNEK24 Sp. z o.o.</w:t>
            </w:r>
          </w:p>
          <w:p w:rsidR="00B43267" w:rsidRPr="00257CE4" w:rsidRDefault="00B43267" w:rsidP="008D7E0F">
            <w:pPr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 xml:space="preserve">Jana III Sobieskiego 11/CD18 </w:t>
            </w:r>
          </w:p>
          <w:p w:rsidR="00B43267" w:rsidRPr="00257CE4" w:rsidRDefault="00B43267" w:rsidP="008D7E0F">
            <w:pPr>
              <w:spacing w:after="120"/>
              <w:jc w:val="both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40-082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31 625.00 zł</w:t>
            </w:r>
          </w:p>
        </w:tc>
      </w:tr>
      <w:tr w:rsidR="00B43267" w:rsidRPr="00075CD0" w:rsidTr="003C30E7">
        <w:tc>
          <w:tcPr>
            <w:tcW w:w="993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:rsidR="00B43267" w:rsidRPr="00257CE4" w:rsidRDefault="00B43267" w:rsidP="008D7E0F">
            <w:pPr>
              <w:spacing w:before="40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NA RATUNEK24 Sp. z o.o.</w:t>
            </w:r>
          </w:p>
          <w:p w:rsidR="00B43267" w:rsidRPr="00257CE4" w:rsidRDefault="00B43267" w:rsidP="008D7E0F">
            <w:pPr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 xml:space="preserve">Jana III Sobieskiego 11/CD18 </w:t>
            </w:r>
          </w:p>
          <w:p w:rsidR="00B43267" w:rsidRPr="00257CE4" w:rsidRDefault="00B43267" w:rsidP="008D7E0F">
            <w:pPr>
              <w:spacing w:after="120"/>
              <w:jc w:val="both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40-082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18 450.00 zł</w:t>
            </w:r>
          </w:p>
        </w:tc>
      </w:tr>
      <w:tr w:rsidR="00B43267" w:rsidRPr="00075CD0" w:rsidTr="003C30E7">
        <w:tc>
          <w:tcPr>
            <w:tcW w:w="993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:rsidR="00B43267" w:rsidRPr="00257CE4" w:rsidRDefault="00B43267" w:rsidP="008D7E0F">
            <w:pPr>
              <w:spacing w:before="40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NA RATUNEK24 Sp. z o.o.</w:t>
            </w:r>
          </w:p>
          <w:p w:rsidR="00B43267" w:rsidRPr="00257CE4" w:rsidRDefault="00B43267" w:rsidP="008D7E0F">
            <w:pPr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 xml:space="preserve">Jana III Sobieskiego 11/CD18 </w:t>
            </w:r>
          </w:p>
          <w:p w:rsidR="00B43267" w:rsidRPr="00257CE4" w:rsidRDefault="00B43267" w:rsidP="008D7E0F">
            <w:pPr>
              <w:spacing w:after="120"/>
              <w:jc w:val="both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40-082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3267" w:rsidRPr="00257CE4" w:rsidRDefault="00B43267" w:rsidP="008D7E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29 400.00 zł</w:t>
            </w:r>
          </w:p>
        </w:tc>
      </w:tr>
    </w:tbl>
    <w:p w:rsidR="00257CE4" w:rsidRDefault="00257CE4" w:rsidP="00257CE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257CE4" w:rsidRDefault="00257CE4" w:rsidP="00257CE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257CE4" w:rsidRDefault="00257CE4" w:rsidP="00257CE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257CE4" w:rsidRDefault="00257CE4" w:rsidP="00257CE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257CE4" w:rsidRDefault="00257CE4" w:rsidP="00257CE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A80738" w:rsidRDefault="00A80738" w:rsidP="00257CE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:rsidR="00257CE4" w:rsidRDefault="00257CE4" w:rsidP="00257CE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257CE4" w:rsidRDefault="00257CE4" w:rsidP="00257CE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257CE4" w:rsidRPr="006B27ED" w:rsidRDefault="00257CE4" w:rsidP="00257CE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Bohdan Kozak</w:t>
      </w:r>
    </w:p>
    <w:bookmarkEnd w:id="0"/>
    <w:p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 w:rsidSect="00D757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20E3" w:rsidRDefault="00EC20E3">
      <w:r>
        <w:separator/>
      </w:r>
    </w:p>
  </w:endnote>
  <w:endnote w:type="continuationSeparator" w:id="0">
    <w:p w:rsidR="00EC20E3" w:rsidRDefault="00EC20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D7D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D7DD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D7DD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D7DD3">
      <w:rPr>
        <w:rStyle w:val="Numerstrony"/>
        <w:rFonts w:ascii="Arial" w:hAnsi="Arial"/>
        <w:sz w:val="18"/>
        <w:szCs w:val="18"/>
      </w:rPr>
      <w:fldChar w:fldCharType="separate"/>
    </w:r>
    <w:r w:rsidR="000F75BC">
      <w:rPr>
        <w:rStyle w:val="Numerstrony"/>
        <w:rFonts w:ascii="Arial" w:hAnsi="Arial"/>
        <w:noProof/>
        <w:sz w:val="18"/>
        <w:szCs w:val="18"/>
      </w:rPr>
      <w:t>1</w:t>
    </w:r>
    <w:r w:rsidR="00BD7DD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D7DD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D7DD3">
      <w:rPr>
        <w:rStyle w:val="Numerstrony"/>
        <w:rFonts w:ascii="Arial" w:hAnsi="Arial"/>
        <w:sz w:val="18"/>
        <w:szCs w:val="18"/>
      </w:rPr>
      <w:fldChar w:fldCharType="separate"/>
    </w:r>
    <w:r w:rsidR="000F75BC">
      <w:rPr>
        <w:rStyle w:val="Numerstrony"/>
        <w:rFonts w:ascii="Arial" w:hAnsi="Arial"/>
        <w:noProof/>
        <w:sz w:val="18"/>
        <w:szCs w:val="18"/>
      </w:rPr>
      <w:t>2</w:t>
    </w:r>
    <w:r w:rsidR="00BD7DD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D7DD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D7DD3">
      <w:rPr>
        <w:rStyle w:val="Numerstrony"/>
      </w:rPr>
      <w:fldChar w:fldCharType="separate"/>
    </w:r>
    <w:r>
      <w:rPr>
        <w:rStyle w:val="Numerstrony"/>
        <w:noProof/>
      </w:rPr>
      <w:t>1</w:t>
    </w:r>
    <w:r w:rsidR="00BD7DD3">
      <w:rPr>
        <w:rStyle w:val="Numerstrony"/>
      </w:rPr>
      <w:fldChar w:fldCharType="end"/>
    </w:r>
    <w:r>
      <w:rPr>
        <w:rStyle w:val="Numerstrony"/>
      </w:rPr>
      <w:t>/</w:t>
    </w:r>
    <w:r w:rsidR="00BD7DD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D7DD3">
      <w:rPr>
        <w:rStyle w:val="Numerstrony"/>
      </w:rPr>
      <w:fldChar w:fldCharType="separate"/>
    </w:r>
    <w:r w:rsidR="000F75BC">
      <w:rPr>
        <w:rStyle w:val="Numerstrony"/>
        <w:noProof/>
      </w:rPr>
      <w:t>2</w:t>
    </w:r>
    <w:r w:rsidR="00BD7DD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20E3" w:rsidRDefault="00EC20E3">
      <w:r>
        <w:separator/>
      </w:r>
    </w:p>
  </w:footnote>
  <w:footnote w:type="continuationSeparator" w:id="0">
    <w:p w:rsidR="00EC20E3" w:rsidRDefault="00EC20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267" w:rsidRDefault="00B432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267" w:rsidRDefault="00B432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267" w:rsidRDefault="00B4326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3267"/>
    <w:rsid w:val="00007727"/>
    <w:rsid w:val="00017720"/>
    <w:rsid w:val="00035488"/>
    <w:rsid w:val="000D7F25"/>
    <w:rsid w:val="000E00E5"/>
    <w:rsid w:val="000F75BC"/>
    <w:rsid w:val="00173B20"/>
    <w:rsid w:val="001C69FF"/>
    <w:rsid w:val="0023318D"/>
    <w:rsid w:val="00257CE4"/>
    <w:rsid w:val="00340241"/>
    <w:rsid w:val="003C30E7"/>
    <w:rsid w:val="003D72FD"/>
    <w:rsid w:val="00423179"/>
    <w:rsid w:val="00490DC0"/>
    <w:rsid w:val="00493F8C"/>
    <w:rsid w:val="004C7E9B"/>
    <w:rsid w:val="005706F4"/>
    <w:rsid w:val="00577BC6"/>
    <w:rsid w:val="0069085C"/>
    <w:rsid w:val="006B27ED"/>
    <w:rsid w:val="007801FE"/>
    <w:rsid w:val="00843263"/>
    <w:rsid w:val="00861E75"/>
    <w:rsid w:val="009D19BD"/>
    <w:rsid w:val="009F189D"/>
    <w:rsid w:val="00A80738"/>
    <w:rsid w:val="00B43267"/>
    <w:rsid w:val="00BD7DD3"/>
    <w:rsid w:val="00C236D3"/>
    <w:rsid w:val="00C659E2"/>
    <w:rsid w:val="00C82837"/>
    <w:rsid w:val="00CB0802"/>
    <w:rsid w:val="00D665F5"/>
    <w:rsid w:val="00D7128F"/>
    <w:rsid w:val="00D757A1"/>
    <w:rsid w:val="00EA3476"/>
    <w:rsid w:val="00EC20E3"/>
    <w:rsid w:val="00F16C60"/>
    <w:rsid w:val="00F761BC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757A1"/>
  </w:style>
  <w:style w:type="character" w:customStyle="1" w:styleId="TekstpodstawowywcityZnak">
    <w:name w:val="Tekst podstawowy wcięty Znak"/>
    <w:basedOn w:val="Domylnaczcionkaakapitu"/>
    <w:link w:val="Tekstpodstawowywcity"/>
    <w:rsid w:val="00D757A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325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2021-05-13T09:39:00Z</cp:lastPrinted>
  <dcterms:created xsi:type="dcterms:W3CDTF">2021-05-13T09:39:00Z</dcterms:created>
  <dcterms:modified xsi:type="dcterms:W3CDTF">2021-05-13T09:39:00Z</dcterms:modified>
</cp:coreProperties>
</file>